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395" w:rsidRDefault="00004395" w:rsidP="00CA4CCC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>, dn. 25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06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2014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004395" w:rsidRDefault="00004395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004395" w:rsidRPr="00D74B4C" w:rsidRDefault="00004395" w:rsidP="00FB3625">
      <w:pPr>
        <w:rPr>
          <w:rFonts w:ascii="Century Gothic" w:hAnsi="Century Gothic" w:cs="Century Gothic"/>
          <w:sz w:val="20"/>
          <w:szCs w:val="20"/>
        </w:rPr>
      </w:pPr>
    </w:p>
    <w:p w:rsidR="00004395" w:rsidRPr="00D74B4C" w:rsidRDefault="00004395" w:rsidP="00FB3625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004395" w:rsidRDefault="00004395" w:rsidP="00FB3625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6" o:spid="_x0000_i1025" type="#_x0000_t75" style="width:284.25pt;height:84pt;visibility:visible">
            <v:imagedata r:id="rId5" o:title=""/>
          </v:shape>
        </w:pict>
      </w:r>
    </w:p>
    <w:p w:rsidR="00004395" w:rsidRDefault="00004395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004395" w:rsidRPr="009917A3" w:rsidRDefault="00004395" w:rsidP="00FB3625">
      <w:pPr>
        <w:ind w:right="-1" w:firstLine="540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Uniwersytet Kazimierza Wielkiego w Bydgoszczy</w:t>
      </w:r>
    </w:p>
    <w:p w:rsidR="00004395" w:rsidRPr="009917A3" w:rsidRDefault="00004395" w:rsidP="00FB3625">
      <w:pPr>
        <w:ind w:left="540" w:right="-1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Adres: 85-064 Bydgoszcz,</w:t>
      </w:r>
    </w:p>
    <w:p w:rsidR="00004395" w:rsidRPr="009917A3" w:rsidRDefault="00004395" w:rsidP="00FB3625">
      <w:pPr>
        <w:ind w:left="540" w:right="-1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ul. Chodkiewicza 30</w:t>
      </w:r>
    </w:p>
    <w:p w:rsidR="00004395" w:rsidRDefault="00004395" w:rsidP="00FB3625"/>
    <w:p w:rsidR="00004395" w:rsidRDefault="00004395" w:rsidP="00135318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</w:p>
    <w:p w:rsidR="00004395" w:rsidRPr="00FB3625" w:rsidRDefault="00004395" w:rsidP="00135318">
      <w:pPr>
        <w:spacing w:line="360" w:lineRule="auto"/>
        <w:jc w:val="center"/>
        <w:rPr>
          <w:rFonts w:ascii="Verdana" w:hAnsi="Verdana" w:cs="Verdana"/>
          <w:b/>
          <w:bCs/>
          <w:i/>
          <w:iCs/>
        </w:rPr>
      </w:pPr>
      <w:r w:rsidRPr="00FB3625">
        <w:rPr>
          <w:rFonts w:ascii="Verdana" w:hAnsi="Verdana" w:cs="Verdana"/>
          <w:b/>
          <w:bCs/>
          <w:i/>
          <w:iCs/>
        </w:rPr>
        <w:t xml:space="preserve">UNIEWAŻNIENIE </w:t>
      </w:r>
    </w:p>
    <w:p w:rsidR="00004395" w:rsidRPr="00FB3625" w:rsidRDefault="00004395" w:rsidP="00FB3625">
      <w:pPr>
        <w:spacing w:line="360" w:lineRule="auto"/>
        <w:jc w:val="center"/>
        <w:rPr>
          <w:rFonts w:ascii="Verdana" w:hAnsi="Verdana" w:cs="Verdana"/>
          <w:b/>
          <w:bCs/>
          <w:i/>
          <w:iCs/>
        </w:rPr>
      </w:pPr>
      <w:r w:rsidRPr="00FB3625">
        <w:rPr>
          <w:rFonts w:ascii="Verdana" w:hAnsi="Verdana" w:cs="Verdana"/>
          <w:b/>
          <w:bCs/>
          <w:i/>
          <w:iCs/>
        </w:rPr>
        <w:t>ZAPYTANIA OFERTOWEGO N</w:t>
      </w:r>
      <w:r>
        <w:rPr>
          <w:rFonts w:ascii="Verdana" w:hAnsi="Verdana" w:cs="Verdana"/>
          <w:b/>
          <w:bCs/>
          <w:i/>
          <w:iCs/>
        </w:rPr>
        <w:t>R BZP-ZO</w:t>
      </w:r>
      <w:r w:rsidRPr="00FB3625">
        <w:rPr>
          <w:rFonts w:ascii="Verdana" w:hAnsi="Verdana" w:cs="Verdana"/>
          <w:b/>
          <w:bCs/>
          <w:i/>
          <w:iCs/>
        </w:rPr>
        <w:t>-1</w:t>
      </w:r>
      <w:r>
        <w:rPr>
          <w:rFonts w:ascii="Verdana" w:hAnsi="Verdana" w:cs="Verdana"/>
          <w:b/>
          <w:bCs/>
          <w:i/>
          <w:iCs/>
        </w:rPr>
        <w:t>2</w:t>
      </w:r>
      <w:r w:rsidRPr="00FB3625">
        <w:rPr>
          <w:rFonts w:ascii="Verdana" w:hAnsi="Verdana" w:cs="Verdana"/>
          <w:b/>
          <w:bCs/>
          <w:i/>
          <w:iCs/>
        </w:rPr>
        <w:t>/2014</w:t>
      </w:r>
    </w:p>
    <w:p w:rsidR="00004395" w:rsidRPr="00FB3625" w:rsidRDefault="00004395" w:rsidP="00FB3625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FB3625">
        <w:rPr>
          <w:rFonts w:ascii="Century Gothic" w:hAnsi="Century Gothic" w:cs="Century Gothic"/>
          <w:b/>
          <w:bCs/>
          <w:i/>
          <w:iCs/>
          <w:sz w:val="22"/>
          <w:szCs w:val="22"/>
        </w:rPr>
        <w:t xml:space="preserve">Nr sprawy: 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BZP-ZO</w:t>
      </w:r>
      <w:r w:rsidRPr="00FB3625">
        <w:rPr>
          <w:rFonts w:ascii="Century Gothic" w:hAnsi="Century Gothic" w:cs="Century Gothic"/>
          <w:b/>
          <w:bCs/>
          <w:i/>
          <w:iCs/>
          <w:sz w:val="20"/>
          <w:szCs w:val="20"/>
        </w:rPr>
        <w:t>-1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2</w:t>
      </w:r>
      <w:r w:rsidRPr="00FB3625">
        <w:rPr>
          <w:rFonts w:ascii="Century Gothic" w:hAnsi="Century Gothic" w:cs="Century Gothic"/>
          <w:b/>
          <w:bCs/>
          <w:i/>
          <w:iCs/>
          <w:sz w:val="20"/>
          <w:szCs w:val="20"/>
        </w:rPr>
        <w:t>/2014</w:t>
      </w:r>
    </w:p>
    <w:p w:rsidR="00004395" w:rsidRDefault="00004395" w:rsidP="008D5B7B">
      <w:pPr>
        <w:jc w:val="center"/>
        <w:rPr>
          <w:b/>
          <w:bCs/>
          <w:i/>
          <w:iCs/>
        </w:rPr>
      </w:pPr>
    </w:p>
    <w:p w:rsidR="00004395" w:rsidRPr="00135318" w:rsidRDefault="00004395" w:rsidP="008D5B7B">
      <w:pPr>
        <w:jc w:val="center"/>
        <w:rPr>
          <w:b/>
          <w:bCs/>
          <w:i/>
          <w:iCs/>
        </w:rPr>
      </w:pPr>
    </w:p>
    <w:p w:rsidR="00004395" w:rsidRDefault="00004395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 xml:space="preserve">czy informuje, że  Zapytanie Ofertowe nr BZP-ZO-12/2014 na </w:t>
      </w:r>
      <w:r w:rsidRPr="00D135EF">
        <w:rPr>
          <w:rFonts w:ascii="Century Gothic" w:hAnsi="Century Gothic" w:cs="Century Gothic"/>
          <w:b/>
          <w:bCs/>
          <w:sz w:val="20"/>
          <w:szCs w:val="20"/>
        </w:rPr>
        <w:t>„</w:t>
      </w:r>
      <w:r w:rsidRPr="00D135EF">
        <w:rPr>
          <w:rFonts w:ascii="Century Gothic" w:hAnsi="Century Gothic" w:cs="Century Gothic"/>
          <w:b/>
          <w:bCs/>
          <w:i/>
          <w:iCs/>
          <w:sz w:val="20"/>
          <w:szCs w:val="20"/>
        </w:rPr>
        <w:t>Opracowanie i wydruk folderu promocyjnego Centrum Edukacji Kultury Fizycznej i Sportu Uniwersytetu Kazimierza Wielkiego w ramach projektu współfinansowanego ze środków UE pt.„CENTRUM EDUKACJI KULTURY FIZYCZNEJ I SPORTU – II ETAP”</w:t>
      </w:r>
      <w:bookmarkStart w:id="0" w:name="_GoBack"/>
      <w:bookmarkEnd w:id="0"/>
      <w:r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o w</w:t>
      </w:r>
      <w:r w:rsidRPr="006F0A3E">
        <w:rPr>
          <w:rFonts w:ascii="Century Gothic" w:hAnsi="Century Gothic" w:cs="Century Gothic"/>
          <w:sz w:val="20"/>
          <w:szCs w:val="20"/>
        </w:rPr>
        <w:t xml:space="preserve">artość </w:t>
      </w:r>
      <w:r>
        <w:rPr>
          <w:rFonts w:ascii="Century Gothic" w:hAnsi="Century Gothic" w:cs="Century Gothic"/>
          <w:sz w:val="20"/>
          <w:szCs w:val="20"/>
        </w:rPr>
        <w:t>nie przekraczającej kwoty 30</w:t>
      </w:r>
      <w:r w:rsidRPr="006F0A3E">
        <w:rPr>
          <w:rFonts w:ascii="Century Gothic" w:hAnsi="Century Gothic" w:cs="Century Gothic"/>
          <w:sz w:val="20"/>
          <w:szCs w:val="20"/>
        </w:rPr>
        <w:t xml:space="preserve"> tys. euro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004395" w:rsidRDefault="00004395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004395" w:rsidRPr="00545EC3" w:rsidRDefault="00004395" w:rsidP="00545EC3">
      <w:pPr>
        <w:spacing w:line="360" w:lineRule="auto"/>
        <w:jc w:val="both"/>
        <w:rPr>
          <w:rFonts w:ascii="Century Gothic" w:hAnsi="Century Gothic" w:cs="Century Gothic"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</w:p>
    <w:p w:rsidR="00004395" w:rsidRDefault="00004395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004395" w:rsidRDefault="00004395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004395" w:rsidRDefault="00004395" w:rsidP="00CA4CCC">
      <w:pPr>
        <w:ind w:firstLine="4962"/>
      </w:pPr>
    </w:p>
    <w:sectPr w:rsidR="00004395" w:rsidSect="005A11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197B"/>
    <w:rsid w:val="00004395"/>
    <w:rsid w:val="000748E5"/>
    <w:rsid w:val="000B2F78"/>
    <w:rsid w:val="00135318"/>
    <w:rsid w:val="002136E6"/>
    <w:rsid w:val="00305F4C"/>
    <w:rsid w:val="00335B0F"/>
    <w:rsid w:val="0033778C"/>
    <w:rsid w:val="00345EFB"/>
    <w:rsid w:val="00346248"/>
    <w:rsid w:val="0042197B"/>
    <w:rsid w:val="00545EC3"/>
    <w:rsid w:val="005A118B"/>
    <w:rsid w:val="005F63DF"/>
    <w:rsid w:val="00603B57"/>
    <w:rsid w:val="006E5577"/>
    <w:rsid w:val="006F0A3E"/>
    <w:rsid w:val="007A7857"/>
    <w:rsid w:val="007B744E"/>
    <w:rsid w:val="0086131C"/>
    <w:rsid w:val="008D5B7B"/>
    <w:rsid w:val="009917A3"/>
    <w:rsid w:val="00A23A3B"/>
    <w:rsid w:val="00A744B7"/>
    <w:rsid w:val="00B20277"/>
    <w:rsid w:val="00BA18DF"/>
    <w:rsid w:val="00BE154B"/>
    <w:rsid w:val="00C547B5"/>
    <w:rsid w:val="00CA4CCC"/>
    <w:rsid w:val="00D10779"/>
    <w:rsid w:val="00D135EF"/>
    <w:rsid w:val="00D74B4C"/>
    <w:rsid w:val="00DE38A4"/>
    <w:rsid w:val="00E83AA5"/>
    <w:rsid w:val="00EA5023"/>
    <w:rsid w:val="00F079A4"/>
    <w:rsid w:val="00F90856"/>
    <w:rsid w:val="00FB3625"/>
    <w:rsid w:val="00FD6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link w:val="ZnakZnak"/>
    <w:uiPriority w:val="99"/>
    <w:semiHidden/>
    <w:lock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nak1">
    <w:name w:val="Znak1"/>
    <w:basedOn w:val="Normal"/>
    <w:uiPriority w:val="99"/>
    <w:rsid w:val="00FB3625"/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136E6"/>
    <w:rPr>
      <w:rFonts w:ascii="Times New Roman" w:hAnsi="Times New Roman" w:cs="Times New Roman"/>
      <w:sz w:val="2"/>
      <w:szCs w:val="2"/>
    </w:rPr>
  </w:style>
  <w:style w:type="paragraph" w:customStyle="1" w:styleId="ZnakZnak">
    <w:name w:val="Znak Znak"/>
    <w:basedOn w:val="Normal"/>
    <w:link w:val="DefaultParagraphFont"/>
    <w:uiPriority w:val="99"/>
    <w:rsid w:val="00D135EF"/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1</Pages>
  <Words>88</Words>
  <Characters>534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subject/>
  <dc:creator>Wojciech Bartczak</dc:creator>
  <cp:keywords/>
  <dc:description/>
  <cp:lastModifiedBy>net</cp:lastModifiedBy>
  <cp:revision>2</cp:revision>
  <cp:lastPrinted>2014-04-28T06:48:00Z</cp:lastPrinted>
  <dcterms:created xsi:type="dcterms:W3CDTF">2014-06-25T09:53:00Z</dcterms:created>
  <dcterms:modified xsi:type="dcterms:W3CDTF">2014-06-25T09:53:00Z</dcterms:modified>
</cp:coreProperties>
</file>