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910" w:rsidRDefault="003E5910" w:rsidP="008F06D4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Bydgoszcz, dnia 21. 11. 2014 </w:t>
      </w:r>
      <w:r w:rsidRPr="00D74B4C">
        <w:rPr>
          <w:rFonts w:ascii="Century Gothic" w:hAnsi="Century Gothic" w:cs="Century Gothic"/>
          <w:sz w:val="20"/>
          <w:szCs w:val="20"/>
        </w:rPr>
        <w:t>r.</w:t>
      </w:r>
    </w:p>
    <w:p w:rsidR="003E5910" w:rsidRPr="00D74B4C" w:rsidRDefault="003E5910" w:rsidP="008F06D4">
      <w:pPr>
        <w:rPr>
          <w:rFonts w:ascii="Century Gothic" w:hAnsi="Century Gothic" w:cs="Century Gothic"/>
          <w:sz w:val="20"/>
          <w:szCs w:val="20"/>
        </w:rPr>
      </w:pPr>
    </w:p>
    <w:p w:rsidR="003E5910" w:rsidRPr="00D74B4C" w:rsidRDefault="003E5910" w:rsidP="008F06D4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3E5910" w:rsidRDefault="003E5910" w:rsidP="008F06D4">
      <w:pPr>
        <w:jc w:val="center"/>
      </w:pPr>
      <w:r w:rsidRPr="004A1A1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4.25pt;height:84pt;visibility:visible">
            <v:imagedata r:id="rId5" o:title=""/>
          </v:shape>
        </w:pict>
      </w:r>
    </w:p>
    <w:p w:rsidR="003E5910" w:rsidRDefault="003E5910" w:rsidP="008F06D4"/>
    <w:p w:rsidR="003E5910" w:rsidRPr="009917A3" w:rsidRDefault="003E5910" w:rsidP="008F06D4">
      <w:pPr>
        <w:ind w:right="-1" w:firstLine="540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Uniwersytet Kazimierza Wielkiego w Bydgoszczy</w:t>
      </w:r>
    </w:p>
    <w:p w:rsidR="003E5910" w:rsidRPr="009917A3" w:rsidRDefault="003E5910" w:rsidP="008F06D4">
      <w:pPr>
        <w:ind w:left="540" w:right="-1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Adres: 85-064 Bydgoszcz,</w:t>
      </w:r>
    </w:p>
    <w:p w:rsidR="003E5910" w:rsidRPr="009917A3" w:rsidRDefault="003E5910" w:rsidP="008F06D4">
      <w:pPr>
        <w:ind w:left="540" w:right="-1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ul. Chodkiewicza 30</w:t>
      </w:r>
    </w:p>
    <w:p w:rsidR="003E5910" w:rsidRDefault="003E5910" w:rsidP="008F06D4"/>
    <w:p w:rsidR="003E5910" w:rsidRDefault="003E5910" w:rsidP="008F06D4"/>
    <w:p w:rsidR="003E5910" w:rsidRPr="000849D8" w:rsidRDefault="003E5910" w:rsidP="008F06D4">
      <w:pPr>
        <w:spacing w:line="360" w:lineRule="auto"/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>
        <w:rPr>
          <w:rFonts w:ascii="Century Gothic" w:hAnsi="Century Gothic" w:cs="Century Gothic"/>
          <w:b/>
          <w:bCs/>
          <w:sz w:val="28"/>
          <w:szCs w:val="28"/>
        </w:rPr>
        <w:t>ZAPYTANIE OFERTOWE NR BZP-ZO-74</w:t>
      </w:r>
      <w:r w:rsidRPr="000849D8">
        <w:rPr>
          <w:rFonts w:ascii="Century Gothic" w:hAnsi="Century Gothic" w:cs="Century Gothic"/>
          <w:b/>
          <w:bCs/>
          <w:sz w:val="28"/>
          <w:szCs w:val="28"/>
        </w:rPr>
        <w:t>/2014</w:t>
      </w:r>
    </w:p>
    <w:p w:rsidR="003E5910" w:rsidRDefault="003E5910" w:rsidP="008F06D4">
      <w:pPr>
        <w:spacing w:line="360" w:lineRule="auto"/>
        <w:jc w:val="center"/>
        <w:rPr>
          <w:rFonts w:ascii="Century Gothic" w:hAnsi="Century Gothic" w:cs="Century Gothic"/>
          <w:b/>
          <w:bCs/>
          <w:sz w:val="22"/>
          <w:szCs w:val="22"/>
        </w:rPr>
      </w:pPr>
      <w:r>
        <w:rPr>
          <w:rFonts w:ascii="Century Gothic" w:hAnsi="Century Gothic" w:cs="Century Gothic"/>
          <w:b/>
          <w:bCs/>
          <w:sz w:val="22"/>
          <w:szCs w:val="22"/>
        </w:rPr>
        <w:t>Nr sprawy: BZP-ZO-74/2014</w:t>
      </w:r>
    </w:p>
    <w:p w:rsidR="003E5910" w:rsidRPr="00D74B4C" w:rsidRDefault="003E5910" w:rsidP="008F06D4">
      <w:pPr>
        <w:rPr>
          <w:rFonts w:ascii="Century Gothic" w:hAnsi="Century Gothic" w:cs="Century Gothic"/>
        </w:rPr>
      </w:pPr>
    </w:p>
    <w:p w:rsidR="003E5910" w:rsidRPr="00D74B4C" w:rsidRDefault="003E5910" w:rsidP="008F06D4">
      <w:pPr>
        <w:spacing w:line="360" w:lineRule="auto"/>
        <w:ind w:firstLine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Uniwersytet Kazimierza Wielkiego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 xml:space="preserve"> w </w:t>
      </w:r>
      <w:r>
        <w:rPr>
          <w:rFonts w:ascii="Century Gothic" w:hAnsi="Century Gothic" w:cs="Century Gothic"/>
          <w:b/>
          <w:bCs/>
          <w:sz w:val="20"/>
          <w:szCs w:val="20"/>
        </w:rPr>
        <w:t>Bydgoszczy ul. Chodkiewicza 30, 85-064 Bydgoszcz występuje z Zapytaniem O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fertowym na realizację zamówienia:</w:t>
      </w:r>
    </w:p>
    <w:p w:rsidR="003E5910" w:rsidRDefault="003E5910"/>
    <w:p w:rsidR="003E5910" w:rsidRPr="008F06D4" w:rsidRDefault="003E5910" w:rsidP="008F06D4">
      <w:pPr>
        <w:spacing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1.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Tytuł zamówienia: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8F06D4">
        <w:rPr>
          <w:rFonts w:ascii="Century Gothic" w:hAnsi="Century Gothic" w:cs="Century Gothic"/>
          <w:i/>
          <w:iCs/>
          <w:sz w:val="20"/>
          <w:szCs w:val="20"/>
        </w:rPr>
        <w:t>Wywóz odpadów BIO (biodegradowalnych) z obiektów należących do Uniwersytetu Kazimierza Wielkiego w Bydgoszczy w miesiącu grudniu 2014 roku.</w:t>
      </w:r>
    </w:p>
    <w:p w:rsidR="003E5910" w:rsidRDefault="003E5910" w:rsidP="008F06D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2.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8F06D4">
        <w:rPr>
          <w:rFonts w:ascii="Century Gothic" w:hAnsi="Century Gothic" w:cs="Century Gothic"/>
          <w:sz w:val="20"/>
          <w:szCs w:val="20"/>
        </w:rPr>
        <w:t>usługa</w:t>
      </w:r>
      <w:r w:rsidRPr="008F06D4">
        <w:rPr>
          <w:rFonts w:ascii="Century Gothic" w:hAnsi="Century Gothic" w:cs="Century Gothic"/>
          <w:b/>
          <w:bCs/>
          <w:sz w:val="20"/>
          <w:szCs w:val="20"/>
        </w:rPr>
        <w:t>/</w:t>
      </w:r>
      <w:r w:rsidRPr="008F06D4">
        <w:rPr>
          <w:rFonts w:ascii="Century Gothic" w:hAnsi="Century Gothic" w:cs="Century Gothic"/>
          <w:strike/>
          <w:sz w:val="20"/>
          <w:szCs w:val="20"/>
        </w:rPr>
        <w:t>dostawa</w:t>
      </w:r>
      <w:r w:rsidRPr="008F06D4">
        <w:rPr>
          <w:rFonts w:ascii="Century Gothic" w:hAnsi="Century Gothic" w:cs="Century Gothic"/>
          <w:sz w:val="20"/>
          <w:szCs w:val="20"/>
        </w:rPr>
        <w:t>/</w:t>
      </w:r>
      <w:r w:rsidRPr="008F06D4">
        <w:rPr>
          <w:rFonts w:ascii="Century Gothic" w:hAnsi="Century Gothic" w:cs="Century Gothic"/>
          <w:strike/>
          <w:sz w:val="20"/>
          <w:szCs w:val="20"/>
        </w:rPr>
        <w:t>roboty budowlane</w:t>
      </w:r>
    </w:p>
    <w:p w:rsidR="003E5910" w:rsidRPr="009851BD" w:rsidRDefault="003E5910" w:rsidP="008F06D4">
      <w:pPr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trike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3. </w:t>
      </w:r>
      <w:r w:rsidRPr="009851BD">
        <w:rPr>
          <w:rFonts w:ascii="Century Gothic" w:hAnsi="Century Gothic" w:cs="Century Gothic"/>
          <w:b/>
          <w:bCs/>
          <w:sz w:val="20"/>
          <w:szCs w:val="20"/>
        </w:rPr>
        <w:t>Opis przedmiotu zamówienia:</w:t>
      </w:r>
    </w:p>
    <w:p w:rsidR="003E5910" w:rsidRPr="008F06D4" w:rsidRDefault="003E5910" w:rsidP="008F06D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8F06D4">
        <w:rPr>
          <w:rFonts w:ascii="Century Gothic" w:hAnsi="Century Gothic" w:cs="Century Gothic"/>
          <w:sz w:val="20"/>
          <w:szCs w:val="20"/>
        </w:rPr>
        <w:t>Przedmiotem zamówienia jest wywóz odpadów BIO (biodegradowalny</w:t>
      </w:r>
      <w:r>
        <w:rPr>
          <w:rFonts w:ascii="Century Gothic" w:hAnsi="Century Gothic" w:cs="Century Gothic"/>
          <w:sz w:val="20"/>
          <w:szCs w:val="20"/>
        </w:rPr>
        <w:t xml:space="preserve">ch) z obiektów należących do Uniwersytetu Kazimierza Wielkiego w Bydgoszczy, </w:t>
      </w:r>
      <w:r w:rsidRPr="008F06D4">
        <w:rPr>
          <w:rFonts w:ascii="Century Gothic" w:hAnsi="Century Gothic" w:cs="Century Gothic"/>
          <w:sz w:val="20"/>
          <w:szCs w:val="20"/>
        </w:rPr>
        <w:t>w miesiącu grudniu 2014 roku. Wywóz obejmuje 15 kontenerów, każdy o pojemności 5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F06D4">
        <w:rPr>
          <w:rFonts w:ascii="Century Gothic" w:hAnsi="Century Gothic" w:cs="Century Gothic"/>
          <w:sz w:val="20"/>
          <w:szCs w:val="20"/>
        </w:rPr>
        <w:t>m</w:t>
      </w:r>
      <w:r w:rsidRPr="008F06D4">
        <w:rPr>
          <w:rFonts w:ascii="Century Gothic" w:hAnsi="Century Gothic" w:cs="Century Gothic"/>
          <w:sz w:val="20"/>
          <w:szCs w:val="20"/>
          <w:vertAlign w:val="superscript"/>
        </w:rPr>
        <w:t>3</w:t>
      </w:r>
      <w:r w:rsidRPr="008F06D4">
        <w:rPr>
          <w:rFonts w:ascii="Century Gothic" w:hAnsi="Century Gothic" w:cs="Century Gothic"/>
          <w:sz w:val="20"/>
          <w:szCs w:val="20"/>
        </w:rPr>
        <w:t>.</w:t>
      </w:r>
    </w:p>
    <w:p w:rsidR="003E5910" w:rsidRPr="008F06D4" w:rsidRDefault="003E5910" w:rsidP="008F06D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4.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Termin wykonania zamówie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nia: </w:t>
      </w:r>
      <w:r w:rsidRPr="008F06D4">
        <w:rPr>
          <w:rFonts w:ascii="Century Gothic" w:hAnsi="Century Gothic" w:cs="Century Gothic"/>
          <w:sz w:val="20"/>
          <w:szCs w:val="20"/>
        </w:rPr>
        <w:t>do 23.12.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F06D4">
        <w:rPr>
          <w:rFonts w:ascii="Century Gothic" w:hAnsi="Century Gothic" w:cs="Century Gothic"/>
          <w:sz w:val="20"/>
          <w:szCs w:val="20"/>
        </w:rPr>
        <w:t>2014 r.</w:t>
      </w:r>
    </w:p>
    <w:p w:rsidR="003E5910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5</w:t>
      </w:r>
      <w:r>
        <w:rPr>
          <w:rFonts w:ascii="Century Gothic" w:hAnsi="Century Gothic" w:cs="Century Gothic"/>
          <w:sz w:val="20"/>
          <w:szCs w:val="20"/>
        </w:rPr>
        <w:t xml:space="preserve">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Opis sposobu obliczania ceny:</w:t>
      </w:r>
    </w:p>
    <w:p w:rsidR="003E5910" w:rsidRDefault="003E5910" w:rsidP="008F06D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C6DAA">
        <w:rPr>
          <w:rFonts w:ascii="Century Gothic" w:hAnsi="Century Gothic" w:cs="Century Gothic"/>
          <w:sz w:val="20"/>
          <w:szCs w:val="20"/>
        </w:rPr>
        <w:t>Cena oferty powinna zawiera</w:t>
      </w:r>
      <w:r>
        <w:rPr>
          <w:rFonts w:ascii="Century Gothic" w:hAnsi="Century Gothic" w:cs="Century Gothic"/>
          <w:sz w:val="20"/>
          <w:szCs w:val="20"/>
        </w:rPr>
        <w:t xml:space="preserve">ć wszystkie koszty związane z realizacją </w:t>
      </w:r>
      <w:r w:rsidRPr="000C6DAA">
        <w:rPr>
          <w:rFonts w:ascii="Century Gothic" w:hAnsi="Century Gothic" w:cs="Century Gothic"/>
          <w:sz w:val="20"/>
          <w:szCs w:val="20"/>
        </w:rPr>
        <w:t>do siedziby Zamawiającego.</w:t>
      </w:r>
    </w:p>
    <w:p w:rsidR="003E5910" w:rsidRDefault="003E5910" w:rsidP="008F06D4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6.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Kryteria wyboru oferty:</w:t>
      </w:r>
    </w:p>
    <w:p w:rsidR="003E5910" w:rsidRDefault="003E5910" w:rsidP="008F06D4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    a)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Nazwa: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D74B4C">
        <w:rPr>
          <w:rFonts w:ascii="Century Gothic" w:hAnsi="Century Gothic" w:cs="Century Gothic"/>
          <w:sz w:val="20"/>
          <w:szCs w:val="20"/>
        </w:rPr>
        <w:t>Cena ofertowa brutto za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D74B4C">
        <w:rPr>
          <w:rFonts w:ascii="Century Gothic" w:hAnsi="Century Gothic" w:cs="Century Gothic"/>
          <w:sz w:val="20"/>
          <w:szCs w:val="20"/>
        </w:rPr>
        <w:t>wykonanie przedmiotu zamówienia:</w:t>
      </w:r>
    </w:p>
    <w:p w:rsidR="003E5910" w:rsidRPr="00D74B4C" w:rsidRDefault="003E5910" w:rsidP="008F06D4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D74B4C">
        <w:rPr>
          <w:rFonts w:ascii="Century Gothic" w:hAnsi="Century Gothic" w:cs="Century Gothic"/>
          <w:b/>
          <w:bCs/>
          <w:sz w:val="20"/>
          <w:szCs w:val="20"/>
        </w:rPr>
        <w:t>znaczenie kryterium (waga) ; 100%</w:t>
      </w:r>
    </w:p>
    <w:p w:rsidR="003E5910" w:rsidRPr="00D74B4C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     b)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Opis kryterium:</w:t>
      </w:r>
    </w:p>
    <w:p w:rsidR="003E5910" w:rsidRPr="008E14B2" w:rsidRDefault="003E5910" w:rsidP="008F06D4">
      <w:pPr>
        <w:spacing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 w:rsidRPr="00D74B4C">
        <w:rPr>
          <w:rFonts w:ascii="Century Gothic" w:hAnsi="Century Gothic" w:cs="Century Gothic"/>
          <w:b/>
          <w:bCs/>
          <w:sz w:val="20"/>
          <w:szCs w:val="20"/>
        </w:rPr>
        <w:t xml:space="preserve">cena: </w:t>
      </w:r>
      <w:r w:rsidRPr="00D74B4C">
        <w:rPr>
          <w:rFonts w:ascii="Century Gothic" w:hAnsi="Century Gothic" w:cs="Century Gothic"/>
          <w:sz w:val="20"/>
          <w:szCs w:val="20"/>
        </w:rPr>
        <w:t>wartość wyrażona w jednostkach pieniężnych uwzględniająca podatek VAT oraz podatek akcyzowy jeżeli na podstawie odrębnych przepisów sprzedaż podlega obciążeniu podatkiem VAT oraz podatkiem akcyzowym.</w:t>
      </w:r>
    </w:p>
    <w:p w:rsidR="003E5910" w:rsidRPr="00D74B4C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7.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Sposób przygotowania oferty:</w:t>
      </w:r>
    </w:p>
    <w:p w:rsidR="003E5910" w:rsidRPr="00D74B4C" w:rsidRDefault="003E5910" w:rsidP="008F06D4">
      <w:pPr>
        <w:numPr>
          <w:ilvl w:val="2"/>
          <w:numId w:val="2"/>
        </w:numPr>
        <w:tabs>
          <w:tab w:val="clear" w:pos="2340"/>
          <w:tab w:val="num" w:pos="540"/>
        </w:tabs>
        <w:spacing w:line="360" w:lineRule="auto"/>
        <w:ind w:left="540" w:hanging="180"/>
        <w:jc w:val="both"/>
        <w:rPr>
          <w:rFonts w:ascii="Century Gothic" w:hAnsi="Century Gothic" w:cs="Century Gothic"/>
          <w:sz w:val="20"/>
          <w:szCs w:val="20"/>
        </w:rPr>
      </w:pPr>
      <w:r w:rsidRPr="00D74B4C">
        <w:rPr>
          <w:rFonts w:ascii="Century Gothic" w:hAnsi="Century Gothic" w:cs="Century Gothic"/>
          <w:sz w:val="20"/>
          <w:szCs w:val="20"/>
        </w:rPr>
        <w:t>Każdy Wykonawca może złożyć tylko jedną ofertę.</w:t>
      </w:r>
    </w:p>
    <w:p w:rsidR="003E5910" w:rsidRDefault="003E5910" w:rsidP="008F06D4">
      <w:pPr>
        <w:numPr>
          <w:ilvl w:val="2"/>
          <w:numId w:val="2"/>
        </w:numPr>
        <w:tabs>
          <w:tab w:val="clear" w:pos="2340"/>
          <w:tab w:val="num" w:pos="720"/>
        </w:tabs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  <w:r w:rsidRPr="00D74B4C">
        <w:rPr>
          <w:rFonts w:ascii="Century Gothic" w:hAnsi="Century Gothic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3E5910" w:rsidRDefault="003E5910" w:rsidP="008F06D4">
      <w:pPr>
        <w:numPr>
          <w:ilvl w:val="2"/>
          <w:numId w:val="2"/>
        </w:numPr>
        <w:tabs>
          <w:tab w:val="clear" w:pos="2340"/>
          <w:tab w:val="num" w:pos="720"/>
        </w:tabs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  <w:r w:rsidRPr="006909B0">
        <w:rPr>
          <w:rFonts w:ascii="Century Gothic" w:hAnsi="Century Gothic" w:cs="Century Gothic"/>
          <w:sz w:val="20"/>
          <w:szCs w:val="20"/>
        </w:rPr>
        <w:t>Oferta musi być sporządzona w 1 egzemplarzu, w języku polskim, mieć formę pisemną.</w:t>
      </w:r>
    </w:p>
    <w:p w:rsidR="003E5910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E5910" w:rsidRPr="008F06D4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F06D4">
        <w:rPr>
          <w:rFonts w:ascii="Century Gothic" w:hAnsi="Century Gothic" w:cs="Century Gothic"/>
          <w:b/>
          <w:bCs/>
          <w:sz w:val="20"/>
          <w:szCs w:val="20"/>
        </w:rPr>
        <w:t>8. Miejsce i termin składania oferty:</w:t>
      </w:r>
    </w:p>
    <w:p w:rsidR="003E5910" w:rsidRPr="008F06D4" w:rsidRDefault="003E5910" w:rsidP="008F06D4">
      <w:pPr>
        <w:spacing w:line="360" w:lineRule="auto"/>
        <w:ind w:left="540"/>
        <w:jc w:val="both"/>
        <w:rPr>
          <w:rFonts w:ascii="Century Gothic" w:hAnsi="Century Gothic" w:cs="Century Gothic"/>
          <w:sz w:val="20"/>
          <w:szCs w:val="20"/>
        </w:rPr>
      </w:pPr>
      <w:r w:rsidRPr="008F06D4">
        <w:rPr>
          <w:rFonts w:ascii="Century Gothic" w:hAnsi="Century Gothic" w:cs="Century Gothic"/>
          <w:sz w:val="20"/>
          <w:szCs w:val="20"/>
        </w:rPr>
        <w:t>1) Ofertę należy złożyć w siedzibie Zamawiającego, tj. Uniwersytet Kazimierza Wielkiego, ul. Chodkiewicza 30, 85-064 Bydgoszcz,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F06D4">
        <w:rPr>
          <w:rFonts w:ascii="Century Gothic" w:hAnsi="Century Gothic" w:cs="Century Gothic"/>
          <w:sz w:val="20"/>
          <w:szCs w:val="20"/>
        </w:rPr>
        <w:t xml:space="preserve">Dział Administracyjno-Gospodarczy, budynek E, pokój 09, w nieprzekraczalnym terminie: </w:t>
      </w:r>
    </w:p>
    <w:p w:rsidR="003E5910" w:rsidRPr="00F60045" w:rsidRDefault="003E5910" w:rsidP="008F06D4">
      <w:pPr>
        <w:spacing w:line="360" w:lineRule="auto"/>
        <w:ind w:left="360"/>
        <w:jc w:val="both"/>
        <w:rPr>
          <w:sz w:val="20"/>
          <w:szCs w:val="20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980"/>
        <w:gridCol w:w="1440"/>
        <w:gridCol w:w="2303"/>
      </w:tblGrid>
      <w:tr w:rsidR="003E5910" w:rsidRPr="0067660A">
        <w:trPr>
          <w:trHeight w:val="778"/>
        </w:trPr>
        <w:tc>
          <w:tcPr>
            <w:tcW w:w="1440" w:type="dxa"/>
            <w:vAlign w:val="center"/>
          </w:tcPr>
          <w:p w:rsidR="003E5910" w:rsidRPr="00F60045" w:rsidRDefault="003E5910" w:rsidP="005E0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60045">
              <w:rPr>
                <w:sz w:val="20"/>
                <w:szCs w:val="20"/>
              </w:rPr>
              <w:t>do dnia:</w:t>
            </w:r>
          </w:p>
        </w:tc>
        <w:tc>
          <w:tcPr>
            <w:tcW w:w="1980" w:type="dxa"/>
            <w:vAlign w:val="center"/>
          </w:tcPr>
          <w:p w:rsidR="003E5910" w:rsidRPr="00F60045" w:rsidRDefault="003E5910" w:rsidP="005E02CE">
            <w:pPr>
              <w:spacing w:line="36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 xml:space="preserve">26.11.2014 </w:t>
            </w:r>
          </w:p>
        </w:tc>
        <w:tc>
          <w:tcPr>
            <w:tcW w:w="1440" w:type="dxa"/>
            <w:vAlign w:val="center"/>
          </w:tcPr>
          <w:p w:rsidR="003E5910" w:rsidRPr="00F60045" w:rsidRDefault="003E5910" w:rsidP="005E0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60045">
              <w:rPr>
                <w:sz w:val="20"/>
                <w:szCs w:val="20"/>
              </w:rPr>
              <w:t>do godz.</w:t>
            </w:r>
          </w:p>
        </w:tc>
        <w:tc>
          <w:tcPr>
            <w:tcW w:w="2303" w:type="dxa"/>
            <w:vAlign w:val="center"/>
          </w:tcPr>
          <w:p w:rsidR="003E5910" w:rsidRPr="00F60045" w:rsidRDefault="003E5910" w:rsidP="005E02CE">
            <w:pPr>
              <w:spacing w:line="360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10.00</w:t>
            </w:r>
          </w:p>
        </w:tc>
      </w:tr>
    </w:tbl>
    <w:p w:rsidR="003E5910" w:rsidRPr="00F60045" w:rsidRDefault="003E5910" w:rsidP="008F06D4">
      <w:pPr>
        <w:spacing w:line="360" w:lineRule="auto"/>
        <w:jc w:val="both"/>
        <w:rPr>
          <w:sz w:val="20"/>
          <w:szCs w:val="20"/>
        </w:rPr>
      </w:pPr>
    </w:p>
    <w:p w:rsidR="003E5910" w:rsidRPr="008F06D4" w:rsidRDefault="003E5910" w:rsidP="008F06D4">
      <w:pPr>
        <w:spacing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</w:rPr>
      </w:pPr>
      <w:r w:rsidRPr="008F06D4">
        <w:rPr>
          <w:rFonts w:ascii="Century Gothic" w:hAnsi="Century Gothic" w:cs="Century Gothic"/>
          <w:sz w:val="20"/>
          <w:szCs w:val="20"/>
        </w:rPr>
        <w:t>Jako termin złożenia oferty będzie przyjęta data i godzina dostarczenia jej pod wskazany wyżej adres.</w:t>
      </w:r>
    </w:p>
    <w:p w:rsidR="003E5910" w:rsidRPr="008F06D4" w:rsidRDefault="003E5910" w:rsidP="008F06D4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8F06D4">
        <w:rPr>
          <w:rFonts w:ascii="Century Gothic" w:hAnsi="Century Gothic" w:cs="Century Gothic"/>
          <w:sz w:val="20"/>
          <w:szCs w:val="20"/>
        </w:rPr>
        <w:t>2) Ofertę należy złożyć lub przesłać w nieprzezroczystej, zabezpieczonej przed otwarciem kopercie. Kopertę należy opisać następująco:</w:t>
      </w:r>
    </w:p>
    <w:p w:rsidR="003E5910" w:rsidRPr="008F06D4" w:rsidRDefault="003E5910" w:rsidP="008F06D4">
      <w:pPr>
        <w:spacing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8F06D4">
        <w:rPr>
          <w:rFonts w:ascii="Century Gothic" w:hAnsi="Century Gothic" w:cs="Century Gothic"/>
          <w:i/>
          <w:iCs/>
          <w:sz w:val="20"/>
          <w:szCs w:val="20"/>
        </w:rPr>
        <w:t>Oferta</w:t>
      </w:r>
    </w:p>
    <w:p w:rsidR="003E5910" w:rsidRPr="008F06D4" w:rsidRDefault="003E5910" w:rsidP="008F06D4">
      <w:pPr>
        <w:spacing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8F06D4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Nazwa i adres Wykonawcy: </w:t>
      </w:r>
      <w:r w:rsidRPr="008F06D4">
        <w:rPr>
          <w:rFonts w:ascii="Century Gothic" w:hAnsi="Century Gothic" w:cs="Century Gothic"/>
          <w:i/>
          <w:iCs/>
          <w:sz w:val="20"/>
          <w:szCs w:val="20"/>
        </w:rPr>
        <w:t>………………………………………………………………..</w:t>
      </w:r>
    </w:p>
    <w:p w:rsidR="003E5910" w:rsidRPr="008F06D4" w:rsidRDefault="003E5910" w:rsidP="008F06D4">
      <w:pPr>
        <w:spacing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8F06D4">
        <w:rPr>
          <w:rFonts w:ascii="Century Gothic" w:hAnsi="Century Gothic" w:cs="Century Gothic"/>
          <w:b/>
          <w:bCs/>
          <w:i/>
          <w:iCs/>
          <w:sz w:val="20"/>
          <w:szCs w:val="20"/>
        </w:rPr>
        <w:t>Nazwa i adres Zamawiającego</w:t>
      </w:r>
      <w:r w:rsidRPr="008F06D4">
        <w:rPr>
          <w:rFonts w:ascii="Century Gothic" w:hAnsi="Century Gothic" w:cs="Century Gothic"/>
          <w:i/>
          <w:iCs/>
          <w:sz w:val="20"/>
          <w:szCs w:val="20"/>
        </w:rPr>
        <w:t>: Uniwersytet Kazimierza Wielkiego w Bydgoszczy</w:t>
      </w:r>
    </w:p>
    <w:p w:rsidR="003E5910" w:rsidRPr="008F06D4" w:rsidRDefault="003E5910" w:rsidP="008F06D4">
      <w:pPr>
        <w:spacing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8F06D4">
        <w:rPr>
          <w:rFonts w:ascii="Century Gothic" w:hAnsi="Century Gothic" w:cs="Century Gothic"/>
          <w:i/>
          <w:iCs/>
          <w:sz w:val="20"/>
          <w:szCs w:val="20"/>
        </w:rPr>
        <w:t xml:space="preserve">                                                         ul. Chodkiewicza 30</w:t>
      </w:r>
    </w:p>
    <w:p w:rsidR="003E5910" w:rsidRPr="008F06D4" w:rsidRDefault="003E5910" w:rsidP="008F06D4">
      <w:pPr>
        <w:spacing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8F06D4">
        <w:rPr>
          <w:rFonts w:ascii="Century Gothic" w:hAnsi="Century Gothic" w:cs="Century Gothic"/>
          <w:i/>
          <w:iCs/>
          <w:sz w:val="20"/>
          <w:szCs w:val="20"/>
        </w:rPr>
        <w:t xml:space="preserve">                                                                      85-064 Bydgoszcz,</w:t>
      </w:r>
    </w:p>
    <w:p w:rsidR="003E5910" w:rsidRPr="008F06D4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8F06D4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            Tytuł zamówienia: </w:t>
      </w:r>
      <w:r w:rsidRPr="008F06D4">
        <w:rPr>
          <w:rFonts w:ascii="Century Gothic" w:hAnsi="Century Gothic" w:cs="Century Gothic"/>
          <w:i/>
          <w:iCs/>
          <w:sz w:val="20"/>
          <w:szCs w:val="20"/>
        </w:rPr>
        <w:t xml:space="preserve"> Wywóz odpadów BIO z obiektów należących do Uniwersytetu Kazimierza Wielkiego. (nr sprawy BZP-ZO-74/2014)</w:t>
      </w:r>
    </w:p>
    <w:p w:rsidR="003E5910" w:rsidRDefault="003E5910" w:rsidP="008F06D4">
      <w:pPr>
        <w:spacing w:line="360" w:lineRule="auto"/>
        <w:jc w:val="both"/>
        <w:rPr>
          <w:b/>
          <w:bCs/>
          <w:u w:val="single"/>
        </w:rPr>
      </w:pPr>
    </w:p>
    <w:p w:rsidR="003E5910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9.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Opis warunków udziału w postępowaniu</w:t>
      </w:r>
      <w:r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3E5910" w:rsidRPr="00F1738F" w:rsidRDefault="003E5910" w:rsidP="008F06D4">
      <w:pPr>
        <w:spacing w:line="360" w:lineRule="auto"/>
        <w:ind w:left="360"/>
        <w:jc w:val="both"/>
        <w:rPr>
          <w:b/>
          <w:bCs/>
          <w:sz w:val="20"/>
          <w:szCs w:val="20"/>
        </w:rPr>
      </w:pPr>
      <w:r w:rsidRPr="00F1738F">
        <w:rPr>
          <w:b/>
          <w:bCs/>
          <w:sz w:val="20"/>
          <w:szCs w:val="20"/>
        </w:rPr>
        <w:t>Warunki dodatkowe:</w:t>
      </w:r>
    </w:p>
    <w:p w:rsidR="003E5910" w:rsidRDefault="003E5910" w:rsidP="008F06D4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</w:t>
      </w:r>
      <w:r w:rsidRPr="0029189E">
        <w:rPr>
          <w:rFonts w:ascii="Century Gothic" w:hAnsi="Century Gothic" w:cs="Century Gothic"/>
          <w:sz w:val="20"/>
          <w:szCs w:val="20"/>
        </w:rPr>
        <w:t xml:space="preserve">rzedstawienie </w:t>
      </w:r>
      <w:r w:rsidRPr="008472A2">
        <w:rPr>
          <w:rFonts w:ascii="Century Gothic" w:hAnsi="Century Gothic" w:cs="Century Gothic"/>
          <w:b/>
          <w:bCs/>
          <w:sz w:val="20"/>
          <w:szCs w:val="20"/>
        </w:rPr>
        <w:t>aktualnego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29189E">
        <w:rPr>
          <w:rFonts w:ascii="Century Gothic" w:hAnsi="Century Gothic" w:cs="Century Gothic"/>
          <w:b/>
          <w:bCs/>
          <w:sz w:val="20"/>
          <w:szCs w:val="20"/>
        </w:rPr>
        <w:t>zaświadczeni</w:t>
      </w:r>
      <w:r>
        <w:rPr>
          <w:rFonts w:ascii="Century Gothic" w:hAnsi="Century Gothic" w:cs="Century Gothic"/>
          <w:b/>
          <w:bCs/>
          <w:sz w:val="20"/>
          <w:szCs w:val="20"/>
        </w:rPr>
        <w:t>a</w:t>
      </w:r>
      <w:r w:rsidRPr="0029189E">
        <w:rPr>
          <w:rFonts w:ascii="Century Gothic" w:hAnsi="Century Gothic" w:cs="Century Gothic"/>
          <w:b/>
          <w:bCs/>
          <w:sz w:val="20"/>
          <w:szCs w:val="20"/>
        </w:rPr>
        <w:t xml:space="preserve"> o wpisie do rejestru CEIDG </w:t>
      </w:r>
      <w:r w:rsidRPr="0029189E">
        <w:rPr>
          <w:rFonts w:ascii="Century Gothic" w:hAnsi="Century Gothic" w:cs="Century Gothic"/>
          <w:sz w:val="20"/>
          <w:szCs w:val="20"/>
        </w:rPr>
        <w:t xml:space="preserve">(Centralna Ewidencja i Informacja o Działalności Gospodarczej) lub </w:t>
      </w:r>
      <w:r w:rsidRPr="008472A2">
        <w:rPr>
          <w:rFonts w:ascii="Century Gothic" w:hAnsi="Century Gothic" w:cs="Century Gothic"/>
          <w:b/>
          <w:bCs/>
          <w:sz w:val="20"/>
          <w:szCs w:val="20"/>
        </w:rPr>
        <w:t>aktualnego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od</w:t>
      </w:r>
      <w:r w:rsidRPr="0029189E">
        <w:rPr>
          <w:rFonts w:ascii="Century Gothic" w:hAnsi="Century Gothic" w:cs="Century Gothic"/>
          <w:b/>
          <w:bCs/>
          <w:sz w:val="20"/>
          <w:szCs w:val="20"/>
        </w:rPr>
        <w:t>pis</w:t>
      </w:r>
      <w:r>
        <w:rPr>
          <w:rFonts w:ascii="Century Gothic" w:hAnsi="Century Gothic" w:cs="Century Gothic"/>
          <w:b/>
          <w:bCs/>
          <w:sz w:val="20"/>
          <w:szCs w:val="20"/>
        </w:rPr>
        <w:t>u</w:t>
      </w:r>
      <w:r w:rsidRPr="0029189E">
        <w:rPr>
          <w:rFonts w:ascii="Century Gothic" w:hAnsi="Century Gothic" w:cs="Century Gothic"/>
          <w:b/>
          <w:bCs/>
          <w:sz w:val="20"/>
          <w:szCs w:val="20"/>
        </w:rPr>
        <w:t xml:space="preserve"> z KRS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3E5910" w:rsidRPr="00874304" w:rsidRDefault="003E5910" w:rsidP="008F06D4">
      <w:pPr>
        <w:pStyle w:val="ListParagraph"/>
        <w:numPr>
          <w:ilvl w:val="0"/>
          <w:numId w:val="3"/>
        </w:numPr>
        <w:spacing w:line="360" w:lineRule="auto"/>
        <w:jc w:val="both"/>
        <w:rPr>
          <w:sz w:val="20"/>
          <w:szCs w:val="20"/>
        </w:rPr>
      </w:pPr>
      <w:r w:rsidRPr="00874304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3E5910" w:rsidRDefault="003E5910" w:rsidP="008F06D4">
      <w:pPr>
        <w:spacing w:line="360" w:lineRule="auto"/>
        <w:jc w:val="both"/>
        <w:rPr>
          <w:b/>
          <w:bCs/>
          <w:u w:val="single"/>
        </w:rPr>
      </w:pPr>
    </w:p>
    <w:p w:rsidR="003E5910" w:rsidRPr="00F93749" w:rsidRDefault="003E5910" w:rsidP="008F06D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93749">
        <w:rPr>
          <w:rFonts w:ascii="Century Gothic" w:hAnsi="Century Gothic" w:cs="Century Gothic"/>
          <w:b/>
          <w:bCs/>
          <w:sz w:val="20"/>
          <w:szCs w:val="20"/>
        </w:rPr>
        <w:t xml:space="preserve">10. Wykonawcy ubiegający się o zamówienia musza spełniać niżej wymienione warunki udziału w postępowaniu: </w:t>
      </w:r>
    </w:p>
    <w:p w:rsidR="003E5910" w:rsidRDefault="003E5910" w:rsidP="008F06D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3E5910" w:rsidRDefault="003E5910" w:rsidP="008F06D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2) posiadać wiedzę i doświadczenie niezbędne do wykonania zamówienia;</w:t>
      </w:r>
    </w:p>
    <w:p w:rsidR="003E5910" w:rsidRDefault="003E5910" w:rsidP="008F06D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3) dysponować odpowiednim potencjałem technicznym oraz osobami zdolnymi do wykonania zamówienia;</w:t>
      </w:r>
    </w:p>
    <w:p w:rsidR="003E5910" w:rsidRDefault="003E5910" w:rsidP="008F06D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4) znajdować się w sytuacji ekonomicznej i finansowej zapewniającej wykonanie zamówienia.</w:t>
      </w:r>
    </w:p>
    <w:p w:rsidR="003E5910" w:rsidRPr="004E617E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ab/>
      </w:r>
      <w:r w:rsidRPr="004A1A47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W celu potwierdzenia warunków udziału w postępowaniu Wykonawca powinien złożyć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podpisany Formularz Ofertowy zgodnie z załącznikiem nr 1 do Zapytania Ofertowego nr BZP-ZO-74</w:t>
      </w:r>
      <w:r w:rsidRPr="004A1A47">
        <w:rPr>
          <w:rFonts w:ascii="Century Gothic" w:hAnsi="Century Gothic" w:cs="Century Gothic"/>
          <w:b/>
          <w:bCs/>
          <w:i/>
          <w:iCs/>
          <w:sz w:val="20"/>
          <w:szCs w:val="20"/>
        </w:rPr>
        <w:t>/2014</w:t>
      </w:r>
    </w:p>
    <w:p w:rsidR="003E5910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E5910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11.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3E5910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E5910" w:rsidRDefault="003E5910" w:rsidP="008F06D4">
      <w:pPr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12.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Zamawiający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zastrzega sobie prawo odwołania ogłoszenia o zamówieniu w przypadku zaistnienia uzasadnionych przyczyn</w:t>
      </w:r>
      <w:r>
        <w:rPr>
          <w:rFonts w:ascii="Century Gothic" w:hAnsi="Century Gothic" w:cs="Century Gothic"/>
          <w:b/>
          <w:bCs/>
          <w:sz w:val="20"/>
          <w:szCs w:val="20"/>
        </w:rPr>
        <w:t>,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 xml:space="preserve"> jak również prawo unieważnienia  ogłoszenia o zamówieniu bez podania przyczyn</w:t>
      </w:r>
      <w:r>
        <w:rPr>
          <w:rFonts w:ascii="Century Gothic" w:hAnsi="Century Gothic" w:cs="Century Gothic"/>
          <w:b/>
          <w:bCs/>
          <w:sz w:val="20"/>
          <w:szCs w:val="20"/>
        </w:rPr>
        <w:t>y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3E5910" w:rsidRDefault="003E5910" w:rsidP="008F06D4">
      <w:pPr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E5910" w:rsidRPr="00D41AB7" w:rsidRDefault="003E5910" w:rsidP="008F06D4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13. W sprawie zamówienia należy </w:t>
      </w:r>
      <w:r w:rsidRPr="00D74B4C"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 kontaktować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 się </w:t>
      </w:r>
      <w:r w:rsidRPr="00D74B4C">
        <w:rPr>
          <w:rFonts w:ascii="Century Gothic" w:hAnsi="Century Gothic" w:cs="Century Gothic"/>
          <w:b/>
          <w:bCs/>
          <w:color w:val="000000"/>
          <w:sz w:val="20"/>
          <w:szCs w:val="20"/>
        </w:rPr>
        <w:t>z przedstawicielem Zamawiaj</w:t>
      </w:r>
      <w:r w:rsidRPr="00D74B4C">
        <w:rPr>
          <w:rFonts w:ascii="Century Gothic" w:eastAsia="TimesNewRoman,Bold" w:hAnsi="Century Gothic" w:cs="Century Gothic"/>
          <w:b/>
          <w:bCs/>
          <w:color w:val="000000"/>
          <w:sz w:val="20"/>
          <w:szCs w:val="20"/>
        </w:rPr>
        <w:t>ą</w:t>
      </w:r>
      <w:r w:rsidRPr="00D74B4C">
        <w:rPr>
          <w:rFonts w:ascii="Century Gothic" w:hAnsi="Century Gothic" w:cs="Century Gothic"/>
          <w:b/>
          <w:bCs/>
          <w:color w:val="000000"/>
          <w:sz w:val="20"/>
          <w:szCs w:val="20"/>
        </w:rPr>
        <w:t>cego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>:</w:t>
      </w:r>
    </w:p>
    <w:p w:rsidR="003E5910" w:rsidRPr="00D56A19" w:rsidRDefault="003E5910" w:rsidP="008F06D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  <w:r w:rsidRPr="00D56A19">
        <w:rPr>
          <w:rFonts w:ascii="Century Gothic" w:hAnsi="Century Gothic" w:cs="Century Gothic"/>
          <w:sz w:val="20"/>
          <w:szCs w:val="20"/>
        </w:rPr>
        <w:t>Michalina Skonieczka, tel. 52 34 19 276</w:t>
      </w:r>
    </w:p>
    <w:p w:rsidR="003E5910" w:rsidRDefault="003E5910"/>
    <w:p w:rsidR="003E5910" w:rsidRDefault="003E5910"/>
    <w:p w:rsidR="003E5910" w:rsidRDefault="003E5910"/>
    <w:p w:rsidR="003E5910" w:rsidRDefault="003E5910" w:rsidP="008F06D4">
      <w:pPr>
        <w:ind w:left="5664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p.o. Kanclerza UKW</w:t>
      </w:r>
    </w:p>
    <w:p w:rsidR="003E5910" w:rsidRDefault="003E5910" w:rsidP="008F06D4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E5910" w:rsidRDefault="003E5910" w:rsidP="008F06D4">
      <w:pPr>
        <w:spacing w:line="360" w:lineRule="auto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                                                                                                        mgr Renata Malak</w:t>
      </w:r>
    </w:p>
    <w:p w:rsidR="003E5910" w:rsidRDefault="003E5910" w:rsidP="008F06D4">
      <w:pPr>
        <w:spacing w:line="360" w:lineRule="auto"/>
        <w:jc w:val="right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>………………………………………</w:t>
      </w:r>
    </w:p>
    <w:p w:rsidR="003E5910" w:rsidRDefault="003E5910" w:rsidP="008F06D4">
      <w:pPr>
        <w:spacing w:line="360" w:lineRule="auto"/>
        <w:jc w:val="center"/>
        <w:rPr>
          <w:rFonts w:ascii="Century Gothic" w:hAnsi="Century Gothic" w:cs="Century Gothic"/>
          <w:color w:val="000000"/>
          <w:sz w:val="16"/>
          <w:szCs w:val="16"/>
        </w:rPr>
      </w:pPr>
      <w:r>
        <w:rPr>
          <w:rFonts w:ascii="Century Gothic" w:hAnsi="Century Gothic" w:cs="Century Gothic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</w:t>
      </w:r>
      <w:r w:rsidRPr="00D41AB7">
        <w:rPr>
          <w:rFonts w:ascii="Century Gothic" w:hAnsi="Century Gothic" w:cs="Century Gothic"/>
          <w:color w:val="000000"/>
          <w:sz w:val="16"/>
          <w:szCs w:val="16"/>
        </w:rPr>
        <w:t>(podpis osoby uprawnionej)</w:t>
      </w:r>
    </w:p>
    <w:p w:rsidR="003E5910" w:rsidRDefault="003E5910" w:rsidP="008F06D4">
      <w:pPr>
        <w:spacing w:line="360" w:lineRule="auto"/>
        <w:jc w:val="center"/>
        <w:rPr>
          <w:rFonts w:ascii="Century Gothic" w:hAnsi="Century Gothic" w:cs="Century Gothic"/>
          <w:color w:val="000000"/>
          <w:sz w:val="16"/>
          <w:szCs w:val="16"/>
        </w:rPr>
      </w:pPr>
    </w:p>
    <w:p w:rsidR="003E5910" w:rsidRPr="008F06D4" w:rsidRDefault="003E5910"/>
    <w:sectPr w:rsidR="003E5910" w:rsidRPr="008F06D4" w:rsidSect="00682E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6D4"/>
    <w:rsid w:val="000849D8"/>
    <w:rsid w:val="000C6DAA"/>
    <w:rsid w:val="0029189E"/>
    <w:rsid w:val="003E5910"/>
    <w:rsid w:val="004018A7"/>
    <w:rsid w:val="004A1A1E"/>
    <w:rsid w:val="004A1A47"/>
    <w:rsid w:val="004E617E"/>
    <w:rsid w:val="005E02CE"/>
    <w:rsid w:val="0067660A"/>
    <w:rsid w:val="00682E22"/>
    <w:rsid w:val="006909B0"/>
    <w:rsid w:val="008250EB"/>
    <w:rsid w:val="008472A2"/>
    <w:rsid w:val="00874304"/>
    <w:rsid w:val="008E14B2"/>
    <w:rsid w:val="008F06D4"/>
    <w:rsid w:val="00916FD6"/>
    <w:rsid w:val="009851BD"/>
    <w:rsid w:val="009917A3"/>
    <w:rsid w:val="00D41AB7"/>
    <w:rsid w:val="00D56A19"/>
    <w:rsid w:val="00D74B4C"/>
    <w:rsid w:val="00DA4D72"/>
    <w:rsid w:val="00F1738F"/>
    <w:rsid w:val="00F60045"/>
    <w:rsid w:val="00F93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06D4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nakZnakZnakZnak">
    <w:name w:val="Znak Znak Znak Znak"/>
    <w:basedOn w:val="Normal"/>
    <w:uiPriority w:val="99"/>
    <w:rsid w:val="008F06D4"/>
    <w:rPr>
      <w:rFonts w:ascii="Arial" w:eastAsia="Calibri" w:hAnsi="Arial" w:cs="Arial"/>
    </w:rPr>
  </w:style>
  <w:style w:type="paragraph" w:styleId="BalloonText">
    <w:name w:val="Balloon Text"/>
    <w:basedOn w:val="Normal"/>
    <w:link w:val="BalloonTextChar"/>
    <w:uiPriority w:val="99"/>
    <w:semiHidden/>
    <w:rsid w:val="008F06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06D4"/>
    <w:rPr>
      <w:rFonts w:ascii="Tahoma" w:hAnsi="Tahoma" w:cs="Tahoma"/>
      <w:sz w:val="16"/>
      <w:szCs w:val="16"/>
      <w:lang w:eastAsia="pl-PL"/>
    </w:rPr>
  </w:style>
  <w:style w:type="paragraph" w:styleId="ListParagraph">
    <w:name w:val="List Paragraph"/>
    <w:basedOn w:val="Normal"/>
    <w:uiPriority w:val="99"/>
    <w:qFormat/>
    <w:rsid w:val="008F06D4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3</Pages>
  <Words>654</Words>
  <Characters>3926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21</dc:title>
  <dc:subject/>
  <dc:creator>eleonora</dc:creator>
  <cp:keywords/>
  <dc:description/>
  <cp:lastModifiedBy>net</cp:lastModifiedBy>
  <cp:revision>2</cp:revision>
  <dcterms:created xsi:type="dcterms:W3CDTF">2014-11-21T13:37:00Z</dcterms:created>
  <dcterms:modified xsi:type="dcterms:W3CDTF">2014-11-21T13:37:00Z</dcterms:modified>
</cp:coreProperties>
</file>