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D53" w:rsidRPr="009F2ACB" w:rsidRDefault="00E54D53" w:rsidP="000A2A27">
      <w:pPr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Załącznik nr 1</w:t>
      </w:r>
    </w:p>
    <w:p w:rsidR="00E54D53" w:rsidRDefault="00E54D53" w:rsidP="000A2A27">
      <w:pPr>
        <w:spacing w:line="360" w:lineRule="auto"/>
        <w:rPr>
          <w:rFonts w:ascii="Century Gothic" w:hAnsi="Century Gothic" w:cs="Century Gothic"/>
          <w:b/>
          <w:bCs/>
        </w:rPr>
      </w:pPr>
    </w:p>
    <w:p w:rsidR="00E54D53" w:rsidRPr="00DE1FCC" w:rsidRDefault="00E54D53" w:rsidP="00914909">
      <w:pPr>
        <w:spacing w:line="360" w:lineRule="auto"/>
        <w:jc w:val="center"/>
        <w:rPr>
          <w:rFonts w:ascii="Century Gothic" w:hAnsi="Century Gothic" w:cs="Century Gothic"/>
        </w:rPr>
      </w:pPr>
      <w:r w:rsidRPr="00DE1FCC">
        <w:rPr>
          <w:rFonts w:ascii="Century Gothic" w:hAnsi="Century Gothic" w:cs="Century Gothic"/>
          <w:b/>
          <w:bCs/>
        </w:rPr>
        <w:t>FORMULARZ OFERTOWY</w:t>
      </w:r>
    </w:p>
    <w:p w:rsidR="00E54D53" w:rsidRPr="00D86FE8" w:rsidRDefault="00E54D53" w:rsidP="00914909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</w:rPr>
      </w:pPr>
      <w:r w:rsidRPr="00D86FE8">
        <w:rPr>
          <w:rFonts w:ascii="Century Gothic" w:hAnsi="Century Gothic" w:cs="Century Gothic"/>
          <w:b/>
          <w:bCs/>
          <w:sz w:val="20"/>
          <w:szCs w:val="20"/>
        </w:rPr>
        <w:t xml:space="preserve">DO ZAPYTANIA OFERTOWEGO NR </w:t>
      </w:r>
      <w:r>
        <w:rPr>
          <w:rFonts w:ascii="Century Gothic" w:hAnsi="Century Gothic" w:cs="Century Gothic"/>
          <w:b/>
          <w:bCs/>
          <w:sz w:val="22"/>
          <w:szCs w:val="22"/>
        </w:rPr>
        <w:t>BZP-ZO-74</w:t>
      </w:r>
      <w:bookmarkStart w:id="0" w:name="_GoBack"/>
      <w:bookmarkEnd w:id="0"/>
      <w:r w:rsidRPr="00B42E36">
        <w:rPr>
          <w:rFonts w:ascii="Century Gothic" w:hAnsi="Century Gothic" w:cs="Century Gothic"/>
          <w:b/>
          <w:bCs/>
          <w:sz w:val="22"/>
          <w:szCs w:val="22"/>
        </w:rPr>
        <w:t>/2014</w:t>
      </w:r>
    </w:p>
    <w:p w:rsidR="00E54D53" w:rsidRPr="00DE1FCC" w:rsidRDefault="00E54D53" w:rsidP="00914909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</w:p>
    <w:p w:rsidR="00E54D53" w:rsidRPr="00DE1FCC" w:rsidRDefault="00E54D53" w:rsidP="00914909">
      <w:pPr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E54D53" w:rsidRPr="00DE1FCC" w:rsidRDefault="00E54D53" w:rsidP="00914909">
      <w:pPr>
        <w:pStyle w:val="Heading1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 xml:space="preserve">1. Dane dotyczące </w:t>
      </w:r>
      <w:r>
        <w:rPr>
          <w:rFonts w:ascii="Century Gothic" w:hAnsi="Century Gothic" w:cs="Century Gothic"/>
          <w:sz w:val="20"/>
          <w:szCs w:val="20"/>
        </w:rPr>
        <w:t>sprzedawcy</w:t>
      </w:r>
      <w:r w:rsidRPr="00DE1FCC">
        <w:rPr>
          <w:rFonts w:ascii="Century Gothic" w:hAnsi="Century Gothic" w:cs="Century Gothic"/>
          <w:sz w:val="20"/>
          <w:szCs w:val="20"/>
        </w:rPr>
        <w:t>:</w:t>
      </w:r>
    </w:p>
    <w:p w:rsidR="00E54D53" w:rsidRPr="00DE1FCC" w:rsidRDefault="00E54D53" w:rsidP="00914909">
      <w:pPr>
        <w:rPr>
          <w:rFonts w:ascii="Century Gothic" w:hAnsi="Century Gothic" w:cs="Century Gothic"/>
          <w:sz w:val="20"/>
          <w:szCs w:val="20"/>
        </w:rPr>
      </w:pPr>
    </w:p>
    <w:p w:rsidR="00E54D53" w:rsidRPr="00DE1FCC" w:rsidRDefault="00E54D53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Nazwa: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E54D53" w:rsidRPr="00DE1FCC" w:rsidRDefault="00E54D53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Siedziba: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E54D53" w:rsidRPr="00DE1FCC" w:rsidRDefault="00E54D53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telefonu/faksu: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E54D53" w:rsidRPr="00DE1FCC" w:rsidRDefault="00E54D53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NIP: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E54D53" w:rsidRPr="00DE1FCC" w:rsidRDefault="00E54D53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Nr REGON: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E54D53" w:rsidRPr="00DE1FCC" w:rsidRDefault="00E54D53" w:rsidP="00914909">
      <w:pPr>
        <w:tabs>
          <w:tab w:val="left" w:leader="dot" w:pos="8222"/>
        </w:tabs>
        <w:spacing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Osoba do kontaktu, tel. e-mail:</w:t>
      </w:r>
      <w:r w:rsidRPr="00DE1FCC">
        <w:rPr>
          <w:rFonts w:ascii="Century Gothic" w:hAnsi="Century Gothic" w:cs="Century Gothic"/>
          <w:sz w:val="20"/>
          <w:szCs w:val="20"/>
        </w:rPr>
        <w:tab/>
      </w:r>
    </w:p>
    <w:p w:rsidR="00E54D53" w:rsidRPr="00F65C6C" w:rsidRDefault="00E54D53" w:rsidP="00914909">
      <w:pPr>
        <w:pStyle w:val="Heading1"/>
        <w:rPr>
          <w:rFonts w:ascii="Century Gothic" w:hAnsi="Century Gothic" w:cs="Century Gothic"/>
          <w:sz w:val="20"/>
          <w:szCs w:val="20"/>
        </w:rPr>
      </w:pPr>
    </w:p>
    <w:p w:rsidR="00E54D53" w:rsidRPr="00F65C6C" w:rsidRDefault="00E54D53" w:rsidP="00914909">
      <w:pPr>
        <w:pStyle w:val="Heading1"/>
        <w:rPr>
          <w:rFonts w:ascii="Century Gothic" w:hAnsi="Century Gothic" w:cs="Century Gothic"/>
          <w:sz w:val="20"/>
          <w:szCs w:val="20"/>
        </w:rPr>
      </w:pPr>
      <w:r w:rsidRPr="00F65C6C">
        <w:rPr>
          <w:rFonts w:ascii="Century Gothic" w:hAnsi="Century Gothic" w:cs="Century Gothic"/>
          <w:sz w:val="20"/>
          <w:szCs w:val="20"/>
        </w:rPr>
        <w:t>2. Zobowiązania sprzedawcy:</w:t>
      </w:r>
    </w:p>
    <w:p w:rsidR="00E54D53" w:rsidRPr="00F65C6C" w:rsidRDefault="00E54D53" w:rsidP="00914909">
      <w:pPr>
        <w:pStyle w:val="Heading1"/>
        <w:rPr>
          <w:rFonts w:ascii="Century Gothic" w:hAnsi="Century Gothic" w:cs="Century Gothic"/>
          <w:sz w:val="20"/>
          <w:szCs w:val="20"/>
        </w:rPr>
      </w:pPr>
    </w:p>
    <w:p w:rsidR="00E54D53" w:rsidRPr="00DE1FCC" w:rsidRDefault="00E54D53" w:rsidP="00914909">
      <w:pPr>
        <w:pStyle w:val="Heading1"/>
        <w:spacing w:line="360" w:lineRule="auto"/>
        <w:jc w:val="both"/>
        <w:rPr>
          <w:rFonts w:ascii="Century Gothic" w:hAnsi="Century Gothic" w:cs="Century Gothic"/>
          <w:b w:val="0"/>
          <w:bCs w:val="0"/>
          <w:sz w:val="20"/>
          <w:szCs w:val="20"/>
        </w:rPr>
      </w:pPr>
      <w:r w:rsidRPr="00DE1FCC">
        <w:rPr>
          <w:rFonts w:ascii="Century Gothic" w:hAnsi="Century Gothic" w:cs="Century Gothic"/>
          <w:b w:val="0"/>
          <w:bCs w:val="0"/>
          <w:sz w:val="20"/>
          <w:szCs w:val="20"/>
        </w:rPr>
        <w:t xml:space="preserve">zobowiązuję się do </w:t>
      </w:r>
      <w:r>
        <w:rPr>
          <w:rFonts w:ascii="Century Gothic" w:hAnsi="Century Gothic" w:cs="Century Gothic"/>
          <w:b w:val="0"/>
          <w:bCs w:val="0"/>
          <w:sz w:val="20"/>
          <w:szCs w:val="20"/>
        </w:rPr>
        <w:t>wywozu odpadów BIO z obiektów UKW w miesiącu grudniu 2014 rokuna kwotę:</w:t>
      </w:r>
    </w:p>
    <w:p w:rsidR="00E54D53" w:rsidRPr="00DE1FCC" w:rsidRDefault="00E54D53" w:rsidP="00914909">
      <w:pPr>
        <w:rPr>
          <w:rFonts w:ascii="Century Gothic" w:hAnsi="Century Gothic" w:cs="Century Gothic"/>
          <w:sz w:val="20"/>
          <w:szCs w:val="20"/>
        </w:rPr>
      </w:pPr>
    </w:p>
    <w:p w:rsidR="00E54D53" w:rsidRPr="00DE1FCC" w:rsidRDefault="00E54D53" w:rsidP="00914909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Cena netto: …………………………………………zł,</w:t>
      </w:r>
    </w:p>
    <w:p w:rsidR="00E54D53" w:rsidRPr="00DE1FCC" w:rsidRDefault="00E54D53" w:rsidP="00914909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Podatek VAT: stawka …….% kwota:  ………………………………………zł,</w:t>
      </w:r>
    </w:p>
    <w:p w:rsidR="00E54D53" w:rsidRPr="00DE1FCC" w:rsidRDefault="00E54D53" w:rsidP="00914909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b/>
          <w:bCs/>
          <w:sz w:val="20"/>
          <w:szCs w:val="20"/>
        </w:rPr>
        <w:t>Cena brutto</w:t>
      </w:r>
      <w:r w:rsidRPr="00DE1FCC">
        <w:rPr>
          <w:rFonts w:ascii="Century Gothic" w:hAnsi="Century Gothic" w:cs="Century Gothic"/>
          <w:sz w:val="20"/>
          <w:szCs w:val="20"/>
        </w:rPr>
        <w:t>…………………………………………zł,</w:t>
      </w:r>
    </w:p>
    <w:p w:rsidR="00E54D53" w:rsidRPr="00DE1FCC" w:rsidRDefault="00E54D53" w:rsidP="00914909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Słownie:………………………………………………………………………………………….zł,</w:t>
      </w:r>
    </w:p>
    <w:p w:rsidR="00E54D53" w:rsidRPr="00DE1FCC" w:rsidRDefault="00E54D53" w:rsidP="00914909">
      <w:pPr>
        <w:pStyle w:val="BodyTextIndent"/>
        <w:ind w:left="2620" w:hanging="2620"/>
        <w:jc w:val="both"/>
        <w:rPr>
          <w:rFonts w:ascii="Century Gothic" w:hAnsi="Century Gothic" w:cs="Century Gothic"/>
          <w:sz w:val="20"/>
          <w:szCs w:val="20"/>
        </w:rPr>
      </w:pPr>
    </w:p>
    <w:p w:rsidR="00E54D53" w:rsidRPr="00DE1FCC" w:rsidRDefault="00E54D53" w:rsidP="00914909">
      <w:pPr>
        <w:pStyle w:val="BodyTextIndent"/>
        <w:ind w:left="2620" w:hanging="2620"/>
        <w:jc w:val="both"/>
        <w:rPr>
          <w:rFonts w:ascii="Century Gothic" w:hAnsi="Century Gothic" w:cs="Century Gothic"/>
          <w:sz w:val="20"/>
          <w:szCs w:val="20"/>
        </w:rPr>
      </w:pPr>
    </w:p>
    <w:p w:rsidR="00E54D53" w:rsidRDefault="00E54D53" w:rsidP="00914909">
      <w:pPr>
        <w:pStyle w:val="BodyTextIndent"/>
        <w:ind w:left="0" w:hanging="2"/>
        <w:jc w:val="both"/>
        <w:rPr>
          <w:rFonts w:ascii="Century Gothic" w:hAnsi="Century Gothic" w:cs="Century Gothic"/>
          <w:sz w:val="20"/>
          <w:szCs w:val="20"/>
        </w:rPr>
      </w:pPr>
      <w:r w:rsidRPr="00DE1FCC">
        <w:rPr>
          <w:rFonts w:ascii="Century Gothic" w:hAnsi="Century Gothic" w:cs="Century Gothic"/>
          <w:sz w:val="20"/>
          <w:szCs w:val="20"/>
        </w:rPr>
        <w:t>1. Oświadczam, że w cenie oferty zostały uwzględnione wszystkie koszty związane z wykonaniem przedmiotu zamówienia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E54D53" w:rsidRPr="00DE1FCC" w:rsidRDefault="00E54D53" w:rsidP="00CD380A">
      <w:pPr>
        <w:pStyle w:val="BodyTextIndent"/>
        <w:ind w:left="0" w:hanging="2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2. Oświadczamy, że spełniamy warunki zgodne z Zapytaniem Ofertowym.</w:t>
      </w:r>
    </w:p>
    <w:p w:rsidR="00E54D53" w:rsidRPr="00CD380A" w:rsidRDefault="00E54D53" w:rsidP="00CD380A">
      <w:pPr>
        <w:pStyle w:val="BodyTextIndent"/>
        <w:tabs>
          <w:tab w:val="left" w:pos="374"/>
        </w:tabs>
        <w:ind w:left="374" w:hanging="37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3</w:t>
      </w:r>
      <w:r w:rsidRPr="00DE1FCC">
        <w:rPr>
          <w:rFonts w:ascii="Century Gothic" w:hAnsi="Century Gothic" w:cs="Century Gothic"/>
          <w:sz w:val="20"/>
          <w:szCs w:val="20"/>
        </w:rPr>
        <w:t>. Zobowiązuję się wykonać całość przedmiotu zamówienia</w:t>
      </w:r>
      <w:r>
        <w:rPr>
          <w:rFonts w:ascii="Century Gothic" w:hAnsi="Century Gothic" w:cs="Century Gothic"/>
          <w:sz w:val="20"/>
          <w:szCs w:val="20"/>
        </w:rPr>
        <w:t xml:space="preserve"> w terminie do dnia 23 grudnia 2014 r.</w:t>
      </w:r>
    </w:p>
    <w:p w:rsidR="00E54D53" w:rsidRPr="00DE1FCC" w:rsidRDefault="00E54D53" w:rsidP="00914909">
      <w:pPr>
        <w:pStyle w:val="BodyTextIndent"/>
        <w:tabs>
          <w:tab w:val="left" w:pos="374"/>
        </w:tabs>
        <w:ind w:left="374" w:hanging="37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4. </w:t>
      </w:r>
      <w:r>
        <w:rPr>
          <w:rFonts w:ascii="Century Gothic" w:hAnsi="Century Gothic" w:cs="Century Gothic"/>
          <w:sz w:val="20"/>
          <w:szCs w:val="20"/>
        </w:rPr>
        <w:tab/>
      </w:r>
      <w:r w:rsidRPr="00DE1FCC">
        <w:rPr>
          <w:rFonts w:ascii="Century Gothic" w:hAnsi="Century Gothic" w:cs="Century Gothic"/>
          <w:sz w:val="20"/>
          <w:szCs w:val="20"/>
        </w:rPr>
        <w:t>Zgadzam się na przetwarzanie moich danych osobowych zgodnie z obowiązującymi w tym zakresie przepisami prawnymi.</w:t>
      </w:r>
    </w:p>
    <w:p w:rsidR="00E54D53" w:rsidRDefault="00E54D53" w:rsidP="00914909">
      <w:pPr>
        <w:pStyle w:val="BodyTextIndent"/>
      </w:pPr>
    </w:p>
    <w:p w:rsidR="00E54D53" w:rsidRDefault="00E54D53" w:rsidP="00914909">
      <w:pPr>
        <w:pStyle w:val="BodyTextIndent"/>
        <w:jc w:val="center"/>
      </w:pPr>
    </w:p>
    <w:p w:rsidR="00E54D53" w:rsidRDefault="00E54D53" w:rsidP="00914909">
      <w:pPr>
        <w:pStyle w:val="BodyTextIndent"/>
        <w:jc w:val="center"/>
      </w:pPr>
    </w:p>
    <w:p w:rsidR="00E54D53" w:rsidRDefault="00E54D53" w:rsidP="00914909">
      <w:pPr>
        <w:pStyle w:val="BodyTextIndent"/>
        <w:jc w:val="center"/>
      </w:pPr>
    </w:p>
    <w:p w:rsidR="00E54D53" w:rsidRDefault="00E54D53" w:rsidP="00914909">
      <w:pPr>
        <w:pStyle w:val="BodyTextIndent"/>
        <w:jc w:val="center"/>
      </w:pPr>
    </w:p>
    <w:p w:rsidR="00E54D53" w:rsidRDefault="00E54D53" w:rsidP="00654853">
      <w:pPr>
        <w:pStyle w:val="BodyTextIndent"/>
        <w:jc w:val="center"/>
      </w:pPr>
      <w:r>
        <w:t xml:space="preserve">                                                              …………………..………………………………….</w:t>
      </w:r>
    </w:p>
    <w:p w:rsidR="00E54D53" w:rsidRPr="00E00168" w:rsidRDefault="00E54D53" w:rsidP="00654853">
      <w:pPr>
        <w:ind w:left="2832" w:firstLine="708"/>
        <w:jc w:val="both"/>
      </w:pPr>
      <w:r w:rsidRPr="00E00168">
        <w:rPr>
          <w:rFonts w:ascii="Century Gothic" w:hAnsi="Century Gothic" w:cs="Century Gothic"/>
          <w:sz w:val="18"/>
          <w:szCs w:val="18"/>
        </w:rPr>
        <w:t>(miejscowość, data, pieczęć i podpis osoby uprawnionej</w:t>
      </w:r>
    </w:p>
    <w:p w:rsidR="00E54D53" w:rsidRPr="00CD380A" w:rsidRDefault="00E54D53" w:rsidP="00CD380A">
      <w:pPr>
        <w:jc w:val="both"/>
        <w:rPr>
          <w:rFonts w:ascii="Century Gothic" w:hAnsi="Century Gothic" w:cs="Century Gothic"/>
          <w:sz w:val="18"/>
          <w:szCs w:val="18"/>
        </w:rPr>
      </w:pPr>
      <w:r w:rsidRPr="00E00168">
        <w:rPr>
          <w:rFonts w:ascii="Century Gothic" w:hAnsi="Century Gothic" w:cs="Century Gothic"/>
          <w:sz w:val="18"/>
          <w:szCs w:val="18"/>
        </w:rPr>
        <w:t xml:space="preserve">    </w:t>
      </w:r>
      <w:r>
        <w:rPr>
          <w:rFonts w:ascii="Century Gothic" w:hAnsi="Century Gothic" w:cs="Century Gothic"/>
          <w:sz w:val="18"/>
          <w:szCs w:val="18"/>
        </w:rPr>
        <w:t xml:space="preserve">                                                                                           </w:t>
      </w:r>
      <w:r w:rsidRPr="00E00168">
        <w:rPr>
          <w:rFonts w:ascii="Century Gothic" w:hAnsi="Century Gothic" w:cs="Century Gothic"/>
          <w:sz w:val="18"/>
          <w:szCs w:val="18"/>
        </w:rPr>
        <w:t xml:space="preserve"> do podejmowania zobowiązań )</w:t>
      </w:r>
    </w:p>
    <w:sectPr w:rsidR="00E54D53" w:rsidRPr="00CD380A" w:rsidSect="006377CF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4D53" w:rsidRDefault="00E54D53" w:rsidP="00654853">
      <w:r>
        <w:separator/>
      </w:r>
    </w:p>
  </w:endnote>
  <w:endnote w:type="continuationSeparator" w:id="1">
    <w:p w:rsidR="00E54D53" w:rsidRDefault="00E54D53" w:rsidP="00654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D53" w:rsidRDefault="00E54D53">
    <w:pPr>
      <w:pStyle w:val="Footer"/>
      <w:jc w:val="right"/>
    </w:pPr>
    <w:fldSimple w:instr="PAGE   \* MERGEFORMAT">
      <w:r>
        <w:rPr>
          <w:noProof/>
        </w:rPr>
        <w:t>1</w:t>
      </w:r>
    </w:fldSimple>
  </w:p>
  <w:p w:rsidR="00E54D53" w:rsidRDefault="00E54D5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4D53" w:rsidRDefault="00E54D53" w:rsidP="00654853">
      <w:r>
        <w:separator/>
      </w:r>
    </w:p>
  </w:footnote>
  <w:footnote w:type="continuationSeparator" w:id="1">
    <w:p w:rsidR="00E54D53" w:rsidRDefault="00E54D53" w:rsidP="006548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4909"/>
    <w:rsid w:val="0001353A"/>
    <w:rsid w:val="000A2A27"/>
    <w:rsid w:val="00112461"/>
    <w:rsid w:val="0031191E"/>
    <w:rsid w:val="00455AAB"/>
    <w:rsid w:val="00464656"/>
    <w:rsid w:val="004A26FA"/>
    <w:rsid w:val="004F6828"/>
    <w:rsid w:val="00557D85"/>
    <w:rsid w:val="005E2DF9"/>
    <w:rsid w:val="00631E85"/>
    <w:rsid w:val="006377CF"/>
    <w:rsid w:val="00654853"/>
    <w:rsid w:val="00674956"/>
    <w:rsid w:val="006E104F"/>
    <w:rsid w:val="00715FE5"/>
    <w:rsid w:val="00914909"/>
    <w:rsid w:val="00986068"/>
    <w:rsid w:val="009F2ACB"/>
    <w:rsid w:val="00A144FD"/>
    <w:rsid w:val="00B42E36"/>
    <w:rsid w:val="00C63C00"/>
    <w:rsid w:val="00C97C13"/>
    <w:rsid w:val="00CD380A"/>
    <w:rsid w:val="00D86FE8"/>
    <w:rsid w:val="00DD206C"/>
    <w:rsid w:val="00DE1FCC"/>
    <w:rsid w:val="00E00168"/>
    <w:rsid w:val="00E54D53"/>
    <w:rsid w:val="00F0799F"/>
    <w:rsid w:val="00F65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4909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14909"/>
    <w:pPr>
      <w:keepNext/>
      <w:outlineLvl w:val="0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14909"/>
    <w:rPr>
      <w:rFonts w:ascii="Arial" w:hAnsi="Arial" w:cs="Arial"/>
      <w:b/>
      <w:bCs/>
      <w:sz w:val="24"/>
      <w:szCs w:val="24"/>
      <w:lang w:eastAsia="pl-PL"/>
    </w:rPr>
  </w:style>
  <w:style w:type="paragraph" w:styleId="BodyTextIndent">
    <w:name w:val="Body Text Indent"/>
    <w:basedOn w:val="Normal"/>
    <w:link w:val="BodyTextIndentChar"/>
    <w:uiPriority w:val="99"/>
    <w:rsid w:val="0091490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914909"/>
    <w:rPr>
      <w:rFonts w:ascii="Times New Roman" w:hAnsi="Times New Roman" w:cs="Times New Roman"/>
      <w:sz w:val="24"/>
      <w:szCs w:val="24"/>
      <w:lang w:eastAsia="pl-PL"/>
    </w:rPr>
  </w:style>
  <w:style w:type="paragraph" w:customStyle="1" w:styleId="ZnakZnakZnakZnak">
    <w:name w:val="Znak Znak Znak Znak"/>
    <w:basedOn w:val="Normal"/>
    <w:uiPriority w:val="99"/>
    <w:rsid w:val="006E104F"/>
    <w:rPr>
      <w:rFonts w:ascii="Arial" w:eastAsia="Calibri" w:hAnsi="Arial" w:cs="Arial"/>
    </w:rPr>
  </w:style>
  <w:style w:type="paragraph" w:styleId="Header">
    <w:name w:val="header"/>
    <w:basedOn w:val="Normal"/>
    <w:link w:val="HeaderChar"/>
    <w:uiPriority w:val="99"/>
    <w:rsid w:val="0065485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54853"/>
    <w:rPr>
      <w:rFonts w:ascii="Times New Roman" w:hAnsi="Times New Roman" w:cs="Times New Roman"/>
      <w:sz w:val="24"/>
      <w:szCs w:val="24"/>
      <w:lang w:eastAsia="pl-PL"/>
    </w:rPr>
  </w:style>
  <w:style w:type="paragraph" w:styleId="Footer">
    <w:name w:val="footer"/>
    <w:basedOn w:val="Normal"/>
    <w:link w:val="FooterChar"/>
    <w:uiPriority w:val="99"/>
    <w:rsid w:val="0065485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54853"/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164</Words>
  <Characters>990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subject/>
  <dc:creator>eleonora</dc:creator>
  <cp:keywords/>
  <dc:description/>
  <cp:lastModifiedBy>net</cp:lastModifiedBy>
  <cp:revision>3</cp:revision>
  <dcterms:created xsi:type="dcterms:W3CDTF">2014-11-21T13:38:00Z</dcterms:created>
  <dcterms:modified xsi:type="dcterms:W3CDTF">2014-11-21T13:39:00Z</dcterms:modified>
</cp:coreProperties>
</file>