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E3D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>
        <w:rPr>
          <w:rFonts w:ascii="Century Gothic" w:hAnsi="Century Gothic" w:cs="Century Gothic"/>
          <w:sz w:val="20"/>
          <w:szCs w:val="20"/>
          <w:lang w:eastAsia="pl-PL"/>
        </w:rPr>
        <w:t>15. 01. 2015</w:t>
      </w: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37E3D" w:rsidRPr="00F60045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BE7957">
        <w:rPr>
          <w:rFonts w:ascii="Times New Roman" w:hAnsi="Times New Roman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32.5pt;height:68.25pt;visibility:visible">
            <v:imagedata r:id="rId7" o:title=""/>
          </v:shape>
        </w:pic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E37E3D" w:rsidRPr="00F60045" w:rsidRDefault="00E37E3D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E37E3D" w:rsidRPr="00F60045" w:rsidRDefault="00E37E3D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F60045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ZAPYTANIE OFERTOWE NR 5</w:t>
      </w:r>
      <w:r w:rsidRPr="00F60045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/</w:t>
      </w: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2015</w:t>
      </w:r>
    </w:p>
    <w:p w:rsidR="00E37E3D" w:rsidRPr="00F60045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eastAsia="pl-PL"/>
        </w:rPr>
      </w:pPr>
      <w:r>
        <w:rPr>
          <w:rFonts w:ascii="Times New Roman" w:hAnsi="Times New Roman" w:cs="Times New Roman"/>
          <w:b/>
          <w:bCs/>
          <w:lang w:eastAsia="pl-PL"/>
        </w:rPr>
        <w:t>Nr sprawy: BZP-ZO-5/2014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37E3D" w:rsidRPr="00B4215A" w:rsidRDefault="00E37E3D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E37E3D" w:rsidRPr="00B4215A" w:rsidRDefault="00E37E3D" w:rsidP="00826C2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E37E3D" w:rsidRPr="00B4215A" w:rsidRDefault="00E37E3D" w:rsidP="00B4215A">
      <w:pPr>
        <w:spacing w:after="0" w:line="360" w:lineRule="auto"/>
        <w:ind w:left="357"/>
        <w:jc w:val="center"/>
        <w:rPr>
          <w:rFonts w:ascii="Century Gothic" w:hAnsi="Century Gothic" w:cs="Century Gothic"/>
          <w:i/>
          <w:iCs/>
          <w:sz w:val="20"/>
          <w:szCs w:val="20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Sukcesywne świadczenie usługi cateringu dla 40 osób na potrzeby 5 seminariów „Nauka i Biznes” organizowanych w ramach projektu 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Przedsiębiorczość akademicka dźwignia innowacyjnej gospodarki WKP</w:t>
      </w:r>
      <w:r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.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</w:p>
    <w:p w:rsidR="00E37E3D" w:rsidRPr="00B4215A" w:rsidRDefault="00E37E3D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</w:p>
    <w:p w:rsidR="00E37E3D" w:rsidRPr="00B4215A" w:rsidRDefault="00E37E3D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Opis przedmiotu zamówienia:</w:t>
      </w:r>
    </w:p>
    <w:p w:rsidR="00E37E3D" w:rsidRPr="00F60045" w:rsidRDefault="00E37E3D" w:rsidP="00742F8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E37E3D" w:rsidRPr="0003793E" w:rsidRDefault="00E37E3D" w:rsidP="0003793E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>
        <w:rPr>
          <w:rFonts w:ascii="Century Gothic" w:hAnsi="Century Gothic" w:cs="Century Gothic"/>
          <w:sz w:val="20"/>
          <w:szCs w:val="20"/>
        </w:rPr>
        <w:t>sukcesywne świadczenie usługi cateringu</w:t>
      </w:r>
      <w:r w:rsidRPr="00B4215A">
        <w:rPr>
          <w:rFonts w:ascii="Century Gothic" w:hAnsi="Century Gothic" w:cs="Century Gothic"/>
          <w:sz w:val="20"/>
          <w:szCs w:val="20"/>
        </w:rPr>
        <w:t xml:space="preserve"> dla 40 osób podczas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B4215A">
        <w:rPr>
          <w:rFonts w:ascii="Century Gothic" w:hAnsi="Century Gothic" w:cs="Century Gothic"/>
          <w:sz w:val="20"/>
          <w:szCs w:val="20"/>
        </w:rPr>
        <w:t xml:space="preserve">5 seminariów „Nauka i Biznes” organizowanych w ramach projektu 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Przed</w:t>
      </w:r>
      <w:r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 xml:space="preserve">siębiorczość akademicka dźwignią 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 xml:space="preserve"> innowacyjnej gospodarki WKP</w:t>
      </w:r>
      <w:r w:rsidRPr="00B4215A">
        <w:rPr>
          <w:rFonts w:ascii="Century Gothic" w:hAnsi="Century Gothic" w:cs="Century Gothic"/>
          <w:sz w:val="20"/>
          <w:szCs w:val="20"/>
        </w:rPr>
        <w:t xml:space="preserve"> . Seminaria odbywać się będą w budynku UKW przy ul. Kopernika 1.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 </w:t>
      </w:r>
    </w:p>
    <w:p w:rsidR="00E37E3D" w:rsidRPr="00B4215A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      </w:t>
      </w:r>
      <w:r w:rsidRPr="00304A4F">
        <w:rPr>
          <w:rFonts w:ascii="Century Gothic" w:hAnsi="Century Gothic" w:cs="Century Gothic"/>
          <w:sz w:val="20"/>
          <w:szCs w:val="20"/>
        </w:rPr>
        <w:t>Wykonawca przejmuje na siebie wszystkie sprawy związane z organizacją cateringu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Termin pierwszego seminarium wyznaczony jest na 22. 01. 2015 r.</w:t>
      </w:r>
    </w:p>
    <w:p w:rsidR="00E37E3D" w:rsidRPr="0003793E" w:rsidRDefault="00E37E3D" w:rsidP="0003793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Kolejne terminy będą podawane W</w:t>
      </w:r>
      <w:r w:rsidRPr="00B4215A">
        <w:rPr>
          <w:rFonts w:ascii="Century Gothic" w:hAnsi="Century Gothic" w:cs="Century Gothic"/>
          <w:sz w:val="20"/>
          <w:szCs w:val="20"/>
        </w:rPr>
        <w:t>ykonawcy na co najmniej 7 dni przed organizacją seminarium.</w:t>
      </w:r>
    </w:p>
    <w:p w:rsidR="00E37E3D" w:rsidRPr="00B4215A" w:rsidRDefault="00E37E3D" w:rsidP="00B4215A">
      <w:pPr>
        <w:numPr>
          <w:ilvl w:val="0"/>
          <w:numId w:val="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Catering podczas każdego seminarium będzie obejmował: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-  przygotowanie i dostarczenie kanapek (np. z serem, wędliną, sałatą, pomidorami, ogórkami, jajkami, rzodkiewkami, itp.) - 400 szt.;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-  dostarczenie wody w małych butelkach (gazowana i niegazowana) – 80 szt.;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-  dostarczenie napojów gorących (kawa, herbata) – 80 szt.;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-  kruche ciastka, paluszki, orzeszki;</w:t>
      </w: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B4215A">
        <w:rPr>
          <w:rFonts w:ascii="Century Gothic" w:hAnsi="Century Gothic" w:cs="Century Gothic"/>
          <w:sz w:val="20"/>
          <w:szCs w:val="20"/>
        </w:rPr>
        <w:t>-  owoce.</w:t>
      </w:r>
    </w:p>
    <w:p w:rsidR="00E37E3D" w:rsidRPr="00826C22" w:rsidRDefault="00E37E3D" w:rsidP="00826C22">
      <w:pPr>
        <w:spacing w:after="0" w:line="360" w:lineRule="auto"/>
        <w:ind w:left="360"/>
        <w:jc w:val="both"/>
        <w:rPr>
          <w:rFonts w:ascii="Times New Roman" w:hAnsi="Times New Roman" w:cs="Times New Roman"/>
        </w:rPr>
      </w:pPr>
    </w:p>
    <w:p w:rsidR="00E37E3D" w:rsidRPr="00B4215A" w:rsidRDefault="00E37E3D" w:rsidP="00B4215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u w:val="single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Termin wykonania zamówienia: </w:t>
      </w: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ab/>
        <w:t>30. 06. 2015 r.  od daty podpisania umowy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>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E37E3D" w:rsidRPr="00B4215A" w:rsidRDefault="00E37E3D" w:rsidP="00B4215A">
      <w:p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oferty powinna zawierać wszystkie koszty związane z wykonaniem usługi przez Wykonawcę.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Wykonawca w ofercie powinien podać cenę cateringu za 1 seminarium oraz cenę za wszystkie 5 seminariów.</w:t>
      </w:r>
    </w:p>
    <w:p w:rsidR="00E37E3D" w:rsidRPr="00B4215A" w:rsidRDefault="00E37E3D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5. Kryteria wyboru oferty:</w:t>
      </w:r>
    </w:p>
    <w:p w:rsidR="00E37E3D" w:rsidRPr="00B4215A" w:rsidRDefault="00E37E3D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a) Nazwa: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>cena ofertowa brutto za wykonanie przedmiotu zamówienia:</w:t>
      </w:r>
    </w:p>
    <w:p w:rsidR="00E37E3D" w:rsidRPr="00B4215A" w:rsidRDefault="00E37E3D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znaczenie kryterium (waga) ; 100%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b) Opis kryterium:</w:t>
      </w:r>
    </w:p>
    <w:p w:rsidR="00E37E3D" w:rsidRPr="00B4215A" w:rsidRDefault="00E37E3D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cena: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E37E3D" w:rsidRPr="00B4215A" w:rsidRDefault="00E37E3D" w:rsidP="009A7142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E37E3D" w:rsidRPr="00B4215A" w:rsidRDefault="00E37E3D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1) Ofertę należy złożyć w siedzibie Zamawiającego, tj. Uniwersytet Kazimierza Wielkiego, ul. Chodkiewicza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30, 85-064 Bydgoszcz, Kancelaria Główna, pokój 108 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E37E3D" w:rsidRPr="0067660A">
        <w:trPr>
          <w:trHeight w:val="778"/>
        </w:trPr>
        <w:tc>
          <w:tcPr>
            <w:tcW w:w="1440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20. 01. 2015 r.</w:t>
            </w:r>
          </w:p>
        </w:tc>
        <w:tc>
          <w:tcPr>
            <w:tcW w:w="1440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37E3D" w:rsidRPr="00F60045" w:rsidRDefault="00E37E3D" w:rsidP="004B320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10:00</w:t>
            </w:r>
          </w:p>
        </w:tc>
      </w:tr>
    </w:tbl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37E3D" w:rsidRPr="00B4215A" w:rsidRDefault="00E37E3D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37E3D" w:rsidRPr="00B4215A" w:rsidRDefault="00E37E3D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37E3D" w:rsidRPr="00B4215A" w:rsidRDefault="00E37E3D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37E3D" w:rsidRPr="00B4215A" w:rsidRDefault="00E37E3D" w:rsidP="00742F89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37E3D" w:rsidRPr="00B4215A" w:rsidRDefault="00E37E3D" w:rsidP="00B4215A">
      <w:pPr>
        <w:spacing w:after="0" w:line="360" w:lineRule="auto"/>
        <w:ind w:left="357"/>
        <w:jc w:val="both"/>
        <w:rPr>
          <w:rFonts w:ascii="Century Gothic" w:hAnsi="Century Gothic" w:cs="Century Gothic"/>
          <w:sz w:val="20"/>
          <w:szCs w:val="20"/>
        </w:rPr>
      </w:pPr>
      <w:r w:rsidRPr="0003793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            Tytuł zamówienia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  <w:t xml:space="preserve">: </w:t>
      </w:r>
      <w:r w:rsidRPr="00B4215A">
        <w:rPr>
          <w:rFonts w:ascii="Century Gothic" w:hAnsi="Century Gothic" w:cs="Century Gothic"/>
          <w:sz w:val="20"/>
          <w:szCs w:val="20"/>
        </w:rPr>
        <w:t xml:space="preserve">Sukcesywne wykonanie usługi gastronomicznej (catering) dla 40 osób na potrzeby 5 seminariów „Nauka i Biznes” organizowanych w ramach projektu 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Przedsiębiorczość akademicka dźwignia innowacyjnej gospodarki WKP</w:t>
      </w:r>
      <w:r w:rsidRPr="00B4215A">
        <w:rPr>
          <w:rFonts w:ascii="Century Gothic" w:hAnsi="Century Gothic" w:cs="Century Gothic"/>
          <w:sz w:val="20"/>
          <w:szCs w:val="20"/>
        </w:rPr>
        <w:t xml:space="preserve"> .</w:t>
      </w:r>
    </w:p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37E3D" w:rsidRDefault="00E37E3D" w:rsidP="0003793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8. Opis warunków udziału w postępowaniu 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>(je</w:t>
      </w:r>
      <w:r w:rsidRPr="0003793E">
        <w:rPr>
          <w:rFonts w:ascii="Century Gothic" w:eastAsia="TimesNewRoman" w:hAnsi="Century Gothic" w:cs="Century Gothic"/>
          <w:sz w:val="20"/>
          <w:szCs w:val="20"/>
          <w:lang w:eastAsia="pl-PL"/>
        </w:rPr>
        <w:t>ż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>eli wymagane)</w:t>
      </w: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:</w:t>
      </w:r>
    </w:p>
    <w:p w:rsidR="00E37E3D" w:rsidRDefault="00E37E3D" w:rsidP="0003793E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339C4"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Działalności Gospodarczej ) lub wypis z KRS.</w:t>
      </w:r>
    </w:p>
    <w:p w:rsidR="00E37E3D" w:rsidRPr="0056197D" w:rsidRDefault="00E37E3D" w:rsidP="0003793E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56197D">
        <w:rPr>
          <w:rFonts w:ascii="Century Gothic" w:hAnsi="Century Gothic" w:cs="Century Gothic"/>
          <w:sz w:val="20"/>
          <w:szCs w:val="20"/>
        </w:rPr>
        <w:t xml:space="preserve">Pełnomocnictwo do podpisania oferty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56197D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Pr="0056197D">
        <w:rPr>
          <w:rFonts w:ascii="Century Gothic" w:hAnsi="Century Gothic" w:cs="Century Gothic"/>
          <w:sz w:val="20"/>
          <w:szCs w:val="20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56197D">
        <w:rPr>
          <w:rFonts w:ascii="Century Gothic" w:hAnsi="Century Gothic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56197D">
        <w:rPr>
          <w:rFonts w:ascii="Century Gothic" w:hAnsi="Century Gothic" w:cs="Century Gothic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9.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03793E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1) posiadać uprawnienia do wykonywania działalności lub czynności, jeżeli ustawy nakładają obowiązek posiadania takich uprawnień;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2) posiadać wiedzę i doświadczenie niezbędne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E37E3D" w:rsidRPr="0003793E" w:rsidRDefault="00E37E3D" w:rsidP="0003793E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sz w:val="20"/>
          <w:szCs w:val="20"/>
          <w:lang w:eastAsia="pl-PL"/>
        </w:rPr>
        <w:t>4) znajdować się w sytuacji ekonomicznej i finansowej zapewniającej wykonanie zamówienia.</w:t>
      </w:r>
    </w:p>
    <w:p w:rsidR="00E37E3D" w:rsidRPr="0003793E" w:rsidRDefault="00E37E3D" w:rsidP="0003793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 w:rsidRPr="0056197D">
        <w:rPr>
          <w:rFonts w:ascii="Century Gothic" w:hAnsi="Century Gothic" w:cs="Century Gothic"/>
          <w:b/>
          <w:bCs/>
          <w:i/>
          <w:iCs/>
          <w:sz w:val="18"/>
          <w:szCs w:val="18"/>
        </w:rPr>
        <w:t>W celu potwierdzenia warunków udziału w postępowaniu należy złożyć wypełniony i podpisany Formularz O</w:t>
      </w:r>
      <w:r>
        <w:rPr>
          <w:rFonts w:ascii="Century Gothic" w:hAnsi="Century Gothic" w:cs="Century Gothic"/>
          <w:b/>
          <w:bCs/>
          <w:i/>
          <w:iCs/>
          <w:sz w:val="18"/>
          <w:szCs w:val="18"/>
        </w:rPr>
        <w:t>ferty, stanowiący załącznik nr 2</w:t>
      </w:r>
      <w:r w:rsidRPr="0056197D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. 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10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37E3D" w:rsidRPr="0003793E" w:rsidRDefault="00E37E3D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11</w:t>
      </w:r>
      <w:r w:rsidRPr="0003793E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03793E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Pr="0003793E">
        <w:rPr>
          <w:rFonts w:ascii="Century Gothic" w:hAnsi="Century Gothic" w:cs="Century Gothic"/>
          <w:color w:val="000000"/>
          <w:sz w:val="20"/>
          <w:szCs w:val="20"/>
          <w:lang w:eastAsia="pl-PL"/>
        </w:rPr>
        <w:t>cego: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 w:rsidRPr="0003793E"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>Magdalena Szymańska, tel. 52 3257612, mail: magda@ukw.edu.pl</w:t>
      </w:r>
    </w:p>
    <w:p w:rsidR="00E37E3D" w:rsidRPr="0003793E" w:rsidRDefault="00E37E3D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E37E3D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E37E3D" w:rsidRPr="00F60045" w:rsidRDefault="00E37E3D" w:rsidP="00742F8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bookmarkStart w:id="0" w:name="_GoBack"/>
      <w:bookmarkEnd w:id="0"/>
    </w:p>
    <w:p w:rsidR="00E37E3D" w:rsidRPr="00F60045" w:rsidRDefault="00E37E3D" w:rsidP="00742F89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 w:rsidRPr="00F60045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  <w:r w:rsidRPr="00F60045">
        <w:rPr>
          <w:rFonts w:ascii="Times New Roman" w:hAnsi="Times New Roman" w:cs="Times New Roman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E37E3D" w:rsidRDefault="00E37E3D" w:rsidP="00A73763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Załącznik nr 2</w:t>
      </w:r>
    </w:p>
    <w:p w:rsidR="00E37E3D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E37E3D" w:rsidRPr="00956AAC" w:rsidRDefault="00E37E3D" w:rsidP="00A73763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E37E3D" w:rsidRPr="00AF3954" w:rsidRDefault="00E37E3D" w:rsidP="00A73763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 BZP-ZO-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5/2015</w:t>
      </w:r>
    </w:p>
    <w:p w:rsidR="00E37E3D" w:rsidRPr="00956AAC" w:rsidRDefault="00E37E3D" w:rsidP="00A73763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37E3D" w:rsidRPr="00A31452" w:rsidRDefault="00E37E3D" w:rsidP="00A73763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b/>
          <w:bCs/>
          <w:sz w:val="18"/>
          <w:szCs w:val="18"/>
          <w:lang w:eastAsia="pl-PL"/>
        </w:rPr>
        <w:t>1. Dane dotyczące Wykonawcy:</w:t>
      </w:r>
    </w:p>
    <w:p w:rsidR="00E37E3D" w:rsidRPr="00A31452" w:rsidRDefault="00E37E3D" w:rsidP="00A73763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Nazwa: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Siedziba: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telefonu/faksu: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NIP: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REGON: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Osoba do kontaktu, tel. e-mail: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E37E3D" w:rsidRPr="00A31452" w:rsidRDefault="00E37E3D" w:rsidP="00A73763">
      <w:pPr>
        <w:spacing w:after="0" w:line="360" w:lineRule="auto"/>
        <w:ind w:left="357"/>
        <w:jc w:val="both"/>
        <w:rPr>
          <w:rFonts w:ascii="Century Gothic" w:hAnsi="Century Gothic" w:cs="Century Gothic"/>
          <w:i/>
          <w:iCs/>
          <w:sz w:val="18"/>
          <w:szCs w:val="18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 xml:space="preserve">2. Nawiązując do ogłoszenia w trybie Zapytania Ofertowego oferujemy wykonanie zamówienia na: </w:t>
      </w:r>
      <w:r w:rsidRPr="00A31452"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  <w:t>„</w:t>
      </w:r>
      <w:r w:rsidRPr="00A31452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Sukcesywne wykonanie usługi gastronomicznej (catering) dla 40 osób na potrzeby 5 seminariów „Nauka i Biznes” organizowanych w ramach projektu </w:t>
      </w:r>
      <w:r w:rsidRPr="00A31452"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  <w:t>Przedsiębiorczość akademicka dźwignia innowacyjnej gospodarki WKP</w:t>
      </w:r>
      <w:r w:rsidRPr="00A31452">
        <w:rPr>
          <w:rFonts w:ascii="Century Gothic" w:hAnsi="Century Gothic" w:cs="Century Gothic"/>
          <w:i/>
          <w:iCs/>
          <w:sz w:val="18"/>
          <w:szCs w:val="18"/>
        </w:rPr>
        <w:t>” .</w:t>
      </w:r>
    </w:p>
    <w:p w:rsidR="00E37E3D" w:rsidRPr="00A31452" w:rsidRDefault="00E37E3D" w:rsidP="00A73763">
      <w:pPr>
        <w:tabs>
          <w:tab w:val="left" w:pos="568"/>
          <w:tab w:val="left" w:pos="1724"/>
        </w:tabs>
        <w:spacing w:before="60" w:after="60" w:line="360" w:lineRule="auto"/>
        <w:jc w:val="both"/>
        <w:rPr>
          <w:rFonts w:ascii="Century Gothic" w:hAnsi="Century Gothic" w:cs="Century Gothic"/>
          <w:b/>
          <w:bCs/>
          <w:i/>
          <w:iCs/>
          <w:color w:val="000000"/>
          <w:spacing w:val="-4"/>
          <w:sz w:val="18"/>
          <w:szCs w:val="18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w zakresie i na warunkach określonych w Zapytaniu Ofertowym nr BZP-ZO-5/2015: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>1) OFERUJEMY Oferuję(-my)*</w:t>
      </w:r>
      <w:r>
        <w:rPr>
          <w:rFonts w:ascii="Century Gothic" w:hAnsi="Century Gothic" w:cs="Century Gothic"/>
          <w:sz w:val="18"/>
          <w:szCs w:val="18"/>
        </w:rPr>
        <w:t xml:space="preserve"> wykonanie jednej usługi cateringu dla 40 osób</w:t>
      </w:r>
      <w:r w:rsidRPr="00026D1A">
        <w:rPr>
          <w:rFonts w:ascii="Century Gothic" w:hAnsi="Century Gothic" w:cs="Century Gothic"/>
          <w:sz w:val="18"/>
          <w:szCs w:val="18"/>
        </w:rPr>
        <w:t xml:space="preserve"> za: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      wartość netto ........………………………………………………….....……………........................zł </w:t>
      </w:r>
    </w:p>
    <w:p w:rsidR="00E37E3D" w:rsidRPr="00026D1A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      podatek od towarów i usług .....................% wartość podatku  .............…………...zł      </w:t>
      </w:r>
      <w:r>
        <w:rPr>
          <w:rFonts w:ascii="Century Gothic" w:hAnsi="Century Gothic" w:cs="Century Gothic"/>
          <w:sz w:val="18"/>
          <w:szCs w:val="18"/>
        </w:rPr>
        <w:t xml:space="preserve">               </w:t>
      </w:r>
      <w:r w:rsidRPr="00026D1A">
        <w:rPr>
          <w:rFonts w:ascii="Century Gothic" w:hAnsi="Century Gothic" w:cs="Century Gothic"/>
          <w:sz w:val="18"/>
          <w:szCs w:val="18"/>
        </w:rPr>
        <w:t xml:space="preserve">  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wartość ofertową brutto</w:t>
      </w:r>
      <w:r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.....................................................................................zł </w:t>
      </w:r>
    </w:p>
    <w:p w:rsidR="00E37E3D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       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słownie </w:t>
      </w:r>
      <w:r w:rsidRPr="00026D1A">
        <w:rPr>
          <w:rFonts w:ascii="Century Gothic" w:hAnsi="Century Gothic" w:cs="Century Gothic"/>
          <w:sz w:val="18"/>
          <w:szCs w:val="18"/>
        </w:rPr>
        <w:t xml:space="preserve"> ............................................................................................................................... </w:t>
      </w:r>
    </w:p>
    <w:p w:rsidR="00E37E3D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2</w:t>
      </w:r>
      <w:r w:rsidRPr="00026D1A">
        <w:rPr>
          <w:rFonts w:ascii="Century Gothic" w:hAnsi="Century Gothic" w:cs="Century Gothic"/>
          <w:sz w:val="18"/>
          <w:szCs w:val="18"/>
        </w:rPr>
        <w:t>) OFERUJEMY Oferuję(-my)*</w:t>
      </w:r>
      <w:r>
        <w:rPr>
          <w:rFonts w:ascii="Century Gothic" w:hAnsi="Century Gothic" w:cs="Century Gothic"/>
          <w:sz w:val="18"/>
          <w:szCs w:val="18"/>
        </w:rPr>
        <w:t xml:space="preserve"> wykonanie całości przedmiotu zamówienia, tj. 5 usług cateringu dla 40 osób</w:t>
      </w:r>
      <w:r w:rsidRPr="00026D1A">
        <w:rPr>
          <w:rFonts w:ascii="Century Gothic" w:hAnsi="Century Gothic" w:cs="Century Gothic"/>
          <w:sz w:val="18"/>
          <w:szCs w:val="18"/>
        </w:rPr>
        <w:t xml:space="preserve"> za: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      wartość netto ........………………………………………………….....……………........................zł </w:t>
      </w:r>
    </w:p>
    <w:p w:rsidR="00E37E3D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      podatek od towarów i usług .....................% wartość podatku  .............…………...zł      </w:t>
      </w:r>
      <w:r>
        <w:rPr>
          <w:rFonts w:ascii="Century Gothic" w:hAnsi="Century Gothic" w:cs="Century Gothic"/>
          <w:sz w:val="18"/>
          <w:szCs w:val="18"/>
        </w:rPr>
        <w:t xml:space="preserve">               </w:t>
      </w:r>
    </w:p>
    <w:p w:rsidR="00E37E3D" w:rsidRPr="00026D1A" w:rsidRDefault="00E37E3D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    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wartość ofertową brutto</w:t>
      </w:r>
      <w:r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.....................................................................................zł </w:t>
      </w:r>
    </w:p>
    <w:p w:rsidR="00E37E3D" w:rsidRPr="00AF3954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3.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w cenie oferty zostały uwzględnione wszystkie koszty związane z wykonaniem przedmiotu zamówienia oraz udzielone rabaty.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4.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Oświadczam/my,</w:t>
      </w:r>
      <w:r w:rsidRPr="00026D1A">
        <w:rPr>
          <w:rFonts w:ascii="Century Gothic" w:hAnsi="Century Gothic" w:cs="Century Gothic"/>
          <w:sz w:val="18"/>
          <w:szCs w:val="18"/>
        </w:rPr>
        <w:t xml:space="preserve"> że spełniamy warunki udziału w postępowaniu zgodnie z ust.10 </w:t>
      </w:r>
      <w:r>
        <w:rPr>
          <w:rFonts w:ascii="Century Gothic" w:hAnsi="Century Gothic" w:cs="Century Gothic"/>
          <w:sz w:val="18"/>
          <w:szCs w:val="18"/>
        </w:rPr>
        <w:t>Zapytania Ofertowego nr BZP-ZO-5</w:t>
      </w:r>
      <w:r w:rsidRPr="00026D1A">
        <w:rPr>
          <w:rFonts w:ascii="Century Gothic" w:hAnsi="Century Gothic" w:cs="Century Gothic"/>
          <w:sz w:val="18"/>
          <w:szCs w:val="18"/>
        </w:rPr>
        <w:t>/2015.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5.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akceptujemy projekt umowy.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6.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zamówienia </w:t>
      </w:r>
      <w:r>
        <w:rPr>
          <w:rFonts w:ascii="Century Gothic" w:hAnsi="Century Gothic" w:cs="Century Gothic"/>
          <w:b/>
          <w:bCs/>
          <w:sz w:val="18"/>
          <w:szCs w:val="18"/>
        </w:rPr>
        <w:t>30 czerwca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 2015 r.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7.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przedmiotu zamówienia z należytą starannością. </w:t>
      </w:r>
    </w:p>
    <w:p w:rsidR="00E37E3D" w:rsidRPr="00026D1A" w:rsidRDefault="00E37E3D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 xml:space="preserve">8.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Zgadzam/my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na przetwarzanie danych osobowych zgodnie z obowiązującymi, w tym zakresie przepisami prawnymi.</w:t>
      </w:r>
    </w:p>
    <w:p w:rsidR="00E37E3D" w:rsidRPr="00AD5B5B" w:rsidRDefault="00E37E3D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6"/>
          <w:szCs w:val="16"/>
          <w:u w:val="single"/>
        </w:rPr>
      </w:pPr>
      <w:r w:rsidRPr="00AD5B5B">
        <w:rPr>
          <w:rFonts w:ascii="Century Gothic" w:hAnsi="Century Gothic" w:cs="Century Gothic"/>
          <w:b/>
          <w:bCs/>
          <w:sz w:val="16"/>
          <w:szCs w:val="16"/>
          <w:u w:val="single"/>
        </w:rPr>
        <w:t>Załącznikami do oferty są:</w:t>
      </w:r>
    </w:p>
    <w:p w:rsidR="00E37E3D" w:rsidRPr="00AD5B5B" w:rsidRDefault="00E37E3D" w:rsidP="00A73763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a) ……………………………………………..</w:t>
      </w:r>
    </w:p>
    <w:p w:rsidR="00E37E3D" w:rsidRPr="00AD5B5B" w:rsidRDefault="00E37E3D" w:rsidP="00AD5B5B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……………………………………………..</w:t>
      </w: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</w:t>
      </w: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E37E3D" w:rsidRPr="0087201D" w:rsidRDefault="00E37E3D" w:rsidP="00A73763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E37E3D" w:rsidRDefault="00E37E3D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 w:rsidRPr="003F0B0B"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>1</w:t>
      </w:r>
      <w:r w:rsidRPr="003F0B0B">
        <w:rPr>
          <w:rFonts w:ascii="Century Gothic" w:hAnsi="Century Gothic" w:cs="Century Gothic"/>
          <w:i/>
          <w:iCs/>
          <w:sz w:val="16"/>
          <w:szCs w:val="16"/>
        </w:rPr>
        <w:t xml:space="preserve"> wypełnić jeżeli dotyczy</w:t>
      </w:r>
    </w:p>
    <w:p w:rsidR="00E37E3D" w:rsidRDefault="00E37E3D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16"/>
          <w:szCs w:val="16"/>
        </w:rPr>
        <w:t>niepotrzebne skreślić,</w:t>
      </w:r>
    </w:p>
    <w:p w:rsidR="00E37E3D" w:rsidRPr="00F60045" w:rsidRDefault="00E37E3D" w:rsidP="00742F8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16"/>
          <w:szCs w:val="16"/>
          <w:lang w:eastAsia="pl-PL"/>
        </w:rPr>
      </w:pPr>
    </w:p>
    <w:p w:rsidR="00E37E3D" w:rsidRDefault="00E37E3D"/>
    <w:sectPr w:rsidR="00E37E3D" w:rsidSect="00292C11">
      <w:headerReference w:type="default" r:id="rId8"/>
      <w:headerReference w:type="first" r:id="rId9"/>
      <w:type w:val="continuous"/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E3D" w:rsidRDefault="00E37E3D" w:rsidP="009A7142">
      <w:pPr>
        <w:spacing w:after="0" w:line="240" w:lineRule="auto"/>
      </w:pPr>
      <w:r>
        <w:separator/>
      </w:r>
    </w:p>
  </w:endnote>
  <w:endnote w:type="continuationSeparator" w:id="1">
    <w:p w:rsidR="00E37E3D" w:rsidRDefault="00E37E3D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E3D" w:rsidRDefault="00E37E3D" w:rsidP="009A7142">
      <w:pPr>
        <w:spacing w:after="0" w:line="240" w:lineRule="auto"/>
      </w:pPr>
      <w:r>
        <w:separator/>
      </w:r>
    </w:p>
  </w:footnote>
  <w:footnote w:type="continuationSeparator" w:id="1">
    <w:p w:rsidR="00E37E3D" w:rsidRDefault="00E37E3D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E3D" w:rsidRDefault="00E37E3D">
    <w:pPr>
      <w:pStyle w:val="Header"/>
    </w:pPr>
  </w:p>
  <w:p w:rsidR="00E37E3D" w:rsidRDefault="00E37E3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E3D" w:rsidRDefault="00E37E3D">
    <w:pPr>
      <w:pStyle w:val="Header"/>
    </w:pPr>
    <w:r>
      <w:rPr>
        <w:noProof/>
        <w:lang w:eastAsia="pl-PL"/>
      </w:rPr>
      <w:pict>
        <v:group id="Grupa 6" o:spid="_x0000_s2049" style="position:absolute;margin-left:-15.4pt;margin-top:-13.7pt;width:471.75pt;height:71.95pt;z-index:251660288" coordorigin="1057,157" coordsize="9435,14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" o:spid="_x0000_s2050" type="#_x0000_t75" style="position:absolute;left:7844;top:433;width:2648;height:983;visibility:visible">
            <v:imagedata r:id="rId1" o:title=""/>
          </v:shape>
          <v:shape id="Picture 4" o:spid="_x0000_s2051" type="#_x0000_t75" style="position:absolute;left:1057;top:157;width:3239;height:1439;visibility:visible" o:preferrelative="f">
            <v:imagedata r:id="rId2" o:title=""/>
            <o:lock v:ext="edit" aspectratio="f"/>
          </v:shape>
        </v:group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</w:lvl>
  </w:abstractNum>
  <w:abstractNum w:abstractNumId="1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3A68"/>
    <w:rsid w:val="00014D96"/>
    <w:rsid w:val="00026D1A"/>
    <w:rsid w:val="0003793E"/>
    <w:rsid w:val="000A70BB"/>
    <w:rsid w:val="000B1600"/>
    <w:rsid w:val="00130E2F"/>
    <w:rsid w:val="001405A3"/>
    <w:rsid w:val="00153C6C"/>
    <w:rsid w:val="00230B56"/>
    <w:rsid w:val="00292C11"/>
    <w:rsid w:val="002B43C0"/>
    <w:rsid w:val="00304A4F"/>
    <w:rsid w:val="003F0B0B"/>
    <w:rsid w:val="00442B15"/>
    <w:rsid w:val="004B3203"/>
    <w:rsid w:val="004E0F47"/>
    <w:rsid w:val="004F04EB"/>
    <w:rsid w:val="0056197D"/>
    <w:rsid w:val="005F3A68"/>
    <w:rsid w:val="00612886"/>
    <w:rsid w:val="0067660A"/>
    <w:rsid w:val="0068161C"/>
    <w:rsid w:val="00742F89"/>
    <w:rsid w:val="007B769F"/>
    <w:rsid w:val="00804FC2"/>
    <w:rsid w:val="00815A01"/>
    <w:rsid w:val="00826C22"/>
    <w:rsid w:val="008317F7"/>
    <w:rsid w:val="0087201D"/>
    <w:rsid w:val="00891619"/>
    <w:rsid w:val="00897489"/>
    <w:rsid w:val="008F3828"/>
    <w:rsid w:val="00956AAC"/>
    <w:rsid w:val="009A7142"/>
    <w:rsid w:val="00A31452"/>
    <w:rsid w:val="00A73763"/>
    <w:rsid w:val="00AB6759"/>
    <w:rsid w:val="00AD5B5B"/>
    <w:rsid w:val="00AF3954"/>
    <w:rsid w:val="00B4215A"/>
    <w:rsid w:val="00B6310E"/>
    <w:rsid w:val="00BE7957"/>
    <w:rsid w:val="00C339C4"/>
    <w:rsid w:val="00E37E3D"/>
    <w:rsid w:val="00F52318"/>
    <w:rsid w:val="00F60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rsid w:val="00230B56"/>
  </w:style>
  <w:style w:type="paragraph" w:styleId="Header">
    <w:name w:val="header"/>
    <w:basedOn w:val="Normal"/>
    <w:link w:val="HeaderChar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A7142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A7142"/>
    <w:rPr>
      <w:rFonts w:ascii="Calibri" w:hAnsi="Calibri" w:cs="Calibri"/>
    </w:rPr>
  </w:style>
  <w:style w:type="paragraph" w:customStyle="1" w:styleId="Akapitzlist">
    <w:name w:val="Akapit z listą"/>
    <w:basedOn w:val="Normal"/>
    <w:uiPriority w:val="99"/>
    <w:rsid w:val="0003793E"/>
    <w:pPr>
      <w:ind w:left="720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96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2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</TotalTime>
  <Pages>5</Pages>
  <Words>1155</Words>
  <Characters>6936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ASIAP</dc:creator>
  <cp:keywords/>
  <dc:description/>
  <cp:lastModifiedBy>net</cp:lastModifiedBy>
  <cp:revision>5</cp:revision>
  <cp:lastPrinted>2015-01-15T12:46:00Z</cp:lastPrinted>
  <dcterms:created xsi:type="dcterms:W3CDTF">2015-01-15T11:53:00Z</dcterms:created>
  <dcterms:modified xsi:type="dcterms:W3CDTF">2015-01-16T07:59:00Z</dcterms:modified>
</cp:coreProperties>
</file>