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AEF" w:rsidRDefault="00736AEF" w:rsidP="0024243E">
      <w:pPr>
        <w:pStyle w:val="Normalny1"/>
        <w:spacing w:after="0" w:line="240" w:lineRule="auto"/>
      </w:pPr>
    </w:p>
    <w:p w:rsidR="00736AEF" w:rsidRDefault="00736AEF" w:rsidP="0024243E">
      <w:pPr>
        <w:pStyle w:val="Normalny1"/>
        <w:spacing w:after="0" w:line="240" w:lineRule="auto"/>
        <w:jc w:val="right"/>
      </w:pPr>
    </w:p>
    <w:p w:rsidR="00736AEF" w:rsidRDefault="00736AEF" w:rsidP="007205E7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393pt;height:65.25pt;visibility:visible" filled="t">
            <v:imagedata r:id="rId7" o:title=""/>
          </v:shape>
        </w:pict>
      </w:r>
    </w:p>
    <w:p w:rsidR="00736AEF" w:rsidRDefault="00736AEF" w:rsidP="0024243E">
      <w:pPr>
        <w:pStyle w:val="Normalny1"/>
        <w:spacing w:after="0" w:line="240" w:lineRule="auto"/>
        <w:jc w:val="right"/>
        <w:rPr>
          <w:rFonts w:ascii="Questrial" w:hAnsi="Questrial" w:cs="Questrial"/>
          <w:sz w:val="20"/>
          <w:szCs w:val="20"/>
        </w:rPr>
      </w:pPr>
    </w:p>
    <w:p w:rsidR="00736AEF" w:rsidRDefault="00736AEF" w:rsidP="0024243E">
      <w:pPr>
        <w:pStyle w:val="Normalny1"/>
        <w:spacing w:after="0" w:line="240" w:lineRule="auto"/>
        <w:jc w:val="right"/>
      </w:pPr>
      <w:r>
        <w:rPr>
          <w:rFonts w:ascii="Questrial" w:hAnsi="Questrial" w:cs="Questrial"/>
          <w:sz w:val="20"/>
          <w:szCs w:val="20"/>
        </w:rPr>
        <w:t>Bydgoszcz, dnia 16.03.2015r.</w:t>
      </w:r>
    </w:p>
    <w:p w:rsidR="00736AEF" w:rsidRDefault="00736AEF" w:rsidP="0024243E">
      <w:pPr>
        <w:pStyle w:val="Normalny1"/>
        <w:spacing w:after="0" w:line="240" w:lineRule="auto"/>
      </w:pPr>
    </w:p>
    <w:p w:rsidR="00736AEF" w:rsidRDefault="00736AEF" w:rsidP="0024243E">
      <w:pPr>
        <w:pStyle w:val="Normalny1"/>
        <w:spacing w:after="0" w:line="240" w:lineRule="auto"/>
        <w:jc w:val="center"/>
      </w:pPr>
    </w:p>
    <w:p w:rsidR="00736AEF" w:rsidRDefault="00736AEF" w:rsidP="0024243E">
      <w:pPr>
        <w:pStyle w:val="Normalny1"/>
        <w:spacing w:after="0" w:line="240" w:lineRule="auto"/>
        <w:jc w:val="center"/>
      </w:pPr>
      <w:r>
        <w:rPr>
          <w:noProof/>
          <w:lang w:eastAsia="pl-PL"/>
        </w:rPr>
        <w:pict>
          <v:shape id="Obraz 2" o:spid="_x0000_i1026" type="#_x0000_t75" style="width:280.5pt;height:82.5pt;visibility:visible" filled="t">
            <v:imagedata r:id="rId8" o:title=""/>
          </v:shape>
        </w:pict>
      </w:r>
    </w:p>
    <w:p w:rsidR="00736AEF" w:rsidRDefault="00736AEF" w:rsidP="0024243E">
      <w:pPr>
        <w:pStyle w:val="Normalny1"/>
        <w:spacing w:after="0" w:line="240" w:lineRule="auto"/>
      </w:pPr>
    </w:p>
    <w:p w:rsidR="00736AEF" w:rsidRDefault="00736AEF" w:rsidP="0024243E">
      <w:pPr>
        <w:pStyle w:val="Normalny1"/>
        <w:spacing w:after="0" w:line="240" w:lineRule="auto"/>
        <w:ind w:firstLine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Uniwersytet Kazimierza Wielkiego w Bydgoszczy</w:t>
      </w:r>
    </w:p>
    <w:p w:rsidR="00736AEF" w:rsidRDefault="00736AEF" w:rsidP="0024243E">
      <w:pPr>
        <w:pStyle w:val="Normalny1"/>
        <w:spacing w:after="0" w:line="240" w:lineRule="auto"/>
        <w:ind w:left="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Adres: 85-064 Bydgoszcz,</w:t>
      </w:r>
    </w:p>
    <w:p w:rsidR="00736AEF" w:rsidRDefault="00736AEF" w:rsidP="0024243E">
      <w:pPr>
        <w:pStyle w:val="Normalny1"/>
        <w:spacing w:after="0" w:line="240" w:lineRule="auto"/>
        <w:ind w:left="540"/>
        <w:jc w:val="center"/>
      </w:pPr>
      <w:r>
        <w:rPr>
          <w:rFonts w:ascii="Times New Roman" w:hAnsi="Times New Roman" w:cs="Times New Roman"/>
          <w:b/>
          <w:bCs/>
          <w:sz w:val="24"/>
          <w:szCs w:val="24"/>
        </w:rPr>
        <w:t>ul. Chodkiewicza 30</w:t>
      </w:r>
    </w:p>
    <w:p w:rsidR="00736AEF" w:rsidRDefault="00736AEF" w:rsidP="0024243E">
      <w:pPr>
        <w:pStyle w:val="Normalny1"/>
        <w:spacing w:after="0" w:line="240" w:lineRule="auto"/>
      </w:pPr>
    </w:p>
    <w:p w:rsidR="00736AEF" w:rsidRDefault="00736AEF" w:rsidP="0024243E">
      <w:pPr>
        <w:pStyle w:val="Normalny1"/>
        <w:spacing w:after="0" w:line="240" w:lineRule="auto"/>
      </w:pPr>
    </w:p>
    <w:p w:rsidR="00736AEF" w:rsidRDefault="00736AEF" w:rsidP="0024243E">
      <w:pPr>
        <w:pStyle w:val="Normalny1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ZAPYTANIE OFERTOWE NR BZP-ZO-B-5/2015</w:t>
      </w:r>
    </w:p>
    <w:p w:rsidR="00736AEF" w:rsidRPr="003032F4" w:rsidRDefault="00736AEF" w:rsidP="0024243E">
      <w:pPr>
        <w:pStyle w:val="Normalny1"/>
        <w:spacing w:after="0"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Nr sprawy: </w:t>
      </w:r>
      <w:r>
        <w:rPr>
          <w:rFonts w:ascii="Book Antiqua" w:hAnsi="Book Antiqua" w:cs="Book Antiqua"/>
          <w:b/>
          <w:bCs/>
          <w:sz w:val="20"/>
          <w:szCs w:val="20"/>
        </w:rPr>
        <w:t>BZP-ZO-B-5/2015</w:t>
      </w:r>
    </w:p>
    <w:p w:rsidR="00736AEF" w:rsidRPr="003032F4" w:rsidRDefault="00736AEF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3032F4" w:rsidRDefault="00736AEF" w:rsidP="00F82DB2">
      <w:pPr>
        <w:pStyle w:val="Normalny1"/>
        <w:spacing w:after="0" w:line="360" w:lineRule="auto"/>
        <w:ind w:firstLine="36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Uniwersytet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Kazimierza Wielkiego w Bydgoszczy ul. Chodkiewicza 30, 85-064 Bydgoszcz występuje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7205E7">
        <w:rPr>
          <w:rFonts w:ascii="Book Antiqua" w:hAnsi="Book Antiqua" w:cs="Book Antiqua"/>
          <w:sz w:val="20"/>
          <w:szCs w:val="20"/>
        </w:rPr>
        <w:t>na podstawie art. 4 pkt. 8a ustawy Prawo zamówień Publicznych (Dz. U. z 2013 r. poz. 907, 984, 1047 i</w:t>
      </w:r>
      <w:r>
        <w:rPr>
          <w:rFonts w:ascii="Book Antiqua" w:hAnsi="Book Antiqua" w:cs="Book Antiqua"/>
          <w:sz w:val="20"/>
          <w:szCs w:val="20"/>
        </w:rPr>
        <w:t xml:space="preserve"> 1473 oraz z 2014 r. poz. 423) </w:t>
      </w:r>
      <w:r w:rsidRPr="003032F4">
        <w:rPr>
          <w:rFonts w:ascii="Book Antiqua" w:hAnsi="Book Antiqua" w:cs="Book Antiqua"/>
          <w:sz w:val="20"/>
          <w:szCs w:val="20"/>
        </w:rPr>
        <w:t>z Zapytaniem Ofertowym na realizację zamówienia:</w:t>
      </w:r>
    </w:p>
    <w:p w:rsidR="00736AEF" w:rsidRPr="003032F4" w:rsidRDefault="00736AEF" w:rsidP="0024243E">
      <w:pPr>
        <w:pStyle w:val="Normalny1"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</w:rPr>
        <w:t>Dostawa odczynników</w:t>
      </w:r>
      <w:r w:rsidRPr="007205E7">
        <w:rPr>
          <w:rFonts w:ascii="Book Antiqua" w:hAnsi="Book Antiqua" w:cs="Book Antiqua"/>
          <w:i/>
          <w:iCs/>
          <w:sz w:val="20"/>
          <w:szCs w:val="20"/>
        </w:rPr>
        <w:t xml:space="preserve"> w ramach Projektu współfinansowanego z Europejskiego Funduszu Rozwoju Regionalnego działanie 5.4. Wzmocnienie regionalnego potencjału badań i rozwoju technologii.</w:t>
      </w:r>
    </w:p>
    <w:p w:rsidR="00736AEF" w:rsidRPr="00E67CBA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 w:rsidRPr="00E67CBA">
        <w:rPr>
          <w:rFonts w:ascii="Book Antiqua" w:hAnsi="Book Antiqua" w:cs="Book Antiqua"/>
          <w:sz w:val="20"/>
          <w:szCs w:val="20"/>
        </w:rPr>
        <w:t xml:space="preserve"> dostawa</w:t>
      </w:r>
    </w:p>
    <w:p w:rsidR="00736AEF" w:rsidRPr="007205E7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Opis przedmiotu zamówienia:</w:t>
      </w: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7205E7">
        <w:rPr>
          <w:rFonts w:ascii="Book Antiqua" w:hAnsi="Book Antiqua" w:cs="Book Antiqua"/>
          <w:sz w:val="20"/>
          <w:szCs w:val="20"/>
        </w:rPr>
        <w:t>Przedmiotem zamówienia jest dostawa odczynników w ramach Projektu współfinansowanego z Europejskiego Funduszu Rozwoju Regionalnego działanie 5.4. Wzmocnienie regionalnego potencjału badań i rozwoju technologii</w:t>
      </w:r>
      <w:r>
        <w:rPr>
          <w:rFonts w:ascii="Book Antiqua" w:hAnsi="Book Antiqua" w:cs="Book Antiqua"/>
          <w:sz w:val="20"/>
          <w:szCs w:val="20"/>
        </w:rPr>
        <w:t>.</w:t>
      </w: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podzielił przedmiot zamówienia na III części:</w:t>
      </w:r>
    </w:p>
    <w:p w:rsidR="00736AEF" w:rsidRPr="002F2AFA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u w:val="single"/>
        </w:rPr>
      </w:pPr>
      <w:r w:rsidRPr="002F2AFA">
        <w:rPr>
          <w:rFonts w:ascii="Book Antiqua" w:hAnsi="Book Antiqua" w:cs="Book Antiqua"/>
          <w:b/>
          <w:bCs/>
          <w:u w:val="single"/>
        </w:rPr>
        <w:t xml:space="preserve">I część zamówienia: </w:t>
      </w:r>
    </w:p>
    <w:p w:rsidR="00736AEF" w:rsidRDefault="00736AEF" w:rsidP="002F2AFA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tbl>
      <w:tblPr>
        <w:tblW w:w="821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5722"/>
        <w:gridCol w:w="1080"/>
        <w:gridCol w:w="844"/>
      </w:tblGrid>
      <w:tr w:rsidR="00736AEF" w:rsidRPr="000158FF">
        <w:trPr>
          <w:trHeight w:val="270"/>
        </w:trPr>
        <w:tc>
          <w:tcPr>
            <w:tcW w:w="567" w:type="dxa"/>
            <w:vAlign w:val="center"/>
          </w:tcPr>
          <w:p w:rsidR="00736AEF" w:rsidRPr="000158F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  <w:r w:rsidRPr="000158FF">
              <w:rPr>
                <w:rFonts w:ascii="Book Antiqua" w:hAnsi="Book Antiqua" w:cs="Book Antiqua"/>
                <w:b/>
                <w:bCs/>
                <w:spacing w:val="-4"/>
              </w:rPr>
              <w:t>Lp.</w:t>
            </w:r>
          </w:p>
        </w:tc>
        <w:tc>
          <w:tcPr>
            <w:tcW w:w="5722" w:type="dxa"/>
            <w:vAlign w:val="center"/>
          </w:tcPr>
          <w:p w:rsidR="00736AEF" w:rsidRPr="000158F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  <w:r w:rsidRPr="000158FF">
              <w:rPr>
                <w:rFonts w:ascii="Book Antiqua" w:hAnsi="Book Antiqua" w:cs="Book Antiqua"/>
                <w:b/>
                <w:bCs/>
                <w:spacing w:val="-4"/>
              </w:rPr>
              <w:t>Nazwa asortymentu</w:t>
            </w:r>
          </w:p>
        </w:tc>
        <w:tc>
          <w:tcPr>
            <w:tcW w:w="1080" w:type="dxa"/>
            <w:vAlign w:val="center"/>
          </w:tcPr>
          <w:p w:rsidR="00736AEF" w:rsidRPr="000158F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  <w:r w:rsidRPr="000158FF">
              <w:rPr>
                <w:rFonts w:ascii="Book Antiqua" w:hAnsi="Book Antiqua" w:cs="Book Antiqua"/>
                <w:b/>
                <w:bCs/>
                <w:spacing w:val="-4"/>
              </w:rPr>
              <w:t>j.m.</w:t>
            </w:r>
          </w:p>
        </w:tc>
        <w:tc>
          <w:tcPr>
            <w:tcW w:w="844" w:type="dxa"/>
            <w:vAlign w:val="center"/>
          </w:tcPr>
          <w:p w:rsidR="00736AEF" w:rsidRPr="000158F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  <w:r>
              <w:rPr>
                <w:rFonts w:ascii="Book Antiqua" w:hAnsi="Book Antiqua" w:cs="Book Antiqua"/>
                <w:b/>
                <w:bCs/>
                <w:spacing w:val="-4"/>
              </w:rPr>
              <w:t>i</w:t>
            </w:r>
            <w:r w:rsidRPr="000158FF">
              <w:rPr>
                <w:rFonts w:ascii="Book Antiqua" w:hAnsi="Book Antiqua" w:cs="Book Antiqua"/>
                <w:b/>
                <w:bCs/>
                <w:spacing w:val="-4"/>
              </w:rPr>
              <w:t>lość</w:t>
            </w:r>
          </w:p>
        </w:tc>
      </w:tr>
      <w:tr w:rsidR="00736AEF">
        <w:trPr>
          <w:trHeight w:val="455"/>
        </w:trPr>
        <w:tc>
          <w:tcPr>
            <w:tcW w:w="567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1</w:t>
            </w:r>
          </w:p>
        </w:tc>
        <w:tc>
          <w:tcPr>
            <w:tcW w:w="5722" w:type="dxa"/>
            <w:vAlign w:val="center"/>
          </w:tcPr>
          <w:p w:rsidR="00736AEF" w:rsidRPr="002F2AFA" w:rsidRDefault="00736AEF" w:rsidP="002F2AFA">
            <w:pPr>
              <w:spacing w:after="120"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2F2AFA">
              <w:rPr>
                <w:rFonts w:ascii="Book Antiqua" w:hAnsi="Book Antiqua" w:cs="Book Antiqua"/>
                <w:sz w:val="20"/>
                <w:szCs w:val="20"/>
              </w:rPr>
              <w:t>Kolumienki AflaTest  WB 25 szt./op. nr kat. G1024 lub równoważny</w:t>
            </w:r>
          </w:p>
        </w:tc>
        <w:tc>
          <w:tcPr>
            <w:tcW w:w="1080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op.</w:t>
            </w:r>
          </w:p>
        </w:tc>
        <w:tc>
          <w:tcPr>
            <w:tcW w:w="844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10</w:t>
            </w:r>
          </w:p>
        </w:tc>
      </w:tr>
      <w:tr w:rsidR="00736AEF">
        <w:trPr>
          <w:trHeight w:val="455"/>
        </w:trPr>
        <w:tc>
          <w:tcPr>
            <w:tcW w:w="567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2</w:t>
            </w:r>
          </w:p>
        </w:tc>
        <w:tc>
          <w:tcPr>
            <w:tcW w:w="5722" w:type="dxa"/>
            <w:vAlign w:val="center"/>
          </w:tcPr>
          <w:p w:rsidR="00736AEF" w:rsidRPr="002F2AFA" w:rsidRDefault="00736AEF" w:rsidP="002F2AFA">
            <w:pPr>
              <w:spacing w:line="360" w:lineRule="auto"/>
              <w:rPr>
                <w:rFonts w:ascii="Book Antiqua" w:hAnsi="Book Antiqua" w:cs="Book Antiqua"/>
                <w:b/>
                <w:bCs/>
                <w:color w:val="000000"/>
                <w:sz w:val="20"/>
                <w:szCs w:val="20"/>
              </w:rPr>
            </w:pPr>
            <w:r w:rsidRPr="002F2AFA">
              <w:rPr>
                <w:rFonts w:ascii="Book Antiqua" w:hAnsi="Book Antiqua" w:cs="Book Antiqua"/>
                <w:color w:val="000000"/>
                <w:sz w:val="20"/>
                <w:szCs w:val="20"/>
              </w:rPr>
              <w:t xml:space="preserve">Bibuła filtracyjna, karbowana, śr. 24 cm, 100 szt. </w:t>
            </w:r>
            <w:r w:rsidRPr="002F2AFA">
              <w:rPr>
                <w:rFonts w:ascii="Book Antiqua" w:hAnsi="Book Antiqua" w:cs="Book Antiqua"/>
                <w:sz w:val="20"/>
                <w:szCs w:val="20"/>
              </w:rPr>
              <w:t>nr kat. 31240 lub równoważny</w:t>
            </w:r>
          </w:p>
        </w:tc>
        <w:tc>
          <w:tcPr>
            <w:tcW w:w="1080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op.</w:t>
            </w:r>
          </w:p>
        </w:tc>
        <w:tc>
          <w:tcPr>
            <w:tcW w:w="844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60</w:t>
            </w:r>
          </w:p>
        </w:tc>
      </w:tr>
      <w:tr w:rsidR="00736AEF">
        <w:trPr>
          <w:trHeight w:val="455"/>
        </w:trPr>
        <w:tc>
          <w:tcPr>
            <w:tcW w:w="567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</w:t>
            </w:r>
          </w:p>
        </w:tc>
        <w:tc>
          <w:tcPr>
            <w:tcW w:w="5722" w:type="dxa"/>
            <w:vAlign w:val="center"/>
          </w:tcPr>
          <w:p w:rsidR="00736AEF" w:rsidRPr="00326C6D" w:rsidRDefault="00736AEF" w:rsidP="00FF52CC">
            <w:pPr>
              <w:rPr>
                <w:rFonts w:ascii="Book Antiqua" w:hAnsi="Book Antiqua" w:cs="Book Antiqua"/>
                <w:b/>
                <w:bCs/>
                <w:color w:val="000000"/>
              </w:rPr>
            </w:pPr>
            <w:r w:rsidRPr="00326C6D">
              <w:rPr>
                <w:rFonts w:ascii="Book Antiqua" w:hAnsi="Book Antiqua" w:cs="Book Antiqua"/>
                <w:color w:val="000000"/>
              </w:rPr>
              <w:t xml:space="preserve">Filtry z włókna szklanego, śr. 11 cm, 100 szt. </w:t>
            </w:r>
            <w:r w:rsidRPr="00326C6D">
              <w:rPr>
                <w:rFonts w:ascii="Book Antiqua" w:hAnsi="Book Antiqua" w:cs="Book Antiqua"/>
              </w:rPr>
              <w:t>nr kat. 31955</w:t>
            </w:r>
            <w:r>
              <w:rPr>
                <w:rFonts w:ascii="Book Antiqua" w:hAnsi="Book Antiqua" w:cs="Book Antiqua"/>
              </w:rPr>
              <w:t>lub równowazny</w:t>
            </w:r>
          </w:p>
        </w:tc>
        <w:tc>
          <w:tcPr>
            <w:tcW w:w="1080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26C6D">
              <w:rPr>
                <w:rFonts w:ascii="Book Antiqua" w:hAnsi="Book Antiqua" w:cs="Book Antiqua"/>
                <w:spacing w:val="-4"/>
              </w:rPr>
              <w:t>op.</w:t>
            </w:r>
          </w:p>
        </w:tc>
        <w:tc>
          <w:tcPr>
            <w:tcW w:w="844" w:type="dxa"/>
            <w:vAlign w:val="center"/>
          </w:tcPr>
          <w:p w:rsidR="00736AEF" w:rsidRPr="00326C6D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30</w:t>
            </w:r>
          </w:p>
        </w:tc>
      </w:tr>
    </w:tbl>
    <w:p w:rsidR="00736AEF" w:rsidRDefault="00736AEF" w:rsidP="002F2AFA">
      <w:pPr>
        <w:jc w:val="both"/>
        <w:rPr>
          <w:rFonts w:ascii="Book Antiqua" w:hAnsi="Book Antiqua" w:cs="Book Antiqua"/>
          <w:spacing w:val="-4"/>
          <w:sz w:val="10"/>
          <w:szCs w:val="10"/>
        </w:rPr>
      </w:pPr>
    </w:p>
    <w:p w:rsidR="00736AEF" w:rsidRDefault="00736AEF" w:rsidP="002F2AFA">
      <w:pPr>
        <w:rPr>
          <w:sz w:val="22"/>
          <w:szCs w:val="22"/>
        </w:rPr>
      </w:pPr>
    </w:p>
    <w:p w:rsidR="00736AEF" w:rsidRPr="002F2AFA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2"/>
          <w:szCs w:val="22"/>
          <w:u w:val="single"/>
        </w:rPr>
      </w:pPr>
      <w:r w:rsidRPr="002F2AFA">
        <w:rPr>
          <w:rFonts w:ascii="Book Antiqua" w:hAnsi="Book Antiqua" w:cs="Book Antiqua"/>
          <w:b/>
          <w:bCs/>
          <w:sz w:val="22"/>
          <w:szCs w:val="22"/>
          <w:u w:val="single"/>
        </w:rPr>
        <w:t>II część zamówienia:</w:t>
      </w:r>
    </w:p>
    <w:p w:rsidR="00736AEF" w:rsidRPr="00F60045" w:rsidRDefault="00736AEF" w:rsidP="002F2AFA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tbl>
      <w:tblPr>
        <w:tblW w:w="780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8"/>
        <w:gridCol w:w="5649"/>
        <w:gridCol w:w="889"/>
        <w:gridCol w:w="709"/>
      </w:tblGrid>
      <w:tr w:rsidR="00736AEF" w:rsidRPr="0067660A">
        <w:trPr>
          <w:trHeight w:val="270"/>
        </w:trPr>
        <w:tc>
          <w:tcPr>
            <w:tcW w:w="558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5649" w:type="dxa"/>
            <w:vAlign w:val="center"/>
          </w:tcPr>
          <w:p w:rsidR="00736AE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Przedmiot zamówienia</w:t>
            </w:r>
          </w:p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</w:p>
        </w:tc>
        <w:tc>
          <w:tcPr>
            <w:tcW w:w="889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709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ilość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858BF">
              <w:rPr>
                <w:rFonts w:ascii="Book Antiqua" w:hAnsi="Book Antiqua" w:cs="Book Antiqua"/>
                <w:spacing w:val="-4"/>
              </w:rPr>
              <w:t>1.</w:t>
            </w:r>
          </w:p>
        </w:tc>
        <w:tc>
          <w:tcPr>
            <w:tcW w:w="5649" w:type="dxa"/>
            <w:vAlign w:val="center"/>
          </w:tcPr>
          <w:p w:rsidR="00736AEF" w:rsidRPr="003858BF" w:rsidRDefault="00736AEF" w:rsidP="00FF52CC">
            <w:pPr>
              <w:rPr>
                <w:rFonts w:ascii="Book Antiqua" w:hAnsi="Book Antiqua" w:cs="Book Antiqua"/>
                <w:spacing w:val="-4"/>
                <w:lang w:val="en-US"/>
              </w:rPr>
            </w:pPr>
            <w:r w:rsidRPr="00222213">
              <w:rPr>
                <w:rFonts w:ascii="Book Antiqua" w:hAnsi="Book Antiqua" w:cs="Book Antiqua"/>
                <w:spacing w:val="-4"/>
                <w:lang w:val="en-US"/>
              </w:rPr>
              <w:t>MultiSep 211 Fum</w:t>
            </w:r>
            <w:r w:rsidRPr="003858BF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 xml:space="preserve">Nr kat. </w:t>
            </w:r>
            <w:r w:rsidRPr="00222213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>COCMU2211</w:t>
            </w:r>
          </w:p>
        </w:tc>
        <w:tc>
          <w:tcPr>
            <w:tcW w:w="889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op</w:t>
            </w:r>
          </w:p>
        </w:tc>
        <w:tc>
          <w:tcPr>
            <w:tcW w:w="709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3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 w:rsidRPr="003858BF">
              <w:rPr>
                <w:rFonts w:ascii="Book Antiqua" w:hAnsi="Book Antiqua" w:cs="Book Antiqua"/>
                <w:spacing w:val="-4"/>
                <w:lang w:val="en-US"/>
              </w:rPr>
              <w:t>2</w:t>
            </w:r>
          </w:p>
        </w:tc>
        <w:tc>
          <w:tcPr>
            <w:tcW w:w="5649" w:type="dxa"/>
            <w:vAlign w:val="center"/>
          </w:tcPr>
          <w:p w:rsidR="00736AEF" w:rsidRPr="002F2AFA" w:rsidRDefault="00736AEF" w:rsidP="00FF52CC">
            <w:pPr>
              <w:rPr>
                <w:rFonts w:ascii="Book Antiqua" w:hAnsi="Book Antiqua" w:cs="Book Antiqua"/>
                <w:spacing w:val="-4"/>
                <w:lang w:val="de-DE"/>
              </w:rPr>
            </w:pPr>
            <w:r w:rsidRPr="002F2AFA">
              <w:rPr>
                <w:rFonts w:ascii="Book Antiqua" w:hAnsi="Book Antiqua" w:cs="Book Antiqua"/>
                <w:spacing w:val="-4"/>
                <w:lang w:val="de-DE"/>
              </w:rPr>
              <w:t xml:space="preserve">1,2ml U-[13C15]-Deoxynivalenol 25ug/ml in ACN </w:t>
            </w:r>
            <w:r w:rsidRPr="002F2AFA">
              <w:rPr>
                <w:rFonts w:ascii="Book Antiqua" w:hAnsi="Book Antiqua" w:cs="Book Antiqua"/>
                <w:spacing w:val="-4"/>
                <w:lang w:val="de-DE"/>
              </w:rPr>
              <w:br/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lang w:val="de-DE"/>
              </w:rPr>
              <w:t>Nr kat. 002005</w:t>
            </w:r>
          </w:p>
        </w:tc>
        <w:tc>
          <w:tcPr>
            <w:tcW w:w="889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szt</w:t>
            </w:r>
          </w:p>
        </w:tc>
        <w:tc>
          <w:tcPr>
            <w:tcW w:w="709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DD06E9">
              <w:rPr>
                <w:rFonts w:ascii="Book Antiqua" w:hAnsi="Book Antiqua" w:cs="Book Antiqua"/>
                <w:spacing w:val="-4"/>
              </w:rPr>
              <w:t>3</w:t>
            </w:r>
          </w:p>
        </w:tc>
        <w:tc>
          <w:tcPr>
            <w:tcW w:w="5649" w:type="dxa"/>
            <w:vAlign w:val="center"/>
          </w:tcPr>
          <w:p w:rsidR="00736AEF" w:rsidRPr="00DD06E9" w:rsidRDefault="00736AEF" w:rsidP="00FF52CC">
            <w:pPr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Zearalanone</w:t>
            </w:r>
            <w:r w:rsidRPr="00DD06E9">
              <w:rPr>
                <w:rFonts w:ascii="Book Antiqua" w:hAnsi="Book Antiqua" w:cs="Book Antiqua"/>
                <w:spacing w:val="-4"/>
              </w:rPr>
              <w:t xml:space="preserve"> – 10 </w:t>
            </w:r>
            <w:r>
              <w:rPr>
                <w:rFonts w:ascii="Book Antiqua" w:hAnsi="Book Antiqua" w:cs="Book Antiqua"/>
                <w:spacing w:val="-4"/>
              </w:rPr>
              <w:t>ug</w:t>
            </w:r>
            <w:r w:rsidRPr="00DD06E9">
              <w:rPr>
                <w:rFonts w:ascii="Book Antiqua" w:hAnsi="Book Antiqua" w:cs="Book Antiqua"/>
                <w:spacing w:val="-4"/>
              </w:rPr>
              <w:t>/</w:t>
            </w:r>
            <w:r>
              <w:rPr>
                <w:rFonts w:ascii="Book Antiqua" w:hAnsi="Book Antiqua" w:cs="Book Antiqua"/>
                <w:spacing w:val="-4"/>
              </w:rPr>
              <w:t xml:space="preserve">ml </w:t>
            </w:r>
            <w:r w:rsidRPr="00DD06E9">
              <w:rPr>
                <w:rFonts w:ascii="Book Antiqua" w:hAnsi="Book Antiqua" w:cs="Book Antiqua"/>
                <w:b/>
                <w:bCs/>
                <w:spacing w:val="-4"/>
              </w:rPr>
              <w:t>Nr kat. S02041</w:t>
            </w:r>
          </w:p>
        </w:tc>
        <w:tc>
          <w:tcPr>
            <w:tcW w:w="889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szt</w:t>
            </w:r>
          </w:p>
        </w:tc>
        <w:tc>
          <w:tcPr>
            <w:tcW w:w="709" w:type="dxa"/>
            <w:vAlign w:val="center"/>
          </w:tcPr>
          <w:p w:rsidR="00736AEF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</w:t>
            </w:r>
          </w:p>
        </w:tc>
      </w:tr>
    </w:tbl>
    <w:p w:rsidR="00736AEF" w:rsidRPr="00DD06E9" w:rsidRDefault="00736AEF" w:rsidP="002F2AFA">
      <w:pPr>
        <w:rPr>
          <w:rFonts w:ascii="Book Antiqua" w:hAnsi="Book Antiqua" w:cs="Book Antiqua"/>
          <w:spacing w:val="-4"/>
          <w:sz w:val="10"/>
          <w:szCs w:val="10"/>
        </w:rPr>
      </w:pP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AFA">
        <w:rPr>
          <w:rFonts w:ascii="Book Antiqua" w:hAnsi="Book Antiqua" w:cs="Book Antiqua"/>
          <w:b/>
          <w:bCs/>
          <w:sz w:val="20"/>
          <w:szCs w:val="20"/>
        </w:rPr>
        <w:t xml:space="preserve">III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Część zamówienia: </w:t>
      </w: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F60045" w:rsidRDefault="00736AEF" w:rsidP="002F2AFA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tbl>
      <w:tblPr>
        <w:tblW w:w="780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8"/>
        <w:gridCol w:w="5652"/>
        <w:gridCol w:w="888"/>
        <w:gridCol w:w="709"/>
      </w:tblGrid>
      <w:tr w:rsidR="00736AEF" w:rsidRPr="0067660A">
        <w:trPr>
          <w:trHeight w:val="270"/>
        </w:trPr>
        <w:tc>
          <w:tcPr>
            <w:tcW w:w="558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Lp.</w:t>
            </w:r>
          </w:p>
        </w:tc>
        <w:tc>
          <w:tcPr>
            <w:tcW w:w="5652" w:type="dxa"/>
            <w:vAlign w:val="center"/>
          </w:tcPr>
          <w:p w:rsidR="00736AEF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Przedmiot zamówienia</w:t>
            </w:r>
          </w:p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</w:rPr>
            </w:pPr>
          </w:p>
        </w:tc>
        <w:tc>
          <w:tcPr>
            <w:tcW w:w="888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j.m.</w:t>
            </w:r>
          </w:p>
        </w:tc>
        <w:tc>
          <w:tcPr>
            <w:tcW w:w="709" w:type="dxa"/>
            <w:vAlign w:val="center"/>
          </w:tcPr>
          <w:p w:rsidR="00736AEF" w:rsidRPr="00F60045" w:rsidRDefault="00736AEF" w:rsidP="00FF52CC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u w:val="single"/>
              </w:rPr>
            </w:pPr>
            <w:r w:rsidRPr="00F60045">
              <w:rPr>
                <w:rFonts w:ascii="Book Antiqua" w:hAnsi="Book Antiqua" w:cs="Book Antiqua"/>
                <w:b/>
                <w:bCs/>
                <w:spacing w:val="-4"/>
                <w:u w:val="single"/>
              </w:rPr>
              <w:t>ilość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3858BF">
              <w:rPr>
                <w:rFonts w:ascii="Book Antiqua" w:hAnsi="Book Antiqua" w:cs="Book Antiqua"/>
                <w:spacing w:val="-4"/>
              </w:rPr>
              <w:t>1.</w:t>
            </w:r>
          </w:p>
        </w:tc>
        <w:tc>
          <w:tcPr>
            <w:tcW w:w="5652" w:type="dxa"/>
            <w:vAlign w:val="center"/>
          </w:tcPr>
          <w:p w:rsidR="00736AEF" w:rsidRPr="002F2AFA" w:rsidRDefault="00736AEF" w:rsidP="002F2AFA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2F2AF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Bond ElutMycotoxin, 100/PK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lang w:val="en-US"/>
              </w:rPr>
              <w:t>Nr kat. 12165001B</w:t>
            </w:r>
          </w:p>
        </w:tc>
        <w:tc>
          <w:tcPr>
            <w:tcW w:w="888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op</w:t>
            </w:r>
          </w:p>
        </w:tc>
        <w:tc>
          <w:tcPr>
            <w:tcW w:w="709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3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3858BF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 w:rsidRPr="003858BF">
              <w:rPr>
                <w:rFonts w:ascii="Book Antiqua" w:hAnsi="Book Antiqua" w:cs="Book Antiqua"/>
                <w:spacing w:val="-4"/>
                <w:lang w:val="en-US"/>
              </w:rPr>
              <w:t>2</w:t>
            </w:r>
          </w:p>
        </w:tc>
        <w:tc>
          <w:tcPr>
            <w:tcW w:w="5652" w:type="dxa"/>
            <w:vAlign w:val="center"/>
          </w:tcPr>
          <w:p w:rsidR="00736AEF" w:rsidRPr="002F2AFA" w:rsidRDefault="00736AEF" w:rsidP="002F2AFA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2F2AF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 xml:space="preserve">Agilent 2 mL Wide Opening Crimp Top Vials Clear, write-on spot, 1000/PK, 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lang w:val="en-US"/>
              </w:rPr>
              <w:t>nr kat.  5183-4492</w:t>
            </w:r>
          </w:p>
        </w:tc>
        <w:tc>
          <w:tcPr>
            <w:tcW w:w="888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op</w:t>
            </w:r>
          </w:p>
        </w:tc>
        <w:tc>
          <w:tcPr>
            <w:tcW w:w="709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1</w:t>
            </w:r>
          </w:p>
        </w:tc>
      </w:tr>
      <w:tr w:rsidR="00736AEF" w:rsidRPr="00D919CB">
        <w:trPr>
          <w:trHeight w:val="489"/>
        </w:trPr>
        <w:tc>
          <w:tcPr>
            <w:tcW w:w="558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 w:rsidRPr="00DD06E9">
              <w:rPr>
                <w:rFonts w:ascii="Book Antiqua" w:hAnsi="Book Antiqua" w:cs="Book Antiqua"/>
                <w:spacing w:val="-4"/>
              </w:rPr>
              <w:t>3</w:t>
            </w:r>
          </w:p>
        </w:tc>
        <w:tc>
          <w:tcPr>
            <w:tcW w:w="5652" w:type="dxa"/>
            <w:vAlign w:val="center"/>
          </w:tcPr>
          <w:p w:rsidR="00736AEF" w:rsidRPr="002F2AFA" w:rsidRDefault="00736AEF" w:rsidP="002F2AFA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2F2AF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 xml:space="preserve">Agilent Crimp Caps with 11 mm Septa PTFE/red rubber septa, 500/PK, 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lang w:val="en-US"/>
              </w:rPr>
              <w:t xml:space="preserve">nr kat.  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5061-3370</w:t>
            </w:r>
          </w:p>
        </w:tc>
        <w:tc>
          <w:tcPr>
            <w:tcW w:w="888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op</w:t>
            </w:r>
          </w:p>
        </w:tc>
        <w:tc>
          <w:tcPr>
            <w:tcW w:w="709" w:type="dxa"/>
            <w:vAlign w:val="center"/>
          </w:tcPr>
          <w:p w:rsidR="00736AEF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3</w:t>
            </w:r>
          </w:p>
        </w:tc>
      </w:tr>
      <w:tr w:rsidR="00736AEF" w:rsidRPr="00C53DEA">
        <w:trPr>
          <w:trHeight w:val="489"/>
        </w:trPr>
        <w:tc>
          <w:tcPr>
            <w:tcW w:w="558" w:type="dxa"/>
            <w:vAlign w:val="center"/>
          </w:tcPr>
          <w:p w:rsidR="00736AEF" w:rsidRPr="00DD06E9" w:rsidRDefault="00736AEF" w:rsidP="00FF52CC">
            <w:pPr>
              <w:jc w:val="center"/>
              <w:rPr>
                <w:rFonts w:ascii="Book Antiqua" w:hAnsi="Book Antiqua" w:cs="Book Antiqua"/>
                <w:spacing w:val="-4"/>
              </w:rPr>
            </w:pPr>
            <w:r>
              <w:rPr>
                <w:rFonts w:ascii="Book Antiqua" w:hAnsi="Book Antiqua" w:cs="Book Antiqua"/>
                <w:spacing w:val="-4"/>
              </w:rPr>
              <w:t>4</w:t>
            </w:r>
          </w:p>
        </w:tc>
        <w:tc>
          <w:tcPr>
            <w:tcW w:w="5652" w:type="dxa"/>
            <w:vAlign w:val="center"/>
          </w:tcPr>
          <w:p w:rsidR="00736AEF" w:rsidRPr="002F2AFA" w:rsidRDefault="00736AEF" w:rsidP="002F2AFA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</w:pPr>
            <w:r w:rsidRPr="002F2AFA">
              <w:rPr>
                <w:rFonts w:ascii="Book Antiqua" w:hAnsi="Book Antiqua" w:cs="Book Antiqua"/>
                <w:spacing w:val="-4"/>
                <w:sz w:val="20"/>
                <w:szCs w:val="20"/>
                <w:lang w:val="en-US"/>
              </w:rPr>
              <w:t>Vial,crimp,300ul,w/insrt,clr,100PK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lang w:val="en-US"/>
              </w:rPr>
              <w:t xml:space="preserve">nr kat.  </w:t>
            </w:r>
            <w:r w:rsidRPr="002F2AFA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9301-1388</w:t>
            </w:r>
          </w:p>
        </w:tc>
        <w:tc>
          <w:tcPr>
            <w:tcW w:w="888" w:type="dxa"/>
            <w:vAlign w:val="center"/>
          </w:tcPr>
          <w:p w:rsidR="00736AEF" w:rsidRPr="00C53DEA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op</w:t>
            </w:r>
          </w:p>
        </w:tc>
        <w:tc>
          <w:tcPr>
            <w:tcW w:w="709" w:type="dxa"/>
            <w:vAlign w:val="center"/>
          </w:tcPr>
          <w:p w:rsidR="00736AEF" w:rsidRPr="00C53DEA" w:rsidRDefault="00736AEF" w:rsidP="00FF52CC">
            <w:pPr>
              <w:jc w:val="center"/>
              <w:rPr>
                <w:rFonts w:ascii="Book Antiqua" w:hAnsi="Book Antiqua" w:cs="Book Antiqua"/>
                <w:spacing w:val="-4"/>
                <w:lang w:val="en-US"/>
              </w:rPr>
            </w:pPr>
            <w:r>
              <w:rPr>
                <w:rFonts w:ascii="Book Antiqua" w:hAnsi="Book Antiqua" w:cs="Book Antiqua"/>
                <w:spacing w:val="-4"/>
                <w:lang w:val="en-US"/>
              </w:rPr>
              <w:t>5</w:t>
            </w:r>
          </w:p>
        </w:tc>
      </w:tr>
    </w:tbl>
    <w:p w:rsidR="00736AEF" w:rsidRPr="00C53DEA" w:rsidRDefault="00736AEF" w:rsidP="002F2AFA">
      <w:pPr>
        <w:rPr>
          <w:rFonts w:ascii="Book Antiqua" w:hAnsi="Book Antiqua" w:cs="Book Antiqua"/>
          <w:spacing w:val="-4"/>
          <w:sz w:val="10"/>
          <w:szCs w:val="10"/>
          <w:lang w:val="en-US"/>
        </w:rPr>
      </w:pPr>
    </w:p>
    <w:p w:rsidR="00736AEF" w:rsidRPr="00C53DEA" w:rsidRDefault="00736AEF" w:rsidP="002F2AFA">
      <w:pPr>
        <w:rPr>
          <w:rFonts w:ascii="Book Antiqua" w:hAnsi="Book Antiqua" w:cs="Book Antiqua"/>
          <w:spacing w:val="-4"/>
          <w:sz w:val="10"/>
          <w:szCs w:val="10"/>
          <w:lang w:val="en-US"/>
        </w:rPr>
      </w:pPr>
    </w:p>
    <w:p w:rsidR="00736AEF" w:rsidRDefault="00736AEF" w:rsidP="002F2AFA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</w:p>
    <w:p w:rsidR="00736AEF" w:rsidRPr="002F2AFA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ab/>
      </w:r>
      <w:r w:rsidRPr="002F2AFA">
        <w:rPr>
          <w:rFonts w:ascii="Book Antiqua" w:hAnsi="Book Antiqua" w:cs="Book Antiqua"/>
          <w:b/>
          <w:bCs/>
          <w:sz w:val="20"/>
          <w:szCs w:val="20"/>
        </w:rPr>
        <w:t>W</w:t>
      </w:r>
      <w:r>
        <w:rPr>
          <w:rFonts w:ascii="Book Antiqua" w:hAnsi="Book Antiqua" w:cs="Book Antiqua"/>
          <w:b/>
          <w:bCs/>
          <w:sz w:val="20"/>
          <w:szCs w:val="20"/>
        </w:rPr>
        <w:t>ykonawcy mogą złożyć ofertę na poszczególne części zamówienia lub na całość zamówienia. Każdą część Zamawiający będzie oceniał osobno.</w:t>
      </w:r>
    </w:p>
    <w:p w:rsidR="00736AEF" w:rsidRDefault="00736AEF" w:rsidP="007205E7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</w:p>
    <w:p w:rsidR="00736AEF" w:rsidRPr="007205E7" w:rsidRDefault="00736AEF" w:rsidP="002F1C81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trike/>
          <w:sz w:val="20"/>
          <w:szCs w:val="20"/>
        </w:rPr>
      </w:pPr>
      <w:r w:rsidRPr="007205E7">
        <w:rPr>
          <w:rFonts w:ascii="Book Antiqua" w:hAnsi="Book Antiqua" w:cs="Book Antiqua"/>
          <w:b/>
          <w:bCs/>
          <w:sz w:val="20"/>
          <w:szCs w:val="20"/>
        </w:rPr>
        <w:t>Termin wykonania zamówienia:</w:t>
      </w:r>
      <w:r>
        <w:rPr>
          <w:rFonts w:ascii="Book Antiqua" w:hAnsi="Book Antiqua" w:cs="Book Antiqua"/>
          <w:b/>
          <w:bCs/>
          <w:strike/>
          <w:sz w:val="20"/>
          <w:szCs w:val="20"/>
        </w:rPr>
        <w:t xml:space="preserve"> </w:t>
      </w:r>
      <w:r w:rsidRPr="005A0DC3">
        <w:rPr>
          <w:rFonts w:ascii="Book Antiqua" w:hAnsi="Book Antiqua" w:cs="Book Antiqua"/>
          <w:b/>
          <w:bCs/>
          <w:sz w:val="20"/>
          <w:szCs w:val="20"/>
        </w:rPr>
        <w:t>maksymal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nie </w:t>
      </w:r>
      <w:r>
        <w:rPr>
          <w:rFonts w:ascii="Book Antiqua" w:hAnsi="Book Antiqua" w:cs="Book Antiqua"/>
          <w:sz w:val="20"/>
          <w:szCs w:val="20"/>
        </w:rPr>
        <w:t>14 dni, od dnia podpisania umowy</w:t>
      </w:r>
    </w:p>
    <w:p w:rsidR="00736AEF" w:rsidRPr="00BB07EC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Opis sposobu obliczania ceny:</w:t>
      </w:r>
    </w:p>
    <w:p w:rsidR="00736AEF" w:rsidRPr="00BB07EC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BB07EC">
        <w:rPr>
          <w:rFonts w:ascii="Book Antiqua" w:hAnsi="Book Antiqua" w:cs="Book Antiqua"/>
          <w:sz w:val="20"/>
          <w:szCs w:val="20"/>
        </w:rPr>
        <w:t xml:space="preserve"> Cena oferty powinna zawierać wszystkie koszty dostawy, transportu, rozładunku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itp. towaru do siedziby Zamawiającego.</w:t>
      </w:r>
    </w:p>
    <w:p w:rsidR="00736AEF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07EC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color w:val="000000"/>
          <w:spacing w:val="-1"/>
          <w:sz w:val="20"/>
          <w:szCs w:val="20"/>
        </w:rPr>
        <w:t xml:space="preserve">6.1.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a)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84093F">
        <w:rPr>
          <w:rFonts w:ascii="Book Antiqua" w:hAnsi="Book Antiqua" w:cs="Book Antiqua"/>
          <w:color w:val="000000"/>
          <w:spacing w:val="-2"/>
          <w:sz w:val="20"/>
          <w:szCs w:val="20"/>
        </w:rPr>
        <w:t>niniejszego postępowania;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b)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84093F">
        <w:rPr>
          <w:rFonts w:ascii="Book Antiqua" w:hAnsi="Book Antiqua" w:cs="Book Antiqua"/>
          <w:color w:val="000000"/>
          <w:spacing w:val="-1"/>
          <w:sz w:val="20"/>
          <w:szCs w:val="20"/>
        </w:rPr>
        <w:t>nie zostaną odrzucone przez Zamawiającego.</w:t>
      </w:r>
    </w:p>
    <w:p w:rsidR="00736AE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 w:rsidRPr="0084093F">
        <w:rPr>
          <w:rFonts w:ascii="Book Antiqua" w:hAnsi="Book Antiqua" w:cs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84093F">
        <w:rPr>
          <w:rFonts w:ascii="Book Antiqua" w:hAnsi="Book Antiqua" w:cs="Book Antiqua"/>
          <w:color w:val="000000"/>
          <w:spacing w:val="-3"/>
          <w:sz w:val="20"/>
          <w:szCs w:val="20"/>
        </w:rPr>
        <w:t>znaczenie: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color w:val="000000"/>
          <w:spacing w:val="-3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1899"/>
        <w:gridCol w:w="1899"/>
      </w:tblGrid>
      <w:tr w:rsidR="00736AEF" w:rsidRPr="006D44C3">
        <w:tc>
          <w:tcPr>
            <w:tcW w:w="1387" w:type="dxa"/>
          </w:tcPr>
          <w:p w:rsidR="00736AEF" w:rsidRPr="006D44C3" w:rsidRDefault="00736AEF" w:rsidP="00FF52CC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36AEF" w:rsidRPr="006D44C3">
        <w:tc>
          <w:tcPr>
            <w:tcW w:w="1387" w:type="dxa"/>
          </w:tcPr>
          <w:p w:rsidR="00736AEF" w:rsidRPr="006D44C3" w:rsidRDefault="00736AEF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736AEF" w:rsidRPr="006D44C3">
        <w:tc>
          <w:tcPr>
            <w:tcW w:w="1387" w:type="dxa"/>
          </w:tcPr>
          <w:p w:rsidR="00736AEF" w:rsidRPr="006D44C3" w:rsidRDefault="00736AEF" w:rsidP="00FF52CC">
            <w:pPr>
              <w:spacing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Czas realizacji zamówienia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736AEF" w:rsidRPr="006D44C3">
        <w:tc>
          <w:tcPr>
            <w:tcW w:w="1387" w:type="dxa"/>
          </w:tcPr>
          <w:p w:rsidR="00736AEF" w:rsidRPr="006D44C3" w:rsidRDefault="00736AEF" w:rsidP="00FF52CC">
            <w:pPr>
              <w:spacing w:line="360" w:lineRule="auto"/>
              <w:jc w:val="both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736AEF" w:rsidRPr="006D44C3" w:rsidRDefault="00736AEF" w:rsidP="00FF52CC">
            <w:pPr>
              <w:spacing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6D44C3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36AEF" w:rsidRDefault="00736AEF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84093F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>I Cena ofertowa brutto</w:t>
      </w:r>
      <w:r w:rsidRPr="00BB07EC">
        <w:rPr>
          <w:rFonts w:ascii="Book Antiqua" w:hAnsi="Book Antiqua" w:cs="Book Antiqua"/>
          <w:sz w:val="20"/>
          <w:szCs w:val="20"/>
        </w:rPr>
        <w:t xml:space="preserve"> za </w:t>
      </w:r>
      <w:r>
        <w:rPr>
          <w:rFonts w:ascii="Book Antiqua" w:hAnsi="Book Antiqua" w:cs="Book Antiqua"/>
          <w:sz w:val="20"/>
          <w:szCs w:val="20"/>
        </w:rPr>
        <w:t xml:space="preserve">wykonanie przedmiotu zamówienia. </w:t>
      </w:r>
    </w:p>
    <w:p w:rsidR="00736AEF" w:rsidRPr="00BB07EC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- 80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736AEF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to </w:t>
      </w:r>
      <w:r w:rsidRPr="00BB07EC">
        <w:rPr>
          <w:rFonts w:ascii="Book Antiqua" w:hAnsi="Book Antiqua" w:cs="Book Antiqua"/>
          <w:sz w:val="20"/>
          <w:szCs w:val="20"/>
        </w:rPr>
        <w:t>wartość wyrażona w jednostkach pieniężnych uwzględniająca podatek VAT oraz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podatek akcyzowy jeżeli na podstawie odrębnych przepisów sprzedaż podlega obciążeniu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07EC">
        <w:rPr>
          <w:rFonts w:ascii="Book Antiqua" w:hAnsi="Book Antiqua" w:cs="Book Antiqua"/>
          <w:sz w:val="20"/>
          <w:szCs w:val="20"/>
        </w:rPr>
        <w:t>podatkiem VAT oraz podatkiem akcyzowym.</w:t>
      </w:r>
    </w:p>
    <w:p w:rsidR="00736AEF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84093F" w:rsidRDefault="00736AEF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Oferta z najniższą ceną otrzyma 80 pkt., inne proporcjonalnie mniej według wzoru:</w:t>
      </w:r>
    </w:p>
    <w:p w:rsidR="00736AEF" w:rsidRPr="0084093F" w:rsidRDefault="00736AEF" w:rsidP="0084093F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84093F" w:rsidRDefault="00736AEF" w:rsidP="0084093F">
      <w:pPr>
        <w:autoSpaceDE w:val="0"/>
        <w:autoSpaceDN w:val="0"/>
        <w:adjustRightInd w:val="0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      najniższa cena brutto</w:t>
      </w:r>
    </w:p>
    <w:p w:rsidR="00736AEF" w:rsidRPr="0084093F" w:rsidRDefault="00736AEF" w:rsidP="0084093F">
      <w:pPr>
        <w:autoSpaceDE w:val="0"/>
        <w:autoSpaceDN w:val="0"/>
        <w:adjustRightInd w:val="0"/>
        <w:spacing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Ocena punktowa 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 xml:space="preserve">(C) </w:t>
      </w:r>
      <w:r w:rsidRPr="0084093F">
        <w:rPr>
          <w:rFonts w:ascii="Book Antiqua" w:hAnsi="Book Antiqua" w:cs="Book Antiqua"/>
          <w:sz w:val="20"/>
          <w:szCs w:val="20"/>
        </w:rPr>
        <w:t>= ------------------------------------------- x 100 pkt. x 80 %</w:t>
      </w:r>
    </w:p>
    <w:p w:rsidR="00736AEF" w:rsidRPr="0084093F" w:rsidRDefault="00736AEF" w:rsidP="0084093F">
      <w:pPr>
        <w:shd w:val="clear" w:color="auto" w:fill="FFFFFF"/>
        <w:tabs>
          <w:tab w:val="left" w:pos="715"/>
        </w:tabs>
        <w:spacing w:before="240" w:after="100" w:afterAutospacing="1" w:line="160" w:lineRule="atLeast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 xml:space="preserve">                                          cena brutto badanej oferty</w:t>
      </w:r>
    </w:p>
    <w:p w:rsidR="00736AEF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84093F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b/>
          <w:bCs/>
          <w:sz w:val="20"/>
          <w:szCs w:val="20"/>
          <w:u w:val="single"/>
        </w:rPr>
      </w:pPr>
      <w:r w:rsidRPr="0084093F"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II Termin realizacji zamówienia: </w:t>
      </w:r>
    </w:p>
    <w:p w:rsidR="00736AE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Pr="00BB07EC">
        <w:rPr>
          <w:rFonts w:ascii="Book Antiqua" w:hAnsi="Book Antiqua" w:cs="Book Antiqua"/>
          <w:sz w:val="20"/>
          <w:szCs w:val="20"/>
        </w:rPr>
        <w:t>nacz</w:t>
      </w:r>
      <w:r>
        <w:rPr>
          <w:rFonts w:ascii="Book Antiqua" w:hAnsi="Book Antiqua" w:cs="Book Antiqua"/>
          <w:sz w:val="20"/>
          <w:szCs w:val="20"/>
        </w:rPr>
        <w:t>enie kryterium (waga) - 20</w:t>
      </w:r>
      <w:r w:rsidRPr="00BB07EC">
        <w:rPr>
          <w:rFonts w:ascii="Book Antiqua" w:hAnsi="Book Antiqua" w:cs="Book Antiqua"/>
          <w:sz w:val="20"/>
          <w:szCs w:val="20"/>
        </w:rPr>
        <w:t>%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84093F">
        <w:rPr>
          <w:rFonts w:ascii="Book Antiqua" w:hAnsi="Book Antiqua" w:cs="Book Antiqua"/>
          <w:sz w:val="20"/>
          <w:szCs w:val="20"/>
        </w:rPr>
        <w:t>ceniając ofertę wg</w:t>
      </w:r>
      <w:r>
        <w:rPr>
          <w:rFonts w:ascii="Book Antiqua" w:hAnsi="Book Antiqua" w:cs="Book Antiqua"/>
          <w:sz w:val="20"/>
          <w:szCs w:val="20"/>
        </w:rPr>
        <w:t>/ kryterium związanym z terminem dostawy</w:t>
      </w:r>
      <w:r w:rsidRPr="0084093F">
        <w:rPr>
          <w:rFonts w:ascii="Book Antiqua" w:hAnsi="Book Antiqua" w:cs="Book Antiqua"/>
          <w:sz w:val="20"/>
          <w:szCs w:val="20"/>
        </w:rPr>
        <w:t xml:space="preserve"> Zamawiający będzie oceniał- </w:t>
      </w:r>
      <w:r>
        <w:rPr>
          <w:rFonts w:ascii="Book Antiqua" w:hAnsi="Book Antiqua" w:cs="Book Antiqua"/>
          <w:sz w:val="20"/>
          <w:szCs w:val="20"/>
        </w:rPr>
        <w:t xml:space="preserve"> czas  realizacji zamówienia, licząc od dnia podpisania umowy.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Czas realizacji zamówienia oznacza czas od dnia podpisania umowy do dnia dostarczenia przedmiotu umowy do miejsca wskazanego przez Zamawiającego. Maksymalny czas realizacji zamówienia – 14</w:t>
      </w:r>
      <w:r w:rsidRPr="0084093F">
        <w:rPr>
          <w:rFonts w:ascii="Book Antiqua" w:hAnsi="Book Antiqua" w:cs="Book Antiqua"/>
          <w:sz w:val="20"/>
          <w:szCs w:val="20"/>
        </w:rPr>
        <w:t xml:space="preserve"> dni.</w:t>
      </w:r>
    </w:p>
    <w:p w:rsidR="00736AEF" w:rsidRDefault="00736AEF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Punktacja będzie przyznawana na podstawie formularza ofertowego według wzoru:</w:t>
      </w:r>
    </w:p>
    <w:p w:rsidR="00736AEF" w:rsidRPr="00336B94" w:rsidRDefault="00736AEF" w:rsidP="009978AE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n</w:t>
      </w:r>
    </w:p>
    <w:p w:rsidR="00736AEF" w:rsidRPr="00336B94" w:rsidRDefault="00736AEF" w:rsidP="009978AE">
      <w:pPr>
        <w:spacing w:line="360" w:lineRule="auto"/>
        <w:ind w:left="360"/>
        <w:jc w:val="center"/>
        <w:rPr>
          <w:rFonts w:ascii="Calibri" w:hAnsi="Calibri" w:cs="Calibri"/>
          <w:b/>
          <w:bCs/>
          <w:sz w:val="20"/>
          <w:szCs w:val="20"/>
          <w:lang w:val="de-DE"/>
        </w:rPr>
      </w:pPr>
      <w:r w:rsidRPr="00336B94">
        <w:rPr>
          <w:rFonts w:ascii="Calibri" w:hAnsi="Calibri" w:cs="Calibri"/>
          <w:b/>
          <w:bCs/>
          <w:sz w:val="32"/>
          <w:szCs w:val="32"/>
          <w:lang w:val="de-DE"/>
        </w:rPr>
        <w:t xml:space="preserve">T </w:t>
      </w:r>
      <w:r w:rsidRPr="00336B94">
        <w:rPr>
          <w:rFonts w:ascii="Calibri" w:hAnsi="Calibri" w:cs="Calibri"/>
          <w:b/>
          <w:bCs/>
          <w:sz w:val="32"/>
          <w:szCs w:val="32"/>
          <w:vertAlign w:val="subscript"/>
          <w:lang w:val="de-DE"/>
        </w:rPr>
        <w:t>d</w:t>
      </w:r>
      <w:r w:rsidRPr="00336B94">
        <w:rPr>
          <w:rFonts w:ascii="Calibri" w:hAnsi="Calibri" w:cs="Calibri"/>
          <w:b/>
          <w:bCs/>
          <w:sz w:val="20"/>
          <w:szCs w:val="20"/>
          <w:vertAlign w:val="subscript"/>
          <w:lang w:val="de-DE"/>
        </w:rPr>
        <w:t xml:space="preserve"> </w:t>
      </w:r>
      <w:r w:rsidRPr="00336B94">
        <w:rPr>
          <w:rFonts w:ascii="Calibri" w:hAnsi="Calibri" w:cs="Calibri"/>
          <w:b/>
          <w:bCs/>
          <w:sz w:val="20"/>
          <w:szCs w:val="20"/>
          <w:lang w:val="de-DE"/>
        </w:rPr>
        <w:t>= ------------------- x 100pkt. x 20%</w:t>
      </w:r>
    </w:p>
    <w:p w:rsidR="00736AEF" w:rsidRPr="00336B94" w:rsidRDefault="00736AEF" w:rsidP="009978AE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Calibri" w:hAnsi="Calibri" w:cs="Calibri"/>
          <w:b/>
          <w:bCs/>
          <w:lang w:val="de-DE"/>
        </w:rPr>
        <w:t>T</w:t>
      </w:r>
      <w:r w:rsidRPr="00336B94">
        <w:rPr>
          <w:rFonts w:ascii="Calibri" w:hAnsi="Calibri" w:cs="Calibri"/>
          <w:b/>
          <w:bCs/>
          <w:vertAlign w:val="subscript"/>
          <w:lang w:val="de-DE"/>
        </w:rPr>
        <w:t>b</w:t>
      </w:r>
    </w:p>
    <w:p w:rsidR="00736AEF" w:rsidRPr="00336B94" w:rsidRDefault="00736AEF" w:rsidP="009978AE">
      <w:pPr>
        <w:spacing w:line="360" w:lineRule="auto"/>
        <w:ind w:left="360"/>
        <w:jc w:val="center"/>
        <w:rPr>
          <w:rFonts w:ascii="Calibri" w:hAnsi="Calibri" w:cs="Calibri"/>
          <w:b/>
          <w:bCs/>
          <w:vertAlign w:val="subscript"/>
          <w:lang w:val="de-DE"/>
        </w:rPr>
      </w:pPr>
      <w:r w:rsidRPr="00336B94">
        <w:rPr>
          <w:rFonts w:ascii="Book Antiqua" w:hAnsi="Book Antiqua" w:cs="Book Antiqua"/>
          <w:lang w:val="de-DE"/>
        </w:rPr>
        <w:t xml:space="preserve">                              </w:t>
      </w:r>
    </w:p>
    <w:p w:rsidR="00736AEF" w:rsidRPr="0084093F" w:rsidRDefault="00736AEF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8"/>
          <w:szCs w:val="28"/>
        </w:rPr>
        <w:t>T</w:t>
      </w:r>
      <w:r>
        <w:rPr>
          <w:rFonts w:ascii="Book Antiqua" w:hAnsi="Book Antiqua" w:cs="Book Antiqua"/>
          <w:b/>
          <w:bCs/>
          <w:sz w:val="28"/>
          <w:szCs w:val="28"/>
          <w:vertAlign w:val="subscript"/>
        </w:rPr>
        <w:t>d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 xml:space="preserve"> </w:t>
      </w:r>
      <w:r w:rsidRPr="0084093F">
        <w:rPr>
          <w:rFonts w:ascii="Book Antiqua" w:hAnsi="Book Antiqua" w:cs="Book Antiqua"/>
          <w:sz w:val="20"/>
          <w:szCs w:val="20"/>
        </w:rPr>
        <w:t>- otrz</w:t>
      </w:r>
      <w:r>
        <w:rPr>
          <w:rFonts w:ascii="Book Antiqua" w:hAnsi="Book Antiqua" w:cs="Book Antiqua"/>
          <w:sz w:val="20"/>
          <w:szCs w:val="20"/>
        </w:rPr>
        <w:t>ymane punkty za termin dostawy</w:t>
      </w:r>
      <w:r w:rsidRPr="0084093F">
        <w:rPr>
          <w:rFonts w:ascii="Book Antiqua" w:hAnsi="Book Antiqua" w:cs="Book Antiqua"/>
          <w:sz w:val="20"/>
          <w:szCs w:val="20"/>
        </w:rPr>
        <w:t xml:space="preserve"> </w:t>
      </w:r>
    </w:p>
    <w:p w:rsidR="00736AEF" w:rsidRPr="0084093F" w:rsidRDefault="00736AEF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n</w:t>
      </w:r>
      <w:r w:rsidRPr="0084093F">
        <w:rPr>
          <w:rFonts w:ascii="Book Antiqua" w:hAnsi="Book Antiqua" w:cs="Book Antiqua"/>
          <w:b/>
          <w:bCs/>
          <w:sz w:val="28"/>
          <w:szCs w:val="28"/>
        </w:rPr>
        <w:tab/>
      </w:r>
      <w:r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736AEF" w:rsidRPr="0084093F" w:rsidRDefault="00736AEF" w:rsidP="0084093F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</w:rPr>
        <w:t>T</w:t>
      </w:r>
      <w:r w:rsidRPr="0084093F">
        <w:rPr>
          <w:rFonts w:ascii="Book Antiqua" w:hAnsi="Book Antiqua" w:cs="Book Antiqua"/>
          <w:b/>
          <w:bCs/>
          <w:vertAlign w:val="subscript"/>
        </w:rPr>
        <w:t>b</w:t>
      </w:r>
      <w:r w:rsidRPr="0084093F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sz w:val="20"/>
          <w:szCs w:val="20"/>
        </w:rPr>
        <w:t>- czas realizacji badanej oferty</w:t>
      </w:r>
      <w:r w:rsidRPr="0084093F">
        <w:rPr>
          <w:rFonts w:ascii="Book Antiqua" w:hAnsi="Book Antiqua" w:cs="Book Antiqua"/>
          <w:sz w:val="20"/>
          <w:szCs w:val="20"/>
        </w:rPr>
        <w:t>,</w:t>
      </w:r>
    </w:p>
    <w:p w:rsidR="00736AEF" w:rsidRPr="0084093F" w:rsidRDefault="00736AEF" w:rsidP="0084093F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4093F">
        <w:rPr>
          <w:rFonts w:ascii="Book Antiqua" w:hAnsi="Book Antiqua" w:cs="Book Antiqua"/>
          <w:sz w:val="20"/>
          <w:szCs w:val="20"/>
        </w:rPr>
        <w:t>Za ofertę najkorzystniejszą uznana zostanie oferta, która uzyska najwyższą liczbę punktów wyliczoną jako sumę punktów uzyskanych w ww. kryteriach.</w:t>
      </w:r>
    </w:p>
    <w:p w:rsidR="00736AEF" w:rsidRPr="00D72BD0" w:rsidRDefault="00736AEF" w:rsidP="0084093F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</w:p>
    <w:p w:rsidR="00736AEF" w:rsidRPr="00BB07EC" w:rsidRDefault="00736AEF" w:rsidP="00BB07E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8D3BFB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D3BFB">
        <w:rPr>
          <w:rFonts w:ascii="Book Antiqua" w:hAnsi="Book Antiqua" w:cs="Book Antiqua"/>
          <w:b/>
          <w:bCs/>
          <w:sz w:val="20"/>
          <w:szCs w:val="20"/>
        </w:rPr>
        <w:t>Sposób przygotowania oferty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oraz wymagane dokumenty</w:t>
      </w:r>
      <w:r w:rsidRPr="008D3BFB"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736AEF" w:rsidRDefault="00736AEF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Każdy Wykonawca może złożyć tylko jedną</w:t>
      </w:r>
      <w:r>
        <w:rPr>
          <w:rFonts w:ascii="Book Antiqua" w:hAnsi="Book Antiqua" w:cs="Book Antiqua"/>
          <w:sz w:val="20"/>
          <w:szCs w:val="20"/>
        </w:rPr>
        <w:t xml:space="preserve"> ofertę. </w:t>
      </w:r>
    </w:p>
    <w:p w:rsidR="00736AEF" w:rsidRPr="00E67CBA" w:rsidRDefault="00736AEF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dopuszcza składanie ofert częściowych (na poszczególne części zapytania ofertowego).</w:t>
      </w:r>
    </w:p>
    <w:p w:rsidR="00736AEF" w:rsidRPr="00E67CBA" w:rsidRDefault="00736AEF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736AEF" w:rsidRDefault="00736AEF" w:rsidP="00841660">
      <w:pPr>
        <w:numPr>
          <w:ilvl w:val="0"/>
          <w:numId w:val="3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Oferta musi być sporządzona w 1 egzemplarzu, w języku polskim, mieć formę pisemną. Integralną częścią oferty jest formularz ofertowy, stanowiący załączn</w:t>
      </w:r>
      <w:r>
        <w:rPr>
          <w:rFonts w:ascii="Book Antiqua" w:hAnsi="Book Antiqua" w:cs="Book Antiqua"/>
          <w:sz w:val="20"/>
          <w:szCs w:val="20"/>
        </w:rPr>
        <w:t>ik nr 1 do zapytania ofertowego.</w:t>
      </w:r>
    </w:p>
    <w:p w:rsidR="00736AEF" w:rsidRDefault="00736AEF" w:rsidP="0084166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736AEF" w:rsidRPr="008D3BFB" w:rsidRDefault="00736AEF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D3BFB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736AEF" w:rsidRDefault="00736AEF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</w:t>
      </w:r>
      <w:r w:rsidRPr="00E67CBA">
        <w:rPr>
          <w:rFonts w:ascii="Book Antiqua" w:hAnsi="Book Antiqua" w:cs="Book Antiqua"/>
          <w:sz w:val="20"/>
          <w:szCs w:val="20"/>
        </w:rPr>
        <w:t>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736AEF" w:rsidRPr="00F9157C" w:rsidRDefault="00736AEF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 xml:space="preserve">w przypadku zaproponowania produktu równoważnego, należy do oferty dołączyć </w:t>
      </w:r>
      <w:r w:rsidRPr="008D3BFB">
        <w:rPr>
          <w:rFonts w:ascii="Book Antiqua" w:hAnsi="Book Antiqua" w:cs="Book Antiqua"/>
          <w:sz w:val="20"/>
          <w:szCs w:val="20"/>
        </w:rPr>
        <w:t>karty charakterystyki lub/i specyfikacje techniczne zaoferowan</w:t>
      </w:r>
      <w:r>
        <w:rPr>
          <w:rFonts w:ascii="Book Antiqua" w:hAnsi="Book Antiqua" w:cs="Book Antiqua"/>
          <w:sz w:val="20"/>
          <w:szCs w:val="20"/>
        </w:rPr>
        <w:t>ych produktów</w:t>
      </w:r>
      <w:r w:rsidRPr="008D3BFB"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 xml:space="preserve">Wszystkie dokumenty/załączniki muszą być podpisane przez osobę upoważnioną do składania oferty, sporządzone </w:t>
      </w:r>
      <w:r w:rsidRPr="002F208D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>
        <w:rPr>
          <w:rFonts w:ascii="Book Antiqua" w:hAnsi="Book Antiqua" w:cs="Book Antiqua"/>
          <w:b/>
          <w:bCs/>
          <w:sz w:val="20"/>
          <w:szCs w:val="20"/>
          <w:u w:val="single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lub przetłumaczone na język polski w oryginale (lub potwierdzone „za zgodność z oryginałem”).</w:t>
      </w:r>
    </w:p>
    <w:p w:rsidR="00736AEF" w:rsidRPr="00F9157C" w:rsidRDefault="00736AEF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>Formularz ofertowy – Załącznik nr 1.</w:t>
      </w:r>
    </w:p>
    <w:p w:rsidR="00736AEF" w:rsidRPr="00BE49D4" w:rsidRDefault="00736AEF" w:rsidP="00841660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sz w:val="20"/>
          <w:szCs w:val="20"/>
        </w:rPr>
        <w:t>Formularz cenowy – Załącznik nr 2.</w:t>
      </w:r>
    </w:p>
    <w:p w:rsidR="00736AEF" w:rsidRPr="0024243E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4243E">
        <w:rPr>
          <w:rFonts w:ascii="Book Antiqua" w:hAnsi="Book Antiqua" w:cs="Book Antiqua"/>
          <w:b/>
          <w:bCs/>
          <w:sz w:val="20"/>
          <w:szCs w:val="20"/>
        </w:rPr>
        <w:t>Miejsce i termin składania oferty:</w:t>
      </w:r>
    </w:p>
    <w:p w:rsidR="00736AEF" w:rsidRPr="00E67CBA" w:rsidRDefault="00736AEF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Kancelaria, w nieprzekraczalnym terminie: </w:t>
      </w:r>
    </w:p>
    <w:p w:rsidR="00736AEF" w:rsidRPr="00E67CBA" w:rsidRDefault="00736AEF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19"/>
        <w:gridCol w:w="2268"/>
      </w:tblGrid>
      <w:tr w:rsidR="00736AEF" w:rsidRPr="008D3BFB">
        <w:trPr>
          <w:trHeight w:val="778"/>
        </w:trPr>
        <w:tc>
          <w:tcPr>
            <w:tcW w:w="2219" w:type="dxa"/>
            <w:vAlign w:val="center"/>
          </w:tcPr>
          <w:p w:rsidR="00736AEF" w:rsidRPr="00765E97" w:rsidRDefault="00736AEF" w:rsidP="00614876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 23</w:t>
            </w:r>
            <w:r w:rsidRPr="00765E97">
              <w:rPr>
                <w:rFonts w:ascii="Book Antiqua" w:hAnsi="Book Antiqua" w:cs="Book Antiqua"/>
                <w:sz w:val="20"/>
                <w:szCs w:val="20"/>
              </w:rPr>
              <w:t>.03.2015 r.</w:t>
            </w:r>
          </w:p>
        </w:tc>
        <w:tc>
          <w:tcPr>
            <w:tcW w:w="2268" w:type="dxa"/>
            <w:vAlign w:val="center"/>
          </w:tcPr>
          <w:p w:rsidR="00736AEF" w:rsidRPr="00765E97" w:rsidRDefault="00736AEF" w:rsidP="00765E97">
            <w:pPr>
              <w:spacing w:line="360" w:lineRule="auto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765E97">
              <w:rPr>
                <w:rFonts w:ascii="Book Antiqua" w:hAnsi="Book Antiqua" w:cs="Book Antiqua"/>
                <w:sz w:val="20"/>
                <w:szCs w:val="20"/>
              </w:rPr>
              <w:t>do godz. 11.00</w:t>
            </w:r>
          </w:p>
        </w:tc>
      </w:tr>
    </w:tbl>
    <w:p w:rsidR="00736AEF" w:rsidRPr="00E67CBA" w:rsidRDefault="00736AE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736AEF" w:rsidRPr="00E67CBA" w:rsidRDefault="00736AEF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</w:t>
      </w:r>
      <w:r w:rsidRPr="00E67CBA">
        <w:rPr>
          <w:rFonts w:ascii="Book Antiqua" w:hAnsi="Book Antiqua" w:cs="Book Antiqua"/>
          <w:sz w:val="20"/>
          <w:szCs w:val="20"/>
        </w:rPr>
        <w:t>ako termin złożenia oferty będzie przyjęta data i godzina dostarczenia jej pod wskazany wyżej adres.</w:t>
      </w:r>
    </w:p>
    <w:p w:rsidR="00736AEF" w:rsidRPr="00E67CBA" w:rsidRDefault="00736AEF" w:rsidP="00841660">
      <w:pPr>
        <w:numPr>
          <w:ilvl w:val="0"/>
          <w:numId w:val="2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736AEF" w:rsidRPr="00E67CBA" w:rsidRDefault="00736AEF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736AEF" w:rsidRDefault="00736AEF" w:rsidP="002424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736AEF" w:rsidRPr="00E67CBA" w:rsidRDefault="00736AEF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736AEF" w:rsidRPr="00E67CBA" w:rsidRDefault="00736AEF" w:rsidP="0024243E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ul. Chodkiewicza 30</w:t>
      </w:r>
      <w:r>
        <w:rPr>
          <w:rFonts w:ascii="Book Antiqua" w:hAnsi="Book Antiqua" w:cs="Book Antiqua"/>
          <w:sz w:val="20"/>
          <w:szCs w:val="20"/>
        </w:rPr>
        <w:t xml:space="preserve">, </w:t>
      </w:r>
      <w:r w:rsidRPr="00E67CBA">
        <w:rPr>
          <w:rFonts w:ascii="Book Antiqua" w:hAnsi="Book Antiqua" w:cs="Book Antiqua"/>
          <w:sz w:val="20"/>
          <w:szCs w:val="20"/>
        </w:rPr>
        <w:t>85-064 Bydgoszcz,</w:t>
      </w:r>
    </w:p>
    <w:p w:rsidR="00736AEF" w:rsidRDefault="00736AEF" w:rsidP="000624EA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0624EA"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0624EA">
        <w:rPr>
          <w:rFonts w:ascii="Book Antiqua" w:hAnsi="Book Antiqua" w:cs="Book Antiqua"/>
          <w:b/>
          <w:bCs/>
          <w:i/>
          <w:iCs/>
          <w:sz w:val="22"/>
          <w:szCs w:val="22"/>
        </w:rPr>
        <w:t>Dostawa odczynników w ramach Projektu współfinansowanego z Europejskiego Funduszu Rozwoju Regionalnego działanie 5.4. Wzmocnienie regionalnego potencjału badań i rozwoju technologii.</w:t>
      </w:r>
      <w:r w:rsidRPr="000624EA">
        <w:rPr>
          <w:rFonts w:ascii="Book Antiqua" w:hAnsi="Book Antiqua" w:cs="Book Antiqua"/>
          <w:b/>
          <w:bCs/>
          <w:sz w:val="20"/>
          <w:szCs w:val="20"/>
        </w:rPr>
        <w:t xml:space="preserve">, </w:t>
      </w:r>
    </w:p>
    <w:p w:rsidR="00736AEF" w:rsidRPr="000624EA" w:rsidRDefault="00736AEF" w:rsidP="000624EA">
      <w:pPr>
        <w:spacing w:line="360" w:lineRule="auto"/>
        <w:ind w:left="36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sprawy: UKW/BZP-ZO-B-5/2015, nie otwierać przed 23</w:t>
      </w:r>
      <w:r w:rsidRPr="000624EA">
        <w:rPr>
          <w:rFonts w:ascii="Book Antiqua" w:hAnsi="Book Antiqua" w:cs="Book Antiqua"/>
          <w:b/>
          <w:bCs/>
          <w:sz w:val="20"/>
          <w:szCs w:val="20"/>
        </w:rPr>
        <w:t>.03.2015 r, godz. 11.00</w:t>
      </w:r>
    </w:p>
    <w:p w:rsidR="00736AEF" w:rsidRPr="00A75CEA" w:rsidRDefault="00736AEF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75CEA">
        <w:rPr>
          <w:rFonts w:ascii="Book Antiqua" w:hAnsi="Book Antiqua" w:cs="Book Antiqua"/>
          <w:b/>
          <w:bCs/>
          <w:sz w:val="20"/>
          <w:szCs w:val="20"/>
        </w:rPr>
        <w:t>Termin i warunki płatności: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75CEA">
        <w:rPr>
          <w:rFonts w:ascii="Book Antiqua" w:hAnsi="Book Antiqua" w:cs="Book Antiqua"/>
          <w:sz w:val="20"/>
          <w:szCs w:val="20"/>
        </w:rPr>
        <w:t>Wykonawca otrzyma wynagrodzenie po wykonaniu przedmiotu umowy, przelewem w terminie do 30 dni licząc od daty wpływu do siedziby Uczelni prawidłowo wystawionego rachunku.</w:t>
      </w:r>
    </w:p>
    <w:p w:rsidR="00736AEF" w:rsidRPr="00962F2E" w:rsidRDefault="00736AEF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Wykonawcy ubiegający się o zamówienia musza spełniać niżej wymienione warunki udziału w postępowaniu: </w:t>
      </w:r>
    </w:p>
    <w:p w:rsidR="00736AEF" w:rsidRPr="00962F2E" w:rsidRDefault="00736AEF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uprawnienia do wykonywania działalności lub czynności, jeżeli ustawy nakładają obowiązek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962F2E">
        <w:rPr>
          <w:rFonts w:ascii="Book Antiqua" w:hAnsi="Book Antiqua" w:cs="Book Antiqua"/>
          <w:sz w:val="20"/>
          <w:szCs w:val="20"/>
        </w:rPr>
        <w:t xml:space="preserve">posiadania takich uprawnień; </w:t>
      </w:r>
    </w:p>
    <w:p w:rsidR="00736AEF" w:rsidRPr="00962F2E" w:rsidRDefault="00736AEF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</w:p>
    <w:p w:rsidR="00736AEF" w:rsidRPr="00962F2E" w:rsidRDefault="00736AEF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736AEF" w:rsidRDefault="00736AEF" w:rsidP="00841660">
      <w:pPr>
        <w:pStyle w:val="Normalny1"/>
        <w:numPr>
          <w:ilvl w:val="0"/>
          <w:numId w:val="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736AEF" w:rsidRPr="00962F2E" w:rsidRDefault="00736AEF" w:rsidP="0024243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62F2E">
        <w:rPr>
          <w:rFonts w:ascii="Book Antiqua" w:hAnsi="Book Antiqua" w:cs="Book Antiqua"/>
          <w:sz w:val="20"/>
          <w:szCs w:val="20"/>
        </w:rPr>
        <w:t xml:space="preserve">W celu potwierdzenia warunków udziału w postępowaniu Wykonawca powinien złożyć podpisany </w:t>
      </w:r>
      <w:r>
        <w:rPr>
          <w:rFonts w:ascii="Book Antiqua" w:hAnsi="Book Antiqua" w:cs="Book Antiqua"/>
          <w:sz w:val="20"/>
          <w:szCs w:val="20"/>
        </w:rPr>
        <w:t>f</w:t>
      </w:r>
      <w:r w:rsidRPr="00962F2E">
        <w:rPr>
          <w:rFonts w:ascii="Book Antiqua" w:hAnsi="Book Antiqua" w:cs="Book Antiqua"/>
          <w:sz w:val="20"/>
          <w:szCs w:val="20"/>
        </w:rPr>
        <w:t xml:space="preserve">ormularz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 xml:space="preserve">fertowy </w:t>
      </w:r>
      <w:r>
        <w:rPr>
          <w:rFonts w:ascii="Book Antiqua" w:hAnsi="Book Antiqua" w:cs="Book Antiqua"/>
          <w:sz w:val="20"/>
          <w:szCs w:val="20"/>
        </w:rPr>
        <w:t>(załącznik nr 1 do z</w:t>
      </w:r>
      <w:r w:rsidRPr="00962F2E">
        <w:rPr>
          <w:rFonts w:ascii="Book Antiqua" w:hAnsi="Book Antiqua" w:cs="Book Antiqua"/>
          <w:sz w:val="20"/>
          <w:szCs w:val="20"/>
        </w:rPr>
        <w:t xml:space="preserve">apytania </w:t>
      </w:r>
      <w:r>
        <w:rPr>
          <w:rFonts w:ascii="Book Antiqua" w:hAnsi="Book Antiqua" w:cs="Book Antiqua"/>
          <w:sz w:val="20"/>
          <w:szCs w:val="20"/>
        </w:rPr>
        <w:t>o</w:t>
      </w:r>
      <w:r w:rsidRPr="00962F2E">
        <w:rPr>
          <w:rFonts w:ascii="Book Antiqua" w:hAnsi="Book Antiqua" w:cs="Book Antiqua"/>
          <w:sz w:val="20"/>
          <w:szCs w:val="20"/>
        </w:rPr>
        <w:t>fertowego</w:t>
      </w:r>
      <w:r>
        <w:rPr>
          <w:rFonts w:ascii="Book Antiqua" w:hAnsi="Book Antiqua" w:cs="Book Antiqua"/>
          <w:sz w:val="20"/>
          <w:szCs w:val="20"/>
        </w:rPr>
        <w:t>).</w:t>
      </w:r>
    </w:p>
    <w:p w:rsidR="00736AEF" w:rsidRPr="003032F4" w:rsidRDefault="00736AEF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736AEF" w:rsidRPr="003032F4" w:rsidRDefault="00736AEF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3032F4">
        <w:rPr>
          <w:rFonts w:ascii="Book Antiqua" w:hAnsi="Book Antiqua" w:cs="Book Antiqua"/>
          <w:sz w:val="20"/>
          <w:szCs w:val="20"/>
        </w:rPr>
        <w:t>ogłoszenia o zamówieniu bez podania przyczyny.</w:t>
      </w:r>
    </w:p>
    <w:p w:rsidR="00736AEF" w:rsidRPr="00BB57AD" w:rsidRDefault="00736AEF" w:rsidP="00841660">
      <w:pPr>
        <w:pStyle w:val="Normalny1"/>
        <w:numPr>
          <w:ilvl w:val="0"/>
          <w:numId w:val="2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sprawie zamówienia należy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BB57AD">
        <w:rPr>
          <w:rFonts w:ascii="Book Antiqua" w:hAnsi="Book Antiqua" w:cs="Book Antiqua"/>
          <w:sz w:val="20"/>
          <w:szCs w:val="20"/>
        </w:rPr>
        <w:t>kontaktować się z przedstawicielem Zamawiającego:</w:t>
      </w:r>
    </w:p>
    <w:p w:rsidR="00736AEF" w:rsidRPr="00BB57AD" w:rsidRDefault="00736AEF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 merytorycznych - Katarzyna Kuźmińska, 52 34 19 185, kasiak@ukw.edu.pl</w:t>
      </w:r>
    </w:p>
    <w:p w:rsidR="00736AEF" w:rsidRPr="003032F4" w:rsidRDefault="00736AEF" w:rsidP="00841660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BB57AD">
        <w:rPr>
          <w:rFonts w:ascii="Book Antiqua" w:hAnsi="Book Antiqua" w:cs="Book Antiqua"/>
          <w:sz w:val="20"/>
          <w:szCs w:val="20"/>
        </w:rPr>
        <w:t>w sprawach</w:t>
      </w:r>
      <w:r>
        <w:rPr>
          <w:rFonts w:ascii="Book Antiqua" w:hAnsi="Book Antiqua" w:cs="Book Antiqua"/>
          <w:sz w:val="20"/>
          <w:szCs w:val="20"/>
        </w:rPr>
        <w:t xml:space="preserve"> formalno-prawnych –Luiza Łaczka-Wojtecka , 52 34 19 135, zampub@ukw.edu.pl</w:t>
      </w:r>
    </w:p>
    <w:p w:rsidR="00736AEF" w:rsidRDefault="00736AEF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</w:p>
    <w:p w:rsidR="00736AEF" w:rsidRPr="003032F4" w:rsidRDefault="00736AEF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 xml:space="preserve">p.o. kanclerza </w:t>
      </w:r>
    </w:p>
    <w:p w:rsidR="00736AEF" w:rsidRDefault="00736AEF" w:rsidP="00F82DB2">
      <w:pPr>
        <w:pStyle w:val="Normalny1"/>
        <w:spacing w:after="0" w:line="360" w:lineRule="auto"/>
        <w:ind w:left="576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3032F4" w:rsidRDefault="00736AEF" w:rsidP="00F82DB2">
      <w:pPr>
        <w:pStyle w:val="Normalny1"/>
        <w:spacing w:after="0" w:line="360" w:lineRule="auto"/>
        <w:ind w:left="5760" w:firstLine="720"/>
        <w:jc w:val="both"/>
        <w:rPr>
          <w:rFonts w:ascii="Book Antiqua" w:hAnsi="Book Antiqua" w:cs="Book Antiqua"/>
          <w:sz w:val="20"/>
          <w:szCs w:val="20"/>
        </w:rPr>
      </w:pPr>
      <w:r w:rsidRPr="003032F4">
        <w:rPr>
          <w:rFonts w:ascii="Book Antiqua" w:hAnsi="Book Antiqua" w:cs="Book Antiqua"/>
          <w:b/>
          <w:bCs/>
          <w:sz w:val="20"/>
          <w:szCs w:val="20"/>
        </w:rPr>
        <w:t>mgr Renata Malak</w:t>
      </w:r>
    </w:p>
    <w:p w:rsidR="00736AEF" w:rsidRDefault="00736AEF" w:rsidP="0024243E">
      <w:pPr>
        <w:pStyle w:val="Normalny1"/>
        <w:spacing w:after="0" w:line="360" w:lineRule="auto"/>
        <w:ind w:left="468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24243E">
      <w:pPr>
        <w:pStyle w:val="Normalny1"/>
        <w:spacing w:after="0" w:line="360" w:lineRule="auto"/>
        <w:ind w:left="6120"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F82DB2">
      <w:pPr>
        <w:pStyle w:val="Normalny1"/>
        <w:spacing w:after="0" w:line="360" w:lineRule="auto"/>
        <w:ind w:left="6120" w:hanging="583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Załączniki:</w:t>
      </w:r>
    </w:p>
    <w:p w:rsidR="00736AEF" w:rsidRPr="00F9157C" w:rsidRDefault="00736AEF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</w:t>
      </w:r>
    </w:p>
    <w:p w:rsidR="00736AEF" w:rsidRPr="00F82DB2" w:rsidRDefault="00736AEF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cenowy.</w:t>
      </w:r>
    </w:p>
    <w:p w:rsidR="00736AEF" w:rsidRPr="00F82DB2" w:rsidRDefault="00736AEF" w:rsidP="002F208D">
      <w:pPr>
        <w:pStyle w:val="Normalny1"/>
        <w:numPr>
          <w:ilvl w:val="0"/>
          <w:numId w:val="33"/>
        </w:numPr>
        <w:spacing w:after="0" w:line="360" w:lineRule="auto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Projekt umowy</w:t>
      </w:r>
    </w:p>
    <w:p w:rsidR="00736AEF" w:rsidRDefault="00736AEF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F82DB2">
      <w:pPr>
        <w:pStyle w:val="Normalny1"/>
        <w:spacing w:after="0" w:line="360" w:lineRule="auto"/>
        <w:ind w:left="684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3D44AE">
      <w:pPr>
        <w:jc w:val="right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Załącznik nr 1</w:t>
      </w: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3D44AE">
      <w:pPr>
        <w:jc w:val="center"/>
        <w:rPr>
          <w:rFonts w:ascii="Book Antiqua" w:hAnsi="Book Antiqua" w:cs="Book Antiqua"/>
          <w:sz w:val="20"/>
          <w:szCs w:val="20"/>
        </w:rPr>
      </w:pPr>
      <w:r>
        <w:rPr>
          <w:noProof/>
        </w:rPr>
        <w:pict>
          <v:shape id="Obraz 3" o:spid="_x0000_i1027" type="#_x0000_t75" style="width:393pt;height:65.25pt;visibility:visible" filled="t">
            <v:imagedata r:id="rId7" o:title=""/>
          </v:shape>
        </w:pict>
      </w: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23722A" w:rsidRDefault="00736AEF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736AEF" w:rsidRPr="0023722A" w:rsidRDefault="00736AEF" w:rsidP="009644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3722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BZP-ZO-B-4/2015</w:t>
      </w:r>
    </w:p>
    <w:p w:rsidR="00736AEF" w:rsidRPr="0023722A" w:rsidRDefault="00736AEF" w:rsidP="00E67CB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841660">
      <w:pPr>
        <w:pStyle w:val="ListParagraph"/>
        <w:keepNext/>
        <w:numPr>
          <w:ilvl w:val="0"/>
          <w:numId w:val="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736AEF" w:rsidRPr="00E67CBA" w:rsidRDefault="00736AEF" w:rsidP="00E67CBA">
      <w:pPr>
        <w:jc w:val="both"/>
        <w:rPr>
          <w:rFonts w:ascii="Book Antiqua" w:hAnsi="Book Antiqua" w:cs="Book Antiqua"/>
          <w:sz w:val="20"/>
          <w:szCs w:val="20"/>
        </w:rPr>
      </w:pP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Nazwa: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Siedziba: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telefonu/faksu: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NIP: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Nr REGON: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E67CBA">
        <w:rPr>
          <w:rFonts w:ascii="Book Antiqua" w:hAnsi="Book Antiqua" w:cs="Book Antiqua"/>
          <w:sz w:val="20"/>
          <w:szCs w:val="20"/>
        </w:rPr>
        <w:t>Osoba do kontaktu, tel. e-mail:</w:t>
      </w:r>
      <w:r w:rsidRPr="00E67CBA">
        <w:rPr>
          <w:rFonts w:ascii="Book Antiqua" w:hAnsi="Book Antiqua" w:cs="Book Antiqua"/>
          <w:sz w:val="20"/>
          <w:szCs w:val="20"/>
        </w:rPr>
        <w:tab/>
      </w:r>
    </w:p>
    <w:p w:rsidR="00736AEF" w:rsidRPr="00E67CBA" w:rsidRDefault="00736AEF" w:rsidP="00E67CBA">
      <w:pPr>
        <w:keepNext/>
        <w:jc w:val="both"/>
        <w:outlineLvl w:val="0"/>
        <w:rPr>
          <w:rFonts w:ascii="Book Antiqua" w:hAnsi="Book Antiqua" w:cs="Book Antiqua"/>
          <w:sz w:val="20"/>
          <w:szCs w:val="20"/>
        </w:rPr>
      </w:pPr>
    </w:p>
    <w:p w:rsidR="00736AEF" w:rsidRDefault="00736AEF" w:rsidP="00841660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67CBA">
        <w:rPr>
          <w:rFonts w:ascii="Book Antiqua" w:hAnsi="Book Antiqua" w:cs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24243E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Pr="009644DD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odczyn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ników</w:t>
      </w:r>
      <w:r w:rsidRPr="009644DD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 w ramach Projektu współfinansowanego z Europejskiego Funduszu Rozwoju Regionalnego działanie 5.4. Wzmocnienie regionalnego potencjału badań i rozwoju technologii.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” 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w zakresie i na warunkach określonych w Zapytaniu Ofertowym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nr sprawy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BZP-ZO-B-4/2015</w:t>
      </w:r>
      <w:r w:rsidRPr="00E67CBA">
        <w:rPr>
          <w:rFonts w:ascii="Book Antiqua" w:hAnsi="Book Antiqua" w:cs="Book Antiqua"/>
          <w:sz w:val="20"/>
          <w:szCs w:val="20"/>
          <w:lang w:eastAsia="pl-PL"/>
        </w:rPr>
        <w:t>)”:</w:t>
      </w:r>
    </w:p>
    <w:p w:rsidR="00736AEF" w:rsidRPr="0024243E" w:rsidRDefault="00736AEF" w:rsidP="0024243E">
      <w:pPr>
        <w:pStyle w:val="ListParagraph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4243E">
        <w:rPr>
          <w:rFonts w:ascii="Book Antiqua" w:hAnsi="Book Antiqua" w:cs="Book Antiqua"/>
          <w:sz w:val="20"/>
          <w:szCs w:val="20"/>
        </w:rPr>
        <w:t>Oferuję(-my) wykonanie przedmiotu zamówienia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</w:rPr>
        <w:t>za*:</w:t>
      </w:r>
    </w:p>
    <w:p w:rsidR="00736AEF" w:rsidRPr="00537317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lang w:eastAsia="en-US"/>
        </w:rPr>
      </w:pPr>
      <w:r w:rsidRPr="00537317">
        <w:rPr>
          <w:rFonts w:ascii="Book Antiqua" w:hAnsi="Book Antiqua" w:cs="Book Antiqua"/>
          <w:b/>
          <w:bCs/>
          <w:lang w:eastAsia="en-US"/>
        </w:rPr>
        <w:t>I Część zamówienia:</w:t>
      </w:r>
    </w:p>
    <w:p w:rsidR="00736AEF" w:rsidRPr="0023722A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wartość ofertową brutto.....................................................................................zł </w:t>
      </w:r>
    </w:p>
    <w:p w:rsidR="00736AEF" w:rsidRPr="0023722A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736AEF" w:rsidRPr="0024243E" w:rsidRDefault="00736AEF" w:rsidP="0023722A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*zaokrąglić do 2 miejsc po przecinku.</w:t>
      </w:r>
    </w:p>
    <w:p w:rsidR="00736AEF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**wypełnić formularz cenowy i wpisać wartość brutto dla każdej części osobno</w:t>
      </w:r>
    </w:p>
    <w:p w:rsidR="00736AEF" w:rsidRPr="0024243E" w:rsidRDefault="00736AEF" w:rsidP="00537317">
      <w:pPr>
        <w:pStyle w:val="ListParagraph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4243E">
        <w:rPr>
          <w:rFonts w:ascii="Book Antiqua" w:hAnsi="Book Antiqua" w:cs="Book Antiqua"/>
          <w:sz w:val="20"/>
          <w:szCs w:val="20"/>
        </w:rPr>
        <w:t>Oferuję(-my) wykonanie przedmiotu zamówienia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</w:rPr>
        <w:t>za*:</w:t>
      </w:r>
    </w:p>
    <w:p w:rsidR="00736AEF" w:rsidRPr="00537317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lang w:eastAsia="en-US"/>
        </w:rPr>
      </w:pPr>
      <w:r w:rsidRPr="00537317">
        <w:rPr>
          <w:rFonts w:ascii="Book Antiqua" w:hAnsi="Book Antiqua" w:cs="Book Antiqua"/>
          <w:b/>
          <w:bCs/>
          <w:lang w:eastAsia="en-US"/>
        </w:rPr>
        <w:t>I</w:t>
      </w:r>
      <w:r>
        <w:rPr>
          <w:rFonts w:ascii="Book Antiqua" w:hAnsi="Book Antiqua" w:cs="Book Antiqua"/>
          <w:b/>
          <w:bCs/>
          <w:lang w:eastAsia="en-US"/>
        </w:rPr>
        <w:t>I</w:t>
      </w:r>
      <w:r w:rsidRPr="00537317">
        <w:rPr>
          <w:rFonts w:ascii="Book Antiqua" w:hAnsi="Book Antiqua" w:cs="Book Antiqua"/>
          <w:b/>
          <w:bCs/>
          <w:lang w:eastAsia="en-US"/>
        </w:rPr>
        <w:t xml:space="preserve"> Część zamówienia:</w:t>
      </w:r>
    </w:p>
    <w:p w:rsidR="00736AEF" w:rsidRPr="0023722A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wartość ofertową brutto.....................................................................................zł </w:t>
      </w:r>
    </w:p>
    <w:p w:rsidR="00736AEF" w:rsidRPr="0023722A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*zaokrąglić do 2 miejsc po przecinku.</w:t>
      </w:r>
    </w:p>
    <w:p w:rsidR="00736AEF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**wypełnić formularz cenowy i wpisać wartość brutto dla każdej części osobno</w:t>
      </w:r>
    </w:p>
    <w:p w:rsidR="00736AEF" w:rsidRPr="0024243E" w:rsidRDefault="00736AEF" w:rsidP="00537317">
      <w:pPr>
        <w:pStyle w:val="ListParagraph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4243E">
        <w:rPr>
          <w:rFonts w:ascii="Book Antiqua" w:hAnsi="Book Antiqua" w:cs="Book Antiqua"/>
          <w:sz w:val="20"/>
          <w:szCs w:val="20"/>
        </w:rPr>
        <w:t>Oferuję(-my) wykonanie przedmiotu zamówienia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4243E">
        <w:rPr>
          <w:rFonts w:ascii="Book Antiqua" w:hAnsi="Book Antiqua" w:cs="Book Antiqua"/>
          <w:sz w:val="20"/>
          <w:szCs w:val="20"/>
        </w:rPr>
        <w:t>za*:</w:t>
      </w:r>
    </w:p>
    <w:p w:rsidR="00736AEF" w:rsidRPr="00537317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lang w:eastAsia="en-US"/>
        </w:rPr>
      </w:pPr>
      <w:r w:rsidRPr="00537317">
        <w:rPr>
          <w:rFonts w:ascii="Book Antiqua" w:hAnsi="Book Antiqua" w:cs="Book Antiqua"/>
          <w:b/>
          <w:bCs/>
          <w:lang w:eastAsia="en-US"/>
        </w:rPr>
        <w:t>I</w:t>
      </w:r>
      <w:r>
        <w:rPr>
          <w:rFonts w:ascii="Book Antiqua" w:hAnsi="Book Antiqua" w:cs="Book Antiqua"/>
          <w:b/>
          <w:bCs/>
          <w:lang w:eastAsia="en-US"/>
        </w:rPr>
        <w:t>II</w:t>
      </w:r>
      <w:r w:rsidRPr="00537317">
        <w:rPr>
          <w:rFonts w:ascii="Book Antiqua" w:hAnsi="Book Antiqua" w:cs="Book Antiqua"/>
          <w:b/>
          <w:bCs/>
          <w:lang w:eastAsia="en-US"/>
        </w:rPr>
        <w:t xml:space="preserve"> Część zamówienia:</w:t>
      </w:r>
    </w:p>
    <w:p w:rsidR="00736AEF" w:rsidRPr="0023722A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wartość ofertową brutto.....................................................................................zł </w:t>
      </w:r>
    </w:p>
    <w:p w:rsidR="00736AEF" w:rsidRPr="0023722A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23722A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słownie............................................................................................................................... 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podatek od towarów i usług .....................% wartość podatku.............…………...zł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wartość netto ........………………………………………………….....……………........................zł </w:t>
      </w:r>
    </w:p>
    <w:p w:rsidR="00736AEF" w:rsidRPr="0024243E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*zaokrąglić do 2 miejsc po przecinku.</w:t>
      </w:r>
    </w:p>
    <w:p w:rsidR="00736AEF" w:rsidRDefault="00736AEF" w:rsidP="0053731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**wypełnić formularz cenowy i wpisać wartość brutto dla każdej części osobno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36AEF" w:rsidRPr="0024243E" w:rsidRDefault="00736AEF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Oświadczam/my, że w cenie oferty zostały uwzględnione wszystkie koszty związane z wykonaniem przedmiotu zamówienia, w tym koszty transportu do siedziby Zamawiającego oraz udzielone rabaty.</w:t>
      </w:r>
    </w:p>
    <w:p w:rsidR="00736AEF" w:rsidRPr="0024243E" w:rsidRDefault="00736AEF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w postępowaniu zgodnie z ust. 11 Zapytania Ofertowego nr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BZP-ZO-B-5/2015</w:t>
      </w:r>
      <w:r w:rsidRPr="0024243E">
        <w:rPr>
          <w:rFonts w:ascii="Book Antiqua" w:hAnsi="Book Antiqua" w:cs="Book Antiqua"/>
          <w:sz w:val="20"/>
          <w:szCs w:val="20"/>
          <w:lang w:eastAsia="en-US"/>
        </w:rPr>
        <w:t>.</w:t>
      </w:r>
    </w:p>
    <w:p w:rsidR="00736AEF" w:rsidRPr="002F1C81" w:rsidRDefault="00736AEF" w:rsidP="00B0068E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zamówienia </w:t>
      </w:r>
      <w:r>
        <w:rPr>
          <w:rFonts w:ascii="Book Antiqua" w:hAnsi="Book Antiqua" w:cs="Book Antiqua"/>
          <w:sz w:val="20"/>
          <w:szCs w:val="20"/>
          <w:lang w:eastAsia="en-US"/>
        </w:rPr>
        <w:t>w terminie: nie później niż w ciągu 14 dni, od dnia podpisania umowy</w:t>
      </w:r>
      <w:r w:rsidRPr="00B0068E">
        <w:rPr>
          <w:rFonts w:ascii="Book Antiqua" w:hAnsi="Book Antiqua" w:cs="Book Antiqua"/>
          <w:sz w:val="20"/>
          <w:szCs w:val="20"/>
        </w:rPr>
        <w:t>.</w:t>
      </w:r>
    </w:p>
    <w:p w:rsidR="00736AEF" w:rsidRDefault="00736AEF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 xml:space="preserve">Zobowiązuje/my się wykonać całość przedmiotu zamówienia z należytą starannością. </w:t>
      </w:r>
    </w:p>
    <w:p w:rsidR="00736AEF" w:rsidRPr="00742A65" w:rsidRDefault="00736AEF" w:rsidP="00841660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742A65">
        <w:rPr>
          <w:rFonts w:ascii="Book Antiqua" w:hAnsi="Book Antiqua" w:cs="Book Antiqua"/>
          <w:sz w:val="20"/>
          <w:szCs w:val="20"/>
        </w:rPr>
        <w:t xml:space="preserve">Oświadczam/my, że akceptuję proponowany przez Zamawiającego projekt umowy. </w:t>
      </w:r>
    </w:p>
    <w:p w:rsidR="00736AEF" w:rsidRPr="00B20DCB" w:rsidRDefault="00736AEF" w:rsidP="00B20DCB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E266E">
        <w:rPr>
          <w:rFonts w:ascii="Book Antiqua" w:hAnsi="Book Antiqua" w:cs="Book Antiqua"/>
          <w:sz w:val="20"/>
          <w:szCs w:val="20"/>
        </w:rPr>
        <w:t>Oświadczam/my, że w przypadku wyboru naszej oferty zobowiązujemy się do zawarcia umowy, we wskazanym terminie i miejscu, na warunkach wskazanych przez Zamawiającego w załączonej do Z</w:t>
      </w:r>
      <w:r>
        <w:rPr>
          <w:rFonts w:ascii="Book Antiqua" w:hAnsi="Book Antiqua" w:cs="Book Antiqua"/>
          <w:sz w:val="20"/>
          <w:szCs w:val="20"/>
        </w:rPr>
        <w:t xml:space="preserve">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BZP-ZO-B-5/2015</w:t>
      </w:r>
      <w:r w:rsidRPr="004E266E">
        <w:rPr>
          <w:rFonts w:ascii="Book Antiqua" w:hAnsi="Book Antiqua" w:cs="Book Antiqua"/>
          <w:sz w:val="20"/>
          <w:szCs w:val="20"/>
        </w:rPr>
        <w:t xml:space="preserve"> umowie. </w:t>
      </w:r>
    </w:p>
    <w:p w:rsidR="00736AEF" w:rsidRPr="00B20DCB" w:rsidRDefault="00736AEF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B20DCB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36AEF" w:rsidRPr="00B20DCB" w:rsidRDefault="00736AEF" w:rsidP="00B20DCB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Zgadzam/my się na przetwarzanie danych osobowych zgodnie z obowiązującymi, w tym zakresie przepisami prawnymi.</w:t>
      </w:r>
    </w:p>
    <w:p w:rsidR="00736AEF" w:rsidRPr="0024243E" w:rsidRDefault="00736AEF" w:rsidP="0024243E">
      <w:pPr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36AEF" w:rsidRPr="0024243E" w:rsidRDefault="00736AEF" w:rsidP="00841660">
      <w:pPr>
        <w:numPr>
          <w:ilvl w:val="0"/>
          <w:numId w:val="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u w:val="single"/>
          <w:lang w:eastAsia="en-US"/>
        </w:rPr>
        <w:t>Załącznikami do oferty są: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……………………………………………..</w:t>
      </w:r>
    </w:p>
    <w:p w:rsidR="00736AEF" w:rsidRPr="0024243E" w:rsidRDefault="00736AEF" w:rsidP="0024243E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………………………………………………</w:t>
      </w:r>
    </w:p>
    <w:p w:rsidR="00736AEF" w:rsidRPr="00410703" w:rsidRDefault="00736AEF" w:rsidP="00410703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24243E">
        <w:rPr>
          <w:rFonts w:ascii="Book Antiqua" w:hAnsi="Book Antiqua" w:cs="Book Antiqua"/>
          <w:sz w:val="20"/>
          <w:szCs w:val="20"/>
          <w:lang w:eastAsia="en-US"/>
        </w:rPr>
        <w:t>……………………………………….........</w:t>
      </w:r>
    </w:p>
    <w:p w:rsidR="00736AEF" w:rsidRPr="008274EC" w:rsidRDefault="00736AEF" w:rsidP="008274EC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736AEF" w:rsidRPr="008274EC" w:rsidRDefault="00736AEF" w:rsidP="008274EC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  <w:t xml:space="preserve"> ………..........................................................</w:t>
      </w:r>
    </w:p>
    <w:p w:rsidR="00736AEF" w:rsidRPr="00F9157C" w:rsidRDefault="00736AEF" w:rsidP="00F9157C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736AEF" w:rsidRDefault="00736AEF" w:rsidP="00742A65">
      <w:pPr>
        <w:rPr>
          <w:rFonts w:ascii="Book Antiqua" w:hAnsi="Book Antiqua" w:cs="Book Antiqua"/>
          <w:spacing w:val="-4"/>
          <w:u w:val="single"/>
        </w:rPr>
        <w:sectPr w:rsidR="00736AEF" w:rsidSect="001343AA">
          <w:footerReference w:type="default" r:id="rId9"/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736AEF" w:rsidRDefault="00736AEF" w:rsidP="00F9157C">
      <w:pPr>
        <w:jc w:val="right"/>
        <w:rPr>
          <w:rFonts w:ascii="Book Antiqua" w:hAnsi="Book Antiqua" w:cs="Book Antiqua"/>
          <w:spacing w:val="-4"/>
          <w:u w:val="single"/>
        </w:rPr>
      </w:pPr>
      <w:r>
        <w:rPr>
          <w:rFonts w:ascii="Book Antiqua" w:hAnsi="Book Antiqua" w:cs="Book Antiqua"/>
          <w:spacing w:val="-4"/>
          <w:u w:val="single"/>
        </w:rPr>
        <w:t>Załącznik nr 2</w:t>
      </w:r>
    </w:p>
    <w:p w:rsidR="00736AEF" w:rsidRDefault="00736AEF" w:rsidP="00742A65">
      <w:pPr>
        <w:rPr>
          <w:rFonts w:ascii="Book Antiqua" w:hAnsi="Book Antiqua" w:cs="Book Antiqua"/>
          <w:spacing w:val="-4"/>
          <w:u w:val="single"/>
        </w:rPr>
      </w:pPr>
    </w:p>
    <w:p w:rsidR="00736AEF" w:rsidRPr="00685BCC" w:rsidRDefault="00736AEF" w:rsidP="00685BCC">
      <w:pPr>
        <w:jc w:val="center"/>
        <w:rPr>
          <w:rFonts w:ascii="Book Antiqua" w:hAnsi="Book Antiqua" w:cs="Book Antiqua"/>
          <w:b/>
          <w:bCs/>
          <w:spacing w:val="-4"/>
          <w:sz w:val="28"/>
          <w:szCs w:val="28"/>
          <w:u w:val="single"/>
        </w:rPr>
      </w:pPr>
      <w:r>
        <w:rPr>
          <w:noProof/>
        </w:rPr>
        <w:pict>
          <v:shape id="Obraz 4" o:spid="_x0000_i1028" type="#_x0000_t75" style="width:393pt;height:65.25pt;visibility:visible" filled="t">
            <v:imagedata r:id="rId7" o:title=""/>
          </v:shape>
        </w:pict>
      </w:r>
    </w:p>
    <w:p w:rsidR="00736AEF" w:rsidRDefault="00736AEF" w:rsidP="00EF3F53">
      <w:pPr>
        <w:jc w:val="center"/>
        <w:rPr>
          <w:rFonts w:ascii="Book Antiqua" w:hAnsi="Book Antiqua" w:cs="Book Antiqua"/>
          <w:b/>
          <w:bCs/>
          <w:spacing w:val="-4"/>
          <w:sz w:val="32"/>
          <w:szCs w:val="32"/>
        </w:rPr>
      </w:pPr>
    </w:p>
    <w:p w:rsidR="00736AEF" w:rsidRPr="005562ED" w:rsidRDefault="00736AEF" w:rsidP="00EF3F53">
      <w:pPr>
        <w:jc w:val="center"/>
        <w:rPr>
          <w:rFonts w:ascii="Book Antiqua" w:hAnsi="Book Antiqua" w:cs="Book Antiqua"/>
          <w:b/>
          <w:bCs/>
          <w:spacing w:val="-4"/>
          <w:sz w:val="32"/>
          <w:szCs w:val="32"/>
        </w:rPr>
      </w:pPr>
      <w:r w:rsidRPr="005562ED">
        <w:rPr>
          <w:rFonts w:ascii="Book Antiqua" w:hAnsi="Book Antiqua" w:cs="Book Antiqua"/>
          <w:b/>
          <w:bCs/>
          <w:spacing w:val="-4"/>
          <w:sz w:val="32"/>
          <w:szCs w:val="32"/>
        </w:rPr>
        <w:t>FORMULARZ CENOWY</w:t>
      </w:r>
    </w:p>
    <w:p w:rsidR="00736AEF" w:rsidRDefault="00736AEF" w:rsidP="00685BCC">
      <w:pPr>
        <w:rPr>
          <w:rFonts w:ascii="Book Antiqua" w:hAnsi="Book Antiqua" w:cs="Book Antiqua"/>
          <w:b/>
          <w:bCs/>
          <w:spacing w:val="-4"/>
        </w:rPr>
      </w:pPr>
    </w:p>
    <w:p w:rsidR="00736AEF" w:rsidRPr="00EB6F15" w:rsidRDefault="00736AEF" w:rsidP="00EB6F15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CZĘŚĆ  1</w:t>
      </w:r>
    </w:p>
    <w:p w:rsidR="00736AEF" w:rsidRDefault="00736AEF" w:rsidP="00685BCC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p w:rsidR="00736AEF" w:rsidRDefault="00736AEF" w:rsidP="00EB6F15">
      <w:pPr>
        <w:rPr>
          <w:rFonts w:ascii="Book Antiqua" w:hAnsi="Book Antiqua" w:cs="Book Antiqua"/>
          <w:b/>
          <w:bCs/>
          <w:spacing w:val="-4"/>
          <w:sz w:val="16"/>
          <w:szCs w:val="16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6"/>
        <w:gridCol w:w="3486"/>
        <w:gridCol w:w="1179"/>
        <w:gridCol w:w="1060"/>
        <w:gridCol w:w="1848"/>
        <w:gridCol w:w="1417"/>
        <w:gridCol w:w="851"/>
        <w:gridCol w:w="1134"/>
        <w:gridCol w:w="1559"/>
      </w:tblGrid>
      <w:tr w:rsidR="00736AEF" w:rsidRPr="00F762CF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EB6F1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736AEF" w:rsidRPr="00EB6F15" w:rsidRDefault="00736AEF" w:rsidP="00EB6F15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EB6F1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EB6F15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736AEF" w:rsidRPr="001343AA" w:rsidRDefault="00736AEF" w:rsidP="00EB6F1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Nazwa,</w:t>
            </w: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producent</w:t>
            </w: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i nr katalogowy</w:t>
            </w: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 xml:space="preserve"> oferowanego produktu</w:t>
            </w:r>
          </w:p>
        </w:tc>
        <w:tc>
          <w:tcPr>
            <w:tcW w:w="1417" w:type="dxa"/>
            <w:vAlign w:val="center"/>
          </w:tcPr>
          <w:p w:rsidR="00736AEF" w:rsidRPr="001343AA" w:rsidRDefault="00736AEF" w:rsidP="00EB6F1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851" w:type="dxa"/>
            <w:vAlign w:val="center"/>
          </w:tcPr>
          <w:p w:rsidR="00736AEF" w:rsidRPr="001343AA" w:rsidRDefault="00736AEF" w:rsidP="00EB6F1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1343AA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134" w:type="dxa"/>
            <w:vAlign w:val="center"/>
          </w:tcPr>
          <w:p w:rsidR="00736AEF" w:rsidRPr="001343AA" w:rsidRDefault="00736AEF" w:rsidP="00EB6F1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736AEF" w:rsidRPr="001343AA" w:rsidRDefault="00736AEF" w:rsidP="00EB6F15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6AEF" w:rsidRPr="00F762CF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1.</w:t>
            </w:r>
          </w:p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6AEF" w:rsidRDefault="00736AEF" w:rsidP="00EB6F15">
            <w:pPr>
              <w:jc w:val="center"/>
              <w:rPr>
                <w:rFonts w:ascii="Book Antiqua" w:hAnsi="Book Antiqua" w:cs="Book Antiqua"/>
              </w:rPr>
            </w:pPr>
            <w:r w:rsidRPr="00326C6D">
              <w:rPr>
                <w:rFonts w:ascii="Book Antiqua" w:hAnsi="Book Antiqua" w:cs="Book Antiqua"/>
              </w:rPr>
              <w:t xml:space="preserve">Kolumienki </w:t>
            </w:r>
            <w:r>
              <w:rPr>
                <w:rFonts w:ascii="Book Antiqua" w:hAnsi="Book Antiqua" w:cs="Book Antiqua"/>
              </w:rPr>
              <w:t>Afla</w:t>
            </w:r>
            <w:r w:rsidRPr="00326C6D">
              <w:rPr>
                <w:rFonts w:ascii="Book Antiqua" w:hAnsi="Book Antiqua" w:cs="Book Antiqua"/>
              </w:rPr>
              <w:t xml:space="preserve">Test </w:t>
            </w:r>
            <w:r>
              <w:rPr>
                <w:rFonts w:ascii="Book Antiqua" w:hAnsi="Book Antiqua" w:cs="Book Antiqua"/>
              </w:rPr>
              <w:t xml:space="preserve"> WB </w:t>
            </w:r>
            <w:r w:rsidRPr="00326C6D">
              <w:rPr>
                <w:rFonts w:ascii="Book Antiqua" w:hAnsi="Book Antiqua" w:cs="Book Antiqua"/>
              </w:rPr>
              <w:t>25 szt./op. nr kat. G10</w:t>
            </w:r>
            <w:r>
              <w:rPr>
                <w:rFonts w:ascii="Book Antiqua" w:hAnsi="Book Antiqua" w:cs="Book Antiqua"/>
              </w:rPr>
              <w:t>24 lub równoważny</w:t>
            </w:r>
          </w:p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</w:rPr>
              <w:t>……………………………..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</w:t>
            </w:r>
          </w:p>
        </w:tc>
        <w:tc>
          <w:tcPr>
            <w:tcW w:w="1848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736AEF" w:rsidRPr="00F762CF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3486" w:type="dxa"/>
            <w:vAlign w:val="center"/>
          </w:tcPr>
          <w:p w:rsidR="00736AEF" w:rsidRDefault="00736AEF" w:rsidP="00EB6F15">
            <w:pPr>
              <w:jc w:val="center"/>
              <w:rPr>
                <w:rFonts w:ascii="Book Antiqua" w:hAnsi="Book Antiqua" w:cs="Book Antiqua"/>
              </w:rPr>
            </w:pPr>
            <w:r w:rsidRPr="00326C6D">
              <w:rPr>
                <w:rFonts w:ascii="Book Antiqua" w:hAnsi="Book Antiqua" w:cs="Book Antiqua"/>
                <w:color w:val="000000"/>
              </w:rPr>
              <w:t xml:space="preserve">Bibuła filtracyjna, karbowana, śr. 24 cm, 100 szt. </w:t>
            </w:r>
            <w:r w:rsidRPr="00326C6D">
              <w:rPr>
                <w:rFonts w:ascii="Book Antiqua" w:hAnsi="Book Antiqua" w:cs="Book Antiqua"/>
              </w:rPr>
              <w:t>nr kat. 31240</w:t>
            </w:r>
            <w:r>
              <w:rPr>
                <w:rFonts w:ascii="Book Antiqua" w:hAnsi="Book Antiqua" w:cs="Book Antiqua"/>
              </w:rPr>
              <w:t xml:space="preserve"> lub równoważny</w:t>
            </w:r>
          </w:p>
          <w:p w:rsidR="00736AEF" w:rsidRPr="00EB6F15" w:rsidRDefault="00736AEF" w:rsidP="00EB6F15">
            <w:pPr>
              <w:jc w:val="center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</w:rPr>
              <w:t>………………………………..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60</w:t>
            </w:r>
          </w:p>
        </w:tc>
        <w:tc>
          <w:tcPr>
            <w:tcW w:w="1848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736AEF" w:rsidRPr="00F762CF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3486" w:type="dxa"/>
            <w:vAlign w:val="center"/>
          </w:tcPr>
          <w:p w:rsidR="00736AEF" w:rsidRDefault="00736AEF" w:rsidP="00EB6F15">
            <w:pPr>
              <w:jc w:val="center"/>
              <w:rPr>
                <w:rFonts w:ascii="Book Antiqua" w:hAnsi="Book Antiqua" w:cs="Book Antiqua"/>
              </w:rPr>
            </w:pPr>
            <w:r w:rsidRPr="00326C6D">
              <w:rPr>
                <w:rFonts w:ascii="Book Antiqua" w:hAnsi="Book Antiqua" w:cs="Book Antiqua"/>
                <w:color w:val="000000"/>
              </w:rPr>
              <w:t xml:space="preserve">Filtry z włókna szklanego, śr. 11 cm, 100 szt. </w:t>
            </w:r>
            <w:r w:rsidRPr="00326C6D">
              <w:rPr>
                <w:rFonts w:ascii="Book Antiqua" w:hAnsi="Book Antiqua" w:cs="Book Antiqua"/>
              </w:rPr>
              <w:t>nr kat. 31955</w:t>
            </w:r>
            <w:r>
              <w:rPr>
                <w:rFonts w:ascii="Book Antiqua" w:hAnsi="Book Antiqua" w:cs="Book Antiqua"/>
              </w:rPr>
              <w:t>lub równoważny</w:t>
            </w:r>
          </w:p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</w:rPr>
              <w:t>………………………………</w:t>
            </w:r>
          </w:p>
        </w:tc>
        <w:tc>
          <w:tcPr>
            <w:tcW w:w="1179" w:type="dxa"/>
            <w:vAlign w:val="center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30</w:t>
            </w:r>
          </w:p>
        </w:tc>
        <w:tc>
          <w:tcPr>
            <w:tcW w:w="1848" w:type="dxa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851" w:type="dxa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134" w:type="dxa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6AEF" w:rsidRPr="00410703" w:rsidRDefault="00736AEF" w:rsidP="00EB6F15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736AEF" w:rsidRPr="00F762CF">
        <w:trPr>
          <w:trHeight w:val="567"/>
        </w:trPr>
        <w:tc>
          <w:tcPr>
            <w:tcW w:w="10627" w:type="dxa"/>
            <w:gridSpan w:val="7"/>
            <w:vAlign w:val="center"/>
          </w:tcPr>
          <w:p w:rsidR="00736AEF" w:rsidRPr="00EB6F15" w:rsidRDefault="00736AEF" w:rsidP="00B72D73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134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736AEF" w:rsidRPr="00EB6F15" w:rsidRDefault="00736AEF" w:rsidP="00EB6F15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</w:tbl>
    <w:p w:rsidR="00736AEF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736AEF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736AEF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736AEF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736AEF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</w:p>
    <w:p w:rsidR="00736AEF" w:rsidRPr="00A0483C" w:rsidRDefault="00736AEF" w:rsidP="00030C81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736AEF" w:rsidRPr="00A0483C" w:rsidRDefault="00736AEF" w:rsidP="00030C81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36AEF" w:rsidRDefault="00736AEF" w:rsidP="00030C81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736AEF" w:rsidRPr="00A0483C" w:rsidRDefault="00736AEF" w:rsidP="00030C81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F036A2" w:rsidRDefault="00736AEF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16"/>
          <w:szCs w:val="16"/>
          <w:lang w:eastAsia="ar-SA"/>
        </w:rPr>
      </w:pPr>
      <w:r w:rsidRPr="00F036A2">
        <w:rPr>
          <w:kern w:val="1"/>
          <w:sz w:val="16"/>
          <w:szCs w:val="16"/>
          <w:lang w:eastAsia="ar-SA"/>
        </w:rPr>
        <w:t>………..........................................................</w:t>
      </w:r>
    </w:p>
    <w:p w:rsidR="00736AEF" w:rsidRPr="00685BCC" w:rsidRDefault="00736AEF" w:rsidP="00F036A2">
      <w:pPr>
        <w:widowControl w:val="0"/>
        <w:suppressAutoHyphens/>
        <w:spacing w:line="360" w:lineRule="auto"/>
        <w:outlineLvl w:val="0"/>
        <w:rPr>
          <w:kern w:val="1"/>
          <w:sz w:val="20"/>
          <w:szCs w:val="20"/>
          <w:lang w:eastAsia="ar-SA"/>
        </w:rPr>
      </w:pPr>
      <w:r w:rsidRPr="00F036A2">
        <w:rPr>
          <w:kern w:val="1"/>
          <w:sz w:val="16"/>
          <w:szCs w:val="16"/>
          <w:lang w:eastAsia="ar-SA"/>
        </w:rPr>
        <w:t>(podpisy upełnomocnionych przedstawicieli Wykonawcy)</w:t>
      </w:r>
      <w:r w:rsidRPr="00F036A2">
        <w:rPr>
          <w:kern w:val="1"/>
          <w:sz w:val="16"/>
          <w:szCs w:val="16"/>
          <w:lang w:eastAsia="ar-SA"/>
        </w:rPr>
        <w:tab/>
      </w:r>
      <w:r w:rsidRPr="00F036A2">
        <w:rPr>
          <w:kern w:val="1"/>
          <w:sz w:val="16"/>
          <w:szCs w:val="16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</w:p>
    <w:p w:rsidR="00736AEF" w:rsidRPr="00EB6F15" w:rsidRDefault="00736AEF" w:rsidP="00685BCC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CZĘŚĆ  2</w:t>
      </w:r>
    </w:p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tbl>
      <w:tblPr>
        <w:tblW w:w="133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6"/>
        <w:gridCol w:w="3486"/>
        <w:gridCol w:w="1179"/>
        <w:gridCol w:w="1060"/>
        <w:gridCol w:w="1848"/>
        <w:gridCol w:w="1417"/>
        <w:gridCol w:w="992"/>
        <w:gridCol w:w="993"/>
        <w:gridCol w:w="1559"/>
      </w:tblGrid>
      <w:tr w:rsidR="00736AEF" w:rsidRPr="001343AA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B72D73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486" w:type="dxa"/>
            <w:vAlign w:val="center"/>
          </w:tcPr>
          <w:p w:rsidR="00736AEF" w:rsidRPr="00EB6F15" w:rsidRDefault="00736AEF" w:rsidP="00B72D73">
            <w:pPr>
              <w:jc w:val="center"/>
              <w:rPr>
                <w:b/>
                <w:bCs/>
                <w:spacing w:val="-4"/>
                <w:sz w:val="20"/>
                <w:szCs w:val="20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B72D73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B72D73">
            <w:pPr>
              <w:jc w:val="center"/>
              <w:rPr>
                <w:b/>
                <w:bCs/>
                <w:spacing w:val="-4"/>
                <w:sz w:val="20"/>
                <w:szCs w:val="20"/>
                <w:u w:val="single"/>
              </w:rPr>
            </w:pPr>
            <w:r w:rsidRPr="00EB6F15">
              <w:rPr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848" w:type="dxa"/>
            <w:vAlign w:val="center"/>
          </w:tcPr>
          <w:p w:rsidR="00736AEF" w:rsidRPr="009B6063" w:rsidRDefault="00736AEF" w:rsidP="00B72D7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736AEF" w:rsidRPr="009B6063" w:rsidRDefault="00736AEF" w:rsidP="00B72D7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992" w:type="dxa"/>
            <w:vAlign w:val="center"/>
          </w:tcPr>
          <w:p w:rsidR="00736AEF" w:rsidRPr="009B6063" w:rsidRDefault="00736AEF" w:rsidP="00B72D7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93" w:type="dxa"/>
            <w:vAlign w:val="center"/>
          </w:tcPr>
          <w:p w:rsidR="00736AEF" w:rsidRPr="009B6063" w:rsidRDefault="00736AEF" w:rsidP="00B72D7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736AEF" w:rsidRPr="009B6063" w:rsidRDefault="00736AEF" w:rsidP="00B72D73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6AEF" w:rsidRPr="00EB6F15">
        <w:trPr>
          <w:trHeight w:val="1191"/>
        </w:trPr>
        <w:tc>
          <w:tcPr>
            <w:tcW w:w="786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1.</w:t>
            </w:r>
          </w:p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486" w:type="dxa"/>
            <w:vAlign w:val="center"/>
          </w:tcPr>
          <w:p w:rsidR="00736AEF" w:rsidRDefault="00736AEF" w:rsidP="00410703">
            <w:pPr>
              <w:jc w:val="center"/>
              <w:rPr>
                <w:rFonts w:ascii="Book Antiqua" w:hAnsi="Book Antiqua" w:cs="Book Antiqua"/>
              </w:rPr>
            </w:pPr>
            <w:r w:rsidRPr="00410703">
              <w:rPr>
                <w:rFonts w:ascii="Book Antiqua" w:hAnsi="Book Antiqua" w:cs="Book Antiqua"/>
                <w:spacing w:val="-4"/>
              </w:rPr>
              <w:t>MultiSep 211 Fum</w:t>
            </w:r>
            <w:r w:rsidRPr="00410703">
              <w:rPr>
                <w:rFonts w:ascii="Book Antiqua" w:hAnsi="Book Antiqua" w:cs="Book Antiqua"/>
                <w:b/>
                <w:bCs/>
                <w:spacing w:val="-4"/>
              </w:rPr>
              <w:t>Nr kat. COCMU2211</w:t>
            </w:r>
            <w:r>
              <w:rPr>
                <w:rFonts w:ascii="Book Antiqua" w:hAnsi="Book Antiqua" w:cs="Book Antiqua"/>
              </w:rPr>
              <w:t xml:space="preserve"> lub równoważny</w:t>
            </w:r>
          </w:p>
          <w:p w:rsidR="00736AEF" w:rsidRPr="00EB6F15" w:rsidRDefault="00736AEF" w:rsidP="0041070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</w:rPr>
              <w:t>………………………………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1848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417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2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993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559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</w:p>
        </w:tc>
      </w:tr>
      <w:tr w:rsidR="00736AEF" w:rsidRPr="00410703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2</w:t>
            </w:r>
          </w:p>
        </w:tc>
        <w:tc>
          <w:tcPr>
            <w:tcW w:w="3486" w:type="dxa"/>
            <w:vAlign w:val="center"/>
          </w:tcPr>
          <w:p w:rsidR="00736AEF" w:rsidRDefault="00736AEF" w:rsidP="00410703">
            <w:pPr>
              <w:jc w:val="center"/>
              <w:rPr>
                <w:rFonts w:ascii="Book Antiqua" w:hAnsi="Book Antiqua" w:cs="Book Antiqua"/>
              </w:rPr>
            </w:pPr>
            <w:r w:rsidRPr="00410703">
              <w:rPr>
                <w:rFonts w:ascii="Book Antiqua" w:hAnsi="Book Antiqua" w:cs="Book Antiqua"/>
                <w:spacing w:val="-4"/>
              </w:rPr>
              <w:t xml:space="preserve">1,2ml U-[13C15]-Deoxynivalenol 25ug/ml in ACN </w:t>
            </w:r>
            <w:r w:rsidRPr="00410703">
              <w:rPr>
                <w:rFonts w:ascii="Book Antiqua" w:hAnsi="Book Antiqua" w:cs="Book Antiqua"/>
                <w:spacing w:val="-4"/>
              </w:rPr>
              <w:br/>
            </w:r>
            <w:r w:rsidRPr="00410703">
              <w:rPr>
                <w:rFonts w:ascii="Book Antiqua" w:hAnsi="Book Antiqua" w:cs="Book Antiqua"/>
                <w:b/>
                <w:bCs/>
                <w:spacing w:val="-4"/>
              </w:rPr>
              <w:t>Nr kat. 002005</w:t>
            </w:r>
            <w:r>
              <w:rPr>
                <w:rFonts w:ascii="Book Antiqua" w:hAnsi="Book Antiqua" w:cs="Book Antiqua"/>
              </w:rPr>
              <w:t xml:space="preserve"> lub równoważny</w:t>
            </w:r>
          </w:p>
          <w:p w:rsidR="00736AEF" w:rsidRPr="00410703" w:rsidRDefault="00736AEF" w:rsidP="00410703">
            <w:pPr>
              <w:jc w:val="center"/>
              <w:rPr>
                <w:sz w:val="20"/>
                <w:szCs w:val="20"/>
                <w:lang w:val="de-DE"/>
              </w:rPr>
            </w:pPr>
            <w:r>
              <w:rPr>
                <w:rFonts w:ascii="Book Antiqua" w:hAnsi="Book Antiqua" w:cs="Book Antiqua"/>
              </w:rPr>
              <w:t>………………………………</w:t>
            </w:r>
          </w:p>
        </w:tc>
        <w:tc>
          <w:tcPr>
            <w:tcW w:w="1179" w:type="dxa"/>
            <w:vAlign w:val="center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  <w:r>
              <w:rPr>
                <w:spacing w:val="-4"/>
                <w:sz w:val="20"/>
                <w:szCs w:val="20"/>
                <w:lang w:val="de-DE"/>
              </w:rPr>
              <w:t>Szt.</w:t>
            </w:r>
          </w:p>
        </w:tc>
        <w:tc>
          <w:tcPr>
            <w:tcW w:w="1060" w:type="dxa"/>
            <w:vAlign w:val="center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  <w:r>
              <w:rPr>
                <w:spacing w:val="-4"/>
                <w:sz w:val="20"/>
                <w:szCs w:val="20"/>
                <w:lang w:val="de-DE"/>
              </w:rPr>
              <w:t>3</w:t>
            </w:r>
          </w:p>
        </w:tc>
        <w:tc>
          <w:tcPr>
            <w:tcW w:w="1848" w:type="dxa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</w:p>
        </w:tc>
        <w:tc>
          <w:tcPr>
            <w:tcW w:w="1417" w:type="dxa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</w:p>
        </w:tc>
        <w:tc>
          <w:tcPr>
            <w:tcW w:w="993" w:type="dxa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</w:p>
        </w:tc>
        <w:tc>
          <w:tcPr>
            <w:tcW w:w="1559" w:type="dxa"/>
          </w:tcPr>
          <w:p w:rsidR="00736AEF" w:rsidRPr="00410703" w:rsidRDefault="00736AEF" w:rsidP="00B72D73">
            <w:pPr>
              <w:jc w:val="center"/>
              <w:rPr>
                <w:spacing w:val="-4"/>
                <w:sz w:val="20"/>
                <w:szCs w:val="20"/>
                <w:lang w:val="de-DE"/>
              </w:rPr>
            </w:pPr>
          </w:p>
        </w:tc>
      </w:tr>
      <w:tr w:rsidR="00736AEF" w:rsidRPr="00EB6F15">
        <w:trPr>
          <w:trHeight w:val="1438"/>
        </w:trPr>
        <w:tc>
          <w:tcPr>
            <w:tcW w:w="786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</w:rPr>
            </w:pPr>
            <w:r w:rsidRPr="00EB6F15">
              <w:rPr>
                <w:spacing w:val="-4"/>
                <w:sz w:val="20"/>
                <w:szCs w:val="20"/>
              </w:rPr>
              <w:t>3</w:t>
            </w:r>
          </w:p>
        </w:tc>
        <w:tc>
          <w:tcPr>
            <w:tcW w:w="3486" w:type="dxa"/>
            <w:vAlign w:val="center"/>
          </w:tcPr>
          <w:p w:rsidR="00736AEF" w:rsidRDefault="00736AEF" w:rsidP="00410703">
            <w:pPr>
              <w:jc w:val="center"/>
              <w:rPr>
                <w:rFonts w:ascii="Book Antiqua" w:hAnsi="Book Antiqua" w:cs="Book Antiqua"/>
              </w:rPr>
            </w:pPr>
            <w:r>
              <w:rPr>
                <w:rFonts w:ascii="Book Antiqua" w:hAnsi="Book Antiqua" w:cs="Book Antiqua"/>
                <w:spacing w:val="-4"/>
              </w:rPr>
              <w:t>Zearalanone</w:t>
            </w:r>
            <w:r w:rsidRPr="00DD06E9">
              <w:rPr>
                <w:rFonts w:ascii="Book Antiqua" w:hAnsi="Book Antiqua" w:cs="Book Antiqua"/>
                <w:spacing w:val="-4"/>
              </w:rPr>
              <w:t xml:space="preserve"> – 10 </w:t>
            </w:r>
            <w:r>
              <w:rPr>
                <w:rFonts w:ascii="Book Antiqua" w:hAnsi="Book Antiqua" w:cs="Book Antiqua"/>
                <w:spacing w:val="-4"/>
              </w:rPr>
              <w:t>ug</w:t>
            </w:r>
            <w:r w:rsidRPr="00DD06E9">
              <w:rPr>
                <w:rFonts w:ascii="Book Antiqua" w:hAnsi="Book Antiqua" w:cs="Book Antiqua"/>
                <w:spacing w:val="-4"/>
              </w:rPr>
              <w:t>/</w:t>
            </w:r>
            <w:r>
              <w:rPr>
                <w:rFonts w:ascii="Book Antiqua" w:hAnsi="Book Antiqua" w:cs="Book Antiqua"/>
                <w:spacing w:val="-4"/>
              </w:rPr>
              <w:t xml:space="preserve">ml </w:t>
            </w:r>
            <w:r w:rsidRPr="00DD06E9">
              <w:rPr>
                <w:rFonts w:ascii="Book Antiqua" w:hAnsi="Book Antiqua" w:cs="Book Antiqua"/>
                <w:b/>
                <w:bCs/>
                <w:spacing w:val="-4"/>
              </w:rPr>
              <w:t>Nr kat. S02041</w:t>
            </w:r>
            <w:r>
              <w:rPr>
                <w:rFonts w:ascii="Book Antiqua" w:hAnsi="Book Antiqua" w:cs="Book Antiqua"/>
              </w:rPr>
              <w:t xml:space="preserve"> lub równoważny</w:t>
            </w:r>
          </w:p>
          <w:p w:rsidR="00736AEF" w:rsidRPr="00EB6F15" w:rsidRDefault="00736AEF" w:rsidP="00410703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</w:rPr>
              <w:t>………………………………</w:t>
            </w:r>
          </w:p>
        </w:tc>
        <w:tc>
          <w:tcPr>
            <w:tcW w:w="1179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Szt.</w:t>
            </w:r>
          </w:p>
        </w:tc>
        <w:tc>
          <w:tcPr>
            <w:tcW w:w="1060" w:type="dxa"/>
            <w:vAlign w:val="center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3</w:t>
            </w:r>
          </w:p>
        </w:tc>
        <w:tc>
          <w:tcPr>
            <w:tcW w:w="1848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993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  <w:tr w:rsidR="00736AEF" w:rsidRPr="00EB6F15">
        <w:trPr>
          <w:trHeight w:val="567"/>
        </w:trPr>
        <w:tc>
          <w:tcPr>
            <w:tcW w:w="10768" w:type="dxa"/>
            <w:gridSpan w:val="7"/>
            <w:vAlign w:val="center"/>
          </w:tcPr>
          <w:p w:rsidR="00736AEF" w:rsidRPr="00EB6F15" w:rsidRDefault="00736AEF" w:rsidP="00B72D73">
            <w:pPr>
              <w:jc w:val="right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993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736AEF" w:rsidRPr="00EB6F15" w:rsidRDefault="00736AEF" w:rsidP="00B72D73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</w:tr>
    </w:tbl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A0483C" w:rsidRDefault="00736AEF" w:rsidP="00293469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736AEF" w:rsidRPr="00A0483C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36AEF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736AEF" w:rsidRPr="00A0483C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F036A2" w:rsidRDefault="00736AEF" w:rsidP="00685BC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 w:cs="Book Antiqua"/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8274EC">
        <w:rPr>
          <w:kern w:val="1"/>
          <w:lang w:eastAsia="ar-SA"/>
        </w:rPr>
        <w:tab/>
      </w:r>
      <w:r w:rsidRPr="00F036A2">
        <w:rPr>
          <w:rFonts w:ascii="Book Antiqua" w:hAnsi="Book Antiqua" w:cs="Book Antiqua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36AEF" w:rsidRPr="00F036A2" w:rsidRDefault="00736AEF" w:rsidP="00685BCC">
      <w:pPr>
        <w:jc w:val="right"/>
        <w:rPr>
          <w:rFonts w:ascii="Book Antiqua" w:hAnsi="Book Antiqua" w:cs="Book Antiqua"/>
          <w:spacing w:val="-4"/>
          <w:sz w:val="20"/>
          <w:szCs w:val="20"/>
        </w:rPr>
      </w:pPr>
      <w:r w:rsidRPr="00F036A2">
        <w:rPr>
          <w:rFonts w:ascii="Book Antiqua" w:hAnsi="Book Antiqua" w:cs="Book Antiqua"/>
          <w:spacing w:val="-4"/>
          <w:sz w:val="20"/>
          <w:szCs w:val="20"/>
        </w:rPr>
        <w:t xml:space="preserve">                                                        (podpisy upełnomocnionych przedstawicieli Wykonawcy)</w:t>
      </w:r>
    </w:p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EB6F15" w:rsidRDefault="00736AEF" w:rsidP="00685BCC">
      <w:pPr>
        <w:jc w:val="center"/>
        <w:rPr>
          <w:rFonts w:ascii="Book Antiqua" w:hAnsi="Book Antiqua" w:cs="Book Antiqua"/>
          <w:b/>
          <w:bCs/>
          <w:spacing w:val="-4"/>
        </w:rPr>
      </w:pPr>
      <w:r>
        <w:rPr>
          <w:rFonts w:ascii="Book Antiqua" w:hAnsi="Book Antiqua" w:cs="Book Antiqua"/>
          <w:b/>
          <w:bCs/>
          <w:spacing w:val="-4"/>
        </w:rPr>
        <w:t>CZĘŚĆ  3</w:t>
      </w:r>
    </w:p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tbl>
      <w:tblPr>
        <w:tblW w:w="1374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7"/>
        <w:gridCol w:w="4028"/>
        <w:gridCol w:w="1206"/>
        <w:gridCol w:w="1081"/>
        <w:gridCol w:w="1662"/>
        <w:gridCol w:w="1350"/>
        <w:gridCol w:w="1226"/>
        <w:gridCol w:w="1233"/>
        <w:gridCol w:w="1233"/>
      </w:tblGrid>
      <w:tr w:rsidR="00736AEF">
        <w:trPr>
          <w:trHeight w:val="915"/>
        </w:trPr>
        <w:tc>
          <w:tcPr>
            <w:tcW w:w="752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3749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1276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1129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1694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Nazwa, producent i nr katalogowy oferowanego produktu</w:t>
            </w:r>
          </w:p>
        </w:tc>
        <w:tc>
          <w:tcPr>
            <w:tcW w:w="1350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264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66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266" w:type="dxa"/>
            <w:vAlign w:val="center"/>
          </w:tcPr>
          <w:p w:rsidR="00736AEF" w:rsidRPr="009B6063" w:rsidRDefault="00736AEF" w:rsidP="00293469">
            <w:pPr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</w:pPr>
            <w:r w:rsidRPr="009B6063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736AEF" w:rsidRPr="00410703">
        <w:trPr>
          <w:trHeight w:val="1256"/>
        </w:trPr>
        <w:tc>
          <w:tcPr>
            <w:tcW w:w="752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1.</w:t>
            </w: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749" w:type="dxa"/>
            <w:vAlign w:val="center"/>
          </w:tcPr>
          <w:p w:rsidR="00736AEF" w:rsidRPr="003858BF" w:rsidRDefault="00736AEF" w:rsidP="00FF52CC">
            <w:pPr>
              <w:rPr>
                <w:rFonts w:ascii="Book Antiqua" w:hAnsi="Book Antiqua" w:cs="Book Antiqua"/>
                <w:spacing w:val="-4"/>
                <w:lang w:val="en-US"/>
              </w:rPr>
            </w:pPr>
            <w:r w:rsidRPr="00C53DEA">
              <w:rPr>
                <w:rFonts w:ascii="Book Antiqua" w:hAnsi="Book Antiqua" w:cs="Book Antiqua"/>
                <w:spacing w:val="-4"/>
                <w:lang w:val="en-US"/>
              </w:rPr>
              <w:t>Bond ElutMycotoxin, 100/PK</w:t>
            </w:r>
            <w:r w:rsidRPr="003858BF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 xml:space="preserve">Nr kat. 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>12165001B</w:t>
            </w:r>
          </w:p>
        </w:tc>
        <w:tc>
          <w:tcPr>
            <w:tcW w:w="1276" w:type="dxa"/>
            <w:vAlign w:val="center"/>
          </w:tcPr>
          <w:p w:rsidR="00736AEF" w:rsidRPr="00410703" w:rsidRDefault="00736AEF" w:rsidP="0029346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  <w:r>
              <w:rPr>
                <w:spacing w:val="-4"/>
                <w:sz w:val="20"/>
                <w:szCs w:val="20"/>
                <w:lang w:val="en-US"/>
              </w:rPr>
              <w:t>Op.</w:t>
            </w:r>
          </w:p>
        </w:tc>
        <w:tc>
          <w:tcPr>
            <w:tcW w:w="1129" w:type="dxa"/>
            <w:vAlign w:val="center"/>
          </w:tcPr>
          <w:p w:rsidR="00736AEF" w:rsidRPr="00410703" w:rsidRDefault="00736AEF" w:rsidP="00293469">
            <w:pPr>
              <w:jc w:val="center"/>
              <w:rPr>
                <w:spacing w:val="-4"/>
                <w:sz w:val="20"/>
                <w:szCs w:val="20"/>
                <w:lang w:val="en-US"/>
              </w:rPr>
            </w:pPr>
          </w:p>
        </w:tc>
        <w:tc>
          <w:tcPr>
            <w:tcW w:w="1694" w:type="dxa"/>
          </w:tcPr>
          <w:p w:rsidR="00736AEF" w:rsidRPr="00410703" w:rsidRDefault="00736AEF" w:rsidP="00293469">
            <w:pPr>
              <w:jc w:val="center"/>
              <w:rPr>
                <w:spacing w:val="-4"/>
                <w:lang w:val="en-US"/>
              </w:rPr>
            </w:pPr>
          </w:p>
        </w:tc>
        <w:tc>
          <w:tcPr>
            <w:tcW w:w="1350" w:type="dxa"/>
          </w:tcPr>
          <w:p w:rsidR="00736AEF" w:rsidRPr="00410703" w:rsidRDefault="00736AEF" w:rsidP="00293469">
            <w:pPr>
              <w:jc w:val="center"/>
              <w:rPr>
                <w:spacing w:val="-4"/>
                <w:lang w:val="en-US"/>
              </w:rPr>
            </w:pPr>
          </w:p>
        </w:tc>
        <w:tc>
          <w:tcPr>
            <w:tcW w:w="1264" w:type="dxa"/>
          </w:tcPr>
          <w:p w:rsidR="00736AEF" w:rsidRPr="00410703" w:rsidRDefault="00736AEF" w:rsidP="00293469">
            <w:pPr>
              <w:jc w:val="center"/>
              <w:rPr>
                <w:spacing w:val="-4"/>
                <w:lang w:val="en-US"/>
              </w:rPr>
            </w:pPr>
          </w:p>
        </w:tc>
        <w:tc>
          <w:tcPr>
            <w:tcW w:w="1266" w:type="dxa"/>
          </w:tcPr>
          <w:p w:rsidR="00736AEF" w:rsidRPr="00410703" w:rsidRDefault="00736AEF" w:rsidP="00293469">
            <w:pPr>
              <w:jc w:val="center"/>
              <w:rPr>
                <w:spacing w:val="-4"/>
                <w:lang w:val="en-US"/>
              </w:rPr>
            </w:pPr>
          </w:p>
        </w:tc>
        <w:tc>
          <w:tcPr>
            <w:tcW w:w="1266" w:type="dxa"/>
          </w:tcPr>
          <w:p w:rsidR="00736AEF" w:rsidRPr="00410703" w:rsidRDefault="00736AEF" w:rsidP="00293469">
            <w:pPr>
              <w:jc w:val="center"/>
              <w:rPr>
                <w:spacing w:val="-4"/>
                <w:lang w:val="en-US"/>
              </w:rPr>
            </w:pPr>
          </w:p>
        </w:tc>
      </w:tr>
      <w:tr w:rsidR="00736AEF">
        <w:trPr>
          <w:trHeight w:val="1256"/>
        </w:trPr>
        <w:tc>
          <w:tcPr>
            <w:tcW w:w="752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2.</w:t>
            </w: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3749" w:type="dxa"/>
            <w:vAlign w:val="center"/>
          </w:tcPr>
          <w:p w:rsidR="00736AEF" w:rsidRPr="00293469" w:rsidRDefault="00736AEF" w:rsidP="00293469">
            <w:pPr>
              <w:jc w:val="center"/>
              <w:rPr>
                <w:sz w:val="20"/>
                <w:szCs w:val="20"/>
                <w:lang w:eastAsia="en-US"/>
              </w:rPr>
            </w:pPr>
            <w:r w:rsidRPr="00C53DEA">
              <w:rPr>
                <w:rFonts w:ascii="Book Antiqua" w:hAnsi="Book Antiqua" w:cs="Book Antiqua"/>
                <w:spacing w:val="-4"/>
                <w:lang w:val="en-US"/>
              </w:rPr>
              <w:t xml:space="preserve">Agilent 2 mL Wide Opening Crimp Top Vials Clear, write-on spot, 1000/PK, 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>nr kat.  5183-4492</w:t>
            </w: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129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</w:tr>
      <w:tr w:rsidR="00736AEF">
        <w:trPr>
          <w:trHeight w:val="1256"/>
        </w:trPr>
        <w:tc>
          <w:tcPr>
            <w:tcW w:w="752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293469">
              <w:rPr>
                <w:spacing w:val="-4"/>
                <w:sz w:val="20"/>
                <w:szCs w:val="20"/>
              </w:rPr>
              <w:t>3</w:t>
            </w:r>
            <w:r>
              <w:rPr>
                <w:spacing w:val="-4"/>
                <w:sz w:val="20"/>
                <w:szCs w:val="20"/>
              </w:rPr>
              <w:t>.</w:t>
            </w:r>
          </w:p>
        </w:tc>
        <w:tc>
          <w:tcPr>
            <w:tcW w:w="3749" w:type="dxa"/>
            <w:vAlign w:val="center"/>
          </w:tcPr>
          <w:p w:rsidR="00736AEF" w:rsidRPr="00DD06E9" w:rsidRDefault="00736AEF" w:rsidP="00FF52CC">
            <w:pPr>
              <w:rPr>
                <w:rFonts w:ascii="Book Antiqua" w:hAnsi="Book Antiqua" w:cs="Book Antiqua"/>
                <w:spacing w:val="-4"/>
              </w:rPr>
            </w:pPr>
            <w:r w:rsidRPr="00C53DEA">
              <w:rPr>
                <w:rFonts w:ascii="Book Antiqua" w:hAnsi="Book Antiqua" w:cs="Book Antiqua"/>
                <w:spacing w:val="-4"/>
                <w:lang w:val="en-US"/>
              </w:rPr>
              <w:t xml:space="preserve">Agilent Crimp Caps with 11 mm Septa PTFE/red rubber septa, 500/PK, 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 xml:space="preserve">nr kat.  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</w:rPr>
              <w:t>5061-3370</w:t>
            </w:r>
          </w:p>
        </w:tc>
        <w:tc>
          <w:tcPr>
            <w:tcW w:w="1276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129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</w:tr>
      <w:tr w:rsidR="00736AEF">
        <w:trPr>
          <w:trHeight w:val="1256"/>
        </w:trPr>
        <w:tc>
          <w:tcPr>
            <w:tcW w:w="752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4.</w:t>
            </w:r>
          </w:p>
        </w:tc>
        <w:tc>
          <w:tcPr>
            <w:tcW w:w="3749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 w:rsidRPr="00C53DEA">
              <w:rPr>
                <w:rFonts w:ascii="Book Antiqua" w:hAnsi="Book Antiqua" w:cs="Book Antiqua"/>
                <w:spacing w:val="-4"/>
                <w:lang w:val="en-US"/>
              </w:rPr>
              <w:t>Vial,crimp,300ul,w/insrt,clr,100PK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  <w:lang w:val="en-US"/>
              </w:rPr>
              <w:t xml:space="preserve">nr kat.  </w:t>
            </w:r>
            <w:r w:rsidRPr="00C53DEA">
              <w:rPr>
                <w:rFonts w:ascii="Book Antiqua" w:hAnsi="Book Antiqua" w:cs="Book Antiqua"/>
                <w:b/>
                <w:bCs/>
                <w:spacing w:val="-4"/>
              </w:rPr>
              <w:t>9301-1388</w:t>
            </w:r>
          </w:p>
        </w:tc>
        <w:tc>
          <w:tcPr>
            <w:tcW w:w="1276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Op.</w:t>
            </w:r>
          </w:p>
        </w:tc>
        <w:tc>
          <w:tcPr>
            <w:tcW w:w="1129" w:type="dxa"/>
            <w:vAlign w:val="center"/>
          </w:tcPr>
          <w:p w:rsidR="00736AEF" w:rsidRPr="00293469" w:rsidRDefault="00736AEF" w:rsidP="00293469">
            <w:pPr>
              <w:jc w:val="center"/>
              <w:rPr>
                <w:spacing w:val="-4"/>
                <w:sz w:val="20"/>
                <w:szCs w:val="20"/>
              </w:rPr>
            </w:pPr>
          </w:p>
        </w:tc>
        <w:tc>
          <w:tcPr>
            <w:tcW w:w="1694" w:type="dxa"/>
            <w:vAlign w:val="center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350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4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</w:tr>
      <w:tr w:rsidR="00736AEF">
        <w:trPr>
          <w:trHeight w:val="567"/>
        </w:trPr>
        <w:tc>
          <w:tcPr>
            <w:tcW w:w="11214" w:type="dxa"/>
            <w:gridSpan w:val="7"/>
            <w:vAlign w:val="center"/>
          </w:tcPr>
          <w:p w:rsidR="00736AEF" w:rsidRDefault="00736AEF" w:rsidP="00ED3C14">
            <w:pPr>
              <w:jc w:val="right"/>
              <w:rPr>
                <w:spacing w:val="-4"/>
              </w:rPr>
            </w:pPr>
            <w:r>
              <w:rPr>
                <w:spacing w:val="-4"/>
                <w:sz w:val="20"/>
                <w:szCs w:val="20"/>
              </w:rPr>
              <w:t xml:space="preserve">    RAZEM:</w:t>
            </w: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  <w:tc>
          <w:tcPr>
            <w:tcW w:w="1266" w:type="dxa"/>
          </w:tcPr>
          <w:p w:rsidR="00736AEF" w:rsidRDefault="00736AEF" w:rsidP="00293469">
            <w:pPr>
              <w:jc w:val="center"/>
              <w:rPr>
                <w:spacing w:val="-4"/>
              </w:rPr>
            </w:pPr>
          </w:p>
        </w:tc>
      </w:tr>
    </w:tbl>
    <w:p w:rsidR="00736AEF" w:rsidRDefault="00736AEF" w:rsidP="00EF3F53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A0483C" w:rsidRDefault="00736AEF" w:rsidP="00293469">
      <w:pPr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</w:pPr>
      <w:r w:rsidRPr="00A0483C">
        <w:rPr>
          <w:rFonts w:ascii="Book Antiqua" w:hAnsi="Book Antiqua" w:cs="Book Antiqua"/>
          <w:b/>
          <w:bCs/>
          <w:spacing w:val="-4"/>
          <w:sz w:val="20"/>
          <w:szCs w:val="20"/>
          <w:u w:val="single"/>
        </w:rPr>
        <w:t xml:space="preserve">Kryteria równoważności: </w:t>
      </w:r>
    </w:p>
    <w:p w:rsidR="00736AEF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A0483C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36AEF" w:rsidRPr="00A0483C" w:rsidRDefault="00736AEF" w:rsidP="00293469">
      <w:pPr>
        <w:rPr>
          <w:rFonts w:ascii="Book Antiqua" w:hAnsi="Book Antiqua" w:cs="Book Antiqua"/>
          <w:spacing w:val="-4"/>
          <w:sz w:val="20"/>
          <w:szCs w:val="20"/>
        </w:rPr>
      </w:pPr>
      <w:r w:rsidRPr="00A0483C">
        <w:rPr>
          <w:rFonts w:ascii="Book Antiqua" w:hAnsi="Book Antiqua" w:cs="Book Antiqua"/>
          <w:spacing w:val="-4"/>
          <w:sz w:val="20"/>
          <w:szCs w:val="20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736AEF" w:rsidRDefault="00736AEF" w:rsidP="00685BCC">
      <w:pPr>
        <w:rPr>
          <w:rFonts w:ascii="Book Antiqua" w:hAnsi="Book Antiqua" w:cs="Book Antiqua"/>
          <w:spacing w:val="-4"/>
          <w:sz w:val="20"/>
          <w:szCs w:val="20"/>
        </w:rPr>
      </w:pPr>
    </w:p>
    <w:p w:rsidR="00736AEF" w:rsidRPr="00685BCC" w:rsidRDefault="00736AEF" w:rsidP="00F036A2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kern w:val="1"/>
          <w:lang w:eastAsia="ar-SA"/>
        </w:rPr>
        <w:t xml:space="preserve"> ………..........................................................</w:t>
      </w:r>
    </w:p>
    <w:p w:rsidR="00736AEF" w:rsidRPr="009D2008" w:rsidRDefault="00736AEF" w:rsidP="009D2008">
      <w:pPr>
        <w:widowControl w:val="0"/>
        <w:suppressAutoHyphens/>
        <w:jc w:val="right"/>
        <w:rPr>
          <w:rFonts w:ascii="Century Gothic" w:hAnsi="Century Gothic" w:cs="Century Gothic"/>
          <w:kern w:val="1"/>
          <w:sz w:val="16"/>
          <w:szCs w:val="16"/>
          <w:lang w:eastAsia="ar-SA"/>
        </w:rPr>
      </w:pPr>
      <w:r w:rsidRPr="008274EC">
        <w:rPr>
          <w:kern w:val="1"/>
          <w:sz w:val="16"/>
          <w:szCs w:val="16"/>
          <w:lang w:eastAsia="ar-SA"/>
        </w:rPr>
        <w:t>(podpisy upełnomocnionychprzedstawicieli Wykonawc</w:t>
      </w:r>
      <w:r w:rsidRPr="008274EC">
        <w:rPr>
          <w:rFonts w:ascii="Century Gothic" w:hAnsi="Century Gothic" w:cs="Century Gothic"/>
          <w:kern w:val="1"/>
          <w:sz w:val="16"/>
          <w:szCs w:val="16"/>
          <w:lang w:eastAsia="ar-SA"/>
        </w:rPr>
        <w:t>y)</w:t>
      </w:r>
    </w:p>
    <w:p w:rsidR="00736AEF" w:rsidRDefault="00736AEF" w:rsidP="004A39B0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736AEF" w:rsidRDefault="00736AEF" w:rsidP="004A39B0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  <w:sectPr w:rsidR="00736AEF" w:rsidSect="001343AA">
          <w:pgSz w:w="16838" w:h="11906" w:orient="landscape"/>
          <w:pgMar w:top="1417" w:right="1079" w:bottom="1417" w:left="1258" w:header="708" w:footer="708" w:gutter="0"/>
          <w:cols w:space="708"/>
          <w:docGrid w:linePitch="360"/>
        </w:sectPr>
      </w:pPr>
    </w:p>
    <w:p w:rsidR="00736AEF" w:rsidRDefault="00736AEF" w:rsidP="004A39B0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</w:p>
    <w:p w:rsidR="00736AEF" w:rsidRDefault="00736AEF" w:rsidP="004A39B0">
      <w:pPr>
        <w:spacing w:line="360" w:lineRule="auto"/>
        <w:ind w:left="720"/>
        <w:jc w:val="right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Załącznik nr 3</w:t>
      </w:r>
    </w:p>
    <w:p w:rsidR="00736AEF" w:rsidRDefault="00736AEF" w:rsidP="008274E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736AEF" w:rsidRDefault="00736AEF" w:rsidP="004A39B0">
      <w:pPr>
        <w:pStyle w:val="BodyText"/>
        <w:jc w:val="center"/>
      </w:pPr>
      <w:r>
        <w:rPr>
          <w:noProof/>
          <w:lang w:eastAsia="pl-PL"/>
        </w:rPr>
        <w:pict>
          <v:shape id="Obraz 5" o:spid="_x0000_i1029" type="#_x0000_t75" style="width:392.25pt;height:64.5pt;visibility:visible" filled="t">
            <v:imagedata r:id="rId10" o:title=""/>
          </v:shape>
        </w:pict>
      </w:r>
    </w:p>
    <w:p w:rsidR="00736AEF" w:rsidRPr="002F208D" w:rsidRDefault="00736AEF" w:rsidP="00CF4CC0">
      <w:pPr>
        <w:pStyle w:val="BodyText"/>
        <w:jc w:val="center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UMOWANR ………/2015</w:t>
      </w:r>
    </w:p>
    <w:p w:rsidR="00736AEF" w:rsidRPr="002F208D" w:rsidRDefault="00736AEF" w:rsidP="00CF4CC0">
      <w:pPr>
        <w:pStyle w:val="BodyText"/>
        <w:jc w:val="center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BodyText"/>
        <w:jc w:val="right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BodyText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zawarta w dniu ………………………roku, pomiędzy:</w:t>
      </w: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ZAMAWIAJĄCYM: Uniwersytetem Kazimierza Wielkiego w Bydgoszczy(85 – 064 Bydgoszcz, ul. Chodkiewicza 30) , NIP 5542647568, REGON 340057695,reprezentowanym przez:</w:t>
      </w:r>
    </w:p>
    <w:p w:rsidR="00736AEF" w:rsidRPr="002F208D" w:rsidRDefault="00736AEF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CF4CC0">
      <w:pPr>
        <w:pStyle w:val="ust"/>
        <w:spacing w:before="0" w:after="0"/>
        <w:ind w:left="720" w:firstLine="0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 mgr Renatę Malak – p.o. Kanclerza</w:t>
      </w: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przy kontrasygnacie mgr Arletty Szyińskiej - Kwestor</w:t>
      </w: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a</w:t>
      </w:r>
    </w:p>
    <w:p w:rsidR="00736AEF" w:rsidRPr="002F208D" w:rsidRDefault="00736AEF" w:rsidP="00CF4CC0">
      <w:pPr>
        <w:pStyle w:val="ust"/>
        <w:spacing w:before="0" w:after="0"/>
        <w:ind w:left="0" w:firstLine="0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pStyle w:val="ust"/>
        <w:numPr>
          <w:ilvl w:val="0"/>
          <w:numId w:val="25"/>
        </w:numPr>
        <w:spacing w:before="0" w:after="0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sz w:val="20"/>
          <w:szCs w:val="20"/>
        </w:rPr>
        <w:t xml:space="preserve"> …………………………………………………………………………………</w:t>
      </w:r>
    </w:p>
    <w:p w:rsidR="00736AEF" w:rsidRPr="002F208D" w:rsidRDefault="00736AEF" w:rsidP="00CF4CC0">
      <w:pPr>
        <w:rPr>
          <w:rFonts w:ascii="Book Antiqua" w:hAnsi="Book Antiqua" w:cs="Book Antiqua"/>
          <w:b/>
          <w:bCs/>
          <w:kern w:val="1"/>
          <w:sz w:val="20"/>
          <w:szCs w:val="20"/>
        </w:rPr>
      </w:pPr>
    </w:p>
    <w:p w:rsidR="00736AEF" w:rsidRPr="00CF4CC0" w:rsidRDefault="00736AEF" w:rsidP="00CF4CC0">
      <w:pPr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kern w:val="1"/>
          <w:sz w:val="20"/>
          <w:szCs w:val="20"/>
        </w:rPr>
        <w:tab/>
      </w:r>
      <w:r w:rsidRPr="002F208D">
        <w:rPr>
          <w:rFonts w:ascii="Book Antiqua" w:hAnsi="Book Antiqua" w:cs="Book Antiqu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736AEF" w:rsidRPr="002F208D" w:rsidRDefault="00736AEF" w:rsidP="00CF4CC0">
      <w:pPr>
        <w:pStyle w:val="tekst"/>
        <w:suppressLineNumbers w:val="0"/>
        <w:spacing w:before="0" w:after="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1. PRZEDMIOT UMOWY</w:t>
      </w:r>
    </w:p>
    <w:p w:rsidR="00736AEF" w:rsidRPr="002F208D" w:rsidRDefault="00736AEF" w:rsidP="00CF4CC0">
      <w:pPr>
        <w:pStyle w:val="tekst"/>
        <w:suppressLineNumbers w:val="0"/>
        <w:spacing w:before="0" w:after="0"/>
        <w:jc w:val="center"/>
        <w:rPr>
          <w:rFonts w:ascii="Book Antiqua" w:hAnsi="Book Antiqua" w:cs="Book Antiqua"/>
          <w:b/>
          <w:bCs/>
          <w:sz w:val="20"/>
          <w:szCs w:val="20"/>
          <w:u w:val="single"/>
        </w:rPr>
      </w:pPr>
    </w:p>
    <w:p w:rsidR="00736AEF" w:rsidRPr="002F208D" w:rsidRDefault="00736AEF" w:rsidP="00CF4CC0">
      <w:pPr>
        <w:pStyle w:val="ListParagraph"/>
        <w:numPr>
          <w:ilvl w:val="0"/>
          <w:numId w:val="17"/>
        </w:numPr>
        <w:suppressAutoHyphens/>
        <w:spacing w:after="0" w:line="240" w:lineRule="auto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>„Dostawa odczyn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ników </w:t>
      </w:r>
      <w:r w:rsidRPr="002F208D">
        <w:rPr>
          <w:rFonts w:ascii="Book Antiqua" w:hAnsi="Book Antiqua" w:cs="Book Antiqua"/>
          <w:i/>
          <w:iCs/>
          <w:sz w:val="20"/>
          <w:szCs w:val="20"/>
        </w:rPr>
        <w:t xml:space="preserve">w ramach Projektu współfinansowanego z Europejskiego Funduszu Rozwoju Regionalnego działanie 5.4. Wzmocnienie regionalnego potencjału badań i rozwoju technologii”, </w:t>
      </w:r>
      <w:r>
        <w:rPr>
          <w:rFonts w:ascii="Book Antiqua" w:hAnsi="Book Antiqua" w:cs="Book Antiqua"/>
          <w:sz w:val="20"/>
          <w:szCs w:val="20"/>
        </w:rPr>
        <w:t>zgodnie z ofertą Wykonawcy z dnia……………..</w:t>
      </w:r>
    </w:p>
    <w:p w:rsidR="00736AEF" w:rsidRPr="002F208D" w:rsidRDefault="00736AEF" w:rsidP="00CF4CC0">
      <w:pPr>
        <w:pStyle w:val="ListParagraph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736AEF" w:rsidRPr="00CF4CC0" w:rsidRDefault="00736AEF" w:rsidP="00CF4CC0">
      <w:pPr>
        <w:pStyle w:val="ListParagraph"/>
        <w:numPr>
          <w:ilvl w:val="0"/>
          <w:numId w:val="17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736AEF" w:rsidRPr="002F208D" w:rsidRDefault="00736AEF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CF4CC0">
      <w:pPr>
        <w:ind w:right="-40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§ 2. WARTOŚĆ UMOWY - CENA, WARUNKI PŁATNOŚCI</w:t>
      </w:r>
    </w:p>
    <w:p w:rsidR="00736AEF" w:rsidRPr="002F208D" w:rsidRDefault="00736AEF" w:rsidP="00CF4CC0">
      <w:pPr>
        <w:ind w:right="-40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Default="00736AEF" w:rsidP="00CF4CC0">
      <w:pPr>
        <w:pStyle w:val="ListParagraph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dostawy,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 której mowa w § 1 ust.1,ustalona na podstawie oferty Wykonawcy z dnia……………… wynosi:</w:t>
      </w:r>
    </w:p>
    <w:p w:rsidR="00736AEF" w:rsidRPr="002F208D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360" w:right="7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I część zamówienia: </w:t>
      </w:r>
    </w:p>
    <w:p w:rsidR="00736AEF" w:rsidRPr="002F208D" w:rsidRDefault="00736AEF" w:rsidP="00CF4CC0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736AEF" w:rsidRPr="002F208D" w:rsidRDefault="00736AEF" w:rsidP="00CF4CC0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736AEF" w:rsidRDefault="00736AEF" w:rsidP="00CF4CC0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736AEF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114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360" w:right="7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II część zamówienia: </w:t>
      </w:r>
    </w:p>
    <w:p w:rsidR="00736AEF" w:rsidRPr="002F208D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736AEF" w:rsidRPr="002F208D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736AEF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736AEF" w:rsidRPr="002F208D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360" w:right="7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  III część zamówienia: </w:t>
      </w:r>
    </w:p>
    <w:p w:rsidR="00736AEF" w:rsidRPr="002F208D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netto ……….(……………………. 00/100) złotych,</w:t>
      </w:r>
    </w:p>
    <w:p w:rsidR="00736AEF" w:rsidRPr="002F208D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podatek</w:t>
      </w:r>
      <w:r>
        <w:rPr>
          <w:rFonts w:ascii="Book Antiqua" w:hAnsi="Book Antiqua" w:cs="Book Antiqua"/>
          <w:sz w:val="20"/>
          <w:szCs w:val="20"/>
        </w:rPr>
        <w:t xml:space="preserve"> -</w:t>
      </w:r>
      <w:r w:rsidRPr="002F208D">
        <w:rPr>
          <w:rFonts w:ascii="Book Antiqua" w:hAnsi="Book Antiqua" w:cs="Book Antiqua"/>
          <w:sz w:val="20"/>
          <w:szCs w:val="20"/>
        </w:rPr>
        <w:t xml:space="preserve">od towarów i usług ( VAT) -…… % …………………. (…………………. 00/100) złotych, </w:t>
      </w:r>
    </w:p>
    <w:p w:rsidR="00736AEF" w:rsidRDefault="00736AEF" w:rsidP="009D2008">
      <w:pPr>
        <w:pStyle w:val="ListParagraph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brutto …………… (…………………………………… 00/100) złotych.</w:t>
      </w:r>
    </w:p>
    <w:p w:rsidR="00736AEF" w:rsidRPr="002F208D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114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9D2008">
      <w:pPr>
        <w:pStyle w:val="ListParagraph"/>
        <w:tabs>
          <w:tab w:val="left" w:pos="720"/>
          <w:tab w:val="left" w:pos="795"/>
        </w:tabs>
        <w:suppressAutoHyphens/>
        <w:spacing w:after="0" w:line="240" w:lineRule="auto"/>
        <w:ind w:left="1140" w:right="7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9D2008">
      <w:pPr>
        <w:pStyle w:val="ListParagraph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Wartość (cena) o której mowa w ust. 1 zawiera wszelkie koszty związane z dostawą, w szczególności koszty towaru, opakowania, transportu, ubezpieczenia na czas transportu, wniesienia towaru do pomieszczeń wskazanych przez Zamawiającego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oraz wszystkie inne koszty niezbędne do wykonania umowy.</w:t>
      </w:r>
    </w:p>
    <w:p w:rsidR="00736AEF" w:rsidRPr="002F208D" w:rsidRDefault="00736AEF" w:rsidP="009D2008">
      <w:pPr>
        <w:pStyle w:val="ListParagraph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736AEF" w:rsidRPr="002F208D" w:rsidRDefault="00736AEF" w:rsidP="009D2008">
      <w:pPr>
        <w:pStyle w:val="ListParagraph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Podstawą do wystawienia i doręczenia faktury, o której mowa w ust.3 jest zrealizowanie przez Wykonawcę całej dostawy stanowiącej przedmiot umowy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i odebranie jej przez Zamawiającego bez zastrzeżeń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pod względem ilościowym i jakościowym.</w:t>
      </w:r>
    </w:p>
    <w:p w:rsidR="00736AEF" w:rsidRPr="002F208D" w:rsidRDefault="00736AEF" w:rsidP="009D2008">
      <w:pPr>
        <w:numPr>
          <w:ilvl w:val="0"/>
          <w:numId w:val="1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za dzień zapłaty uważać się będzie dzień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obciążenie rachunku bankowego Zamawiającego.</w:t>
      </w:r>
    </w:p>
    <w:p w:rsidR="00736AEF" w:rsidRPr="002F208D" w:rsidRDefault="00736AEF" w:rsidP="009D2008">
      <w:pPr>
        <w:numPr>
          <w:ilvl w:val="0"/>
          <w:numId w:val="18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Wykonawca nie może dokonać przelewu wierzytelności wynikającej z faktury, o której mowa w ust. 3 </w:t>
      </w:r>
    </w:p>
    <w:p w:rsidR="00736AEF" w:rsidRPr="002F208D" w:rsidRDefault="00736AEF" w:rsidP="009D2008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Book Antiqua"/>
          <w:sz w:val="20"/>
          <w:szCs w:val="20"/>
        </w:rPr>
      </w:pPr>
    </w:p>
    <w:p w:rsidR="00736AEF" w:rsidRPr="002F208D" w:rsidRDefault="00736AEF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3. WARUNKI WYKONANIA UMOWY</w:t>
      </w:r>
    </w:p>
    <w:p w:rsidR="00736AEF" w:rsidRPr="002F208D" w:rsidRDefault="00736AEF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736AEF" w:rsidRPr="002F208D" w:rsidRDefault="00736AEF" w:rsidP="00CF4CC0">
      <w:pPr>
        <w:numPr>
          <w:ilvl w:val="0"/>
          <w:numId w:val="24"/>
        </w:numPr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736AEF" w:rsidRPr="002F208D" w:rsidRDefault="00736AEF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tel. …………………………………………………………………….</w:t>
      </w:r>
    </w:p>
    <w:p w:rsidR="00736AEF" w:rsidRPr="002F208D" w:rsidRDefault="00736AEF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e-mail:………………………………..@.............................</w:t>
      </w:r>
    </w:p>
    <w:p w:rsidR="00736AEF" w:rsidRPr="002F208D" w:rsidRDefault="00736AEF" w:rsidP="00CF4CC0">
      <w:pPr>
        <w:numPr>
          <w:ilvl w:val="0"/>
          <w:numId w:val="24"/>
        </w:numPr>
        <w:tabs>
          <w:tab w:val="left" w:pos="-3600"/>
        </w:tabs>
        <w:suppressAutoHyphens/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nie może powierzyć wykonania przedmiotu umowy osobie trzeciej.</w:t>
      </w:r>
    </w:p>
    <w:p w:rsidR="00736AEF" w:rsidRPr="002F208D" w:rsidRDefault="00736AEF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tabs>
          <w:tab w:val="left" w:pos="720"/>
          <w:tab w:val="left" w:pos="3600"/>
        </w:tabs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tabs>
          <w:tab w:val="left" w:pos="720"/>
          <w:tab w:val="left" w:pos="3600"/>
        </w:tabs>
        <w:jc w:val="center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4. TERMIN WYKONANIA UMOWY</w:t>
      </w:r>
    </w:p>
    <w:p w:rsidR="00736AEF" w:rsidRPr="002F208D" w:rsidRDefault="00736AEF" w:rsidP="00CF4CC0">
      <w:pPr>
        <w:ind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736AEF" w:rsidRPr="000624EA" w:rsidRDefault="00736AEF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0624EA">
        <w:rPr>
          <w:rFonts w:ascii="Book Antiqua" w:hAnsi="Book Antiqua" w:cs="Book Antiqu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>
        <w:rPr>
          <w:rFonts w:ascii="Book Antiqua" w:hAnsi="Book Antiqua" w:cs="Book Antiqua"/>
          <w:sz w:val="20"/>
          <w:szCs w:val="20"/>
        </w:rPr>
        <w:t>w terminie……………….., ale nie później niż do dnia…….</w:t>
      </w:r>
    </w:p>
    <w:p w:rsidR="00736AEF" w:rsidRPr="002F208D" w:rsidRDefault="00736AEF" w:rsidP="00CF4CC0">
      <w:pPr>
        <w:numPr>
          <w:ilvl w:val="0"/>
          <w:numId w:val="26"/>
        </w:numPr>
        <w:suppressAutoHyphens/>
        <w:ind w:right="45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Dostawa nastąpi w dni robocze, w godzinach od 8.00 do 14.00 wliczając w to czas wniesienia przedmiotu umowy.</w:t>
      </w:r>
    </w:p>
    <w:p w:rsidR="00736AEF" w:rsidRPr="002F208D" w:rsidRDefault="00736AEF" w:rsidP="00CF4CC0">
      <w:pPr>
        <w:tabs>
          <w:tab w:val="left" w:pos="-3600"/>
        </w:tabs>
        <w:ind w:left="720" w:right="45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736AEF" w:rsidRPr="002F208D" w:rsidRDefault="00736AEF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tabs>
          <w:tab w:val="left" w:pos="-180"/>
        </w:tabs>
        <w:ind w:right="-208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5.ODPOWIEDZIALNOŚĆ ZA WADY TOWARU</w:t>
      </w:r>
    </w:p>
    <w:p w:rsidR="00736AEF" w:rsidRPr="002F208D" w:rsidRDefault="00736AEF" w:rsidP="00CF4CC0">
      <w:pPr>
        <w:tabs>
          <w:tab w:val="left" w:pos="-180"/>
        </w:tabs>
        <w:ind w:right="-208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pStyle w:val="ListParagraph"/>
        <w:numPr>
          <w:ilvl w:val="0"/>
          <w:numId w:val="22"/>
        </w:numPr>
        <w:tabs>
          <w:tab w:val="left" w:pos="-18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736AEF" w:rsidRPr="002F208D" w:rsidRDefault="00736AEF" w:rsidP="00CF4CC0">
      <w:pPr>
        <w:pStyle w:val="ListParagraph"/>
        <w:numPr>
          <w:ilvl w:val="0"/>
          <w:numId w:val="22"/>
        </w:numPr>
        <w:suppressAutoHyphens/>
        <w:spacing w:after="0" w:line="240" w:lineRule="auto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736AEF" w:rsidRPr="002F208D" w:rsidRDefault="00736AEF" w:rsidP="00CF4CC0">
      <w:pPr>
        <w:pStyle w:val="ListParagraph"/>
        <w:tabs>
          <w:tab w:val="left" w:pos="-180"/>
        </w:tabs>
        <w:spacing w:line="240" w:lineRule="auto"/>
        <w:ind w:left="360"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3.W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736AEF" w:rsidRPr="002F208D" w:rsidRDefault="00736AEF" w:rsidP="00CF4CC0">
      <w:pPr>
        <w:pStyle w:val="ListParagraph"/>
        <w:numPr>
          <w:ilvl w:val="0"/>
          <w:numId w:val="24"/>
        </w:numPr>
        <w:tabs>
          <w:tab w:val="left" w:pos="-180"/>
        </w:tabs>
        <w:suppressAutoHyphens/>
        <w:spacing w:after="0"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736AEF" w:rsidRDefault="00736AEF" w:rsidP="00CF4CC0">
      <w:pPr>
        <w:pStyle w:val="ListParagraph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………………………..@...............................</w:t>
      </w:r>
    </w:p>
    <w:p w:rsidR="00736AEF" w:rsidRPr="00CF4CC0" w:rsidRDefault="00736AEF" w:rsidP="00CF4CC0">
      <w:pPr>
        <w:pStyle w:val="ListParagraph"/>
        <w:tabs>
          <w:tab w:val="left" w:pos="-180"/>
        </w:tabs>
        <w:spacing w:line="240" w:lineRule="auto"/>
        <w:ind w:right="51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736AEF" w:rsidRPr="002F208D" w:rsidRDefault="00736AEF" w:rsidP="00CF4CC0">
      <w:pPr>
        <w:ind w:right="51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6. KARY UMOWNE</w:t>
      </w:r>
    </w:p>
    <w:p w:rsidR="00736AEF" w:rsidRPr="002F208D" w:rsidRDefault="00736AEF" w:rsidP="00CF4CC0">
      <w:pPr>
        <w:pStyle w:val="ListParagraph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736AEF" w:rsidRPr="002F208D" w:rsidRDefault="00736AEF" w:rsidP="00CF4CC0">
      <w:pPr>
        <w:pStyle w:val="ListParagraph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Wykonawca zapłaci Zamawiającemu karę umowną:</w:t>
      </w:r>
    </w:p>
    <w:p w:rsidR="00736AEF" w:rsidRPr="002F208D" w:rsidRDefault="00736AEF" w:rsidP="005C0B7D">
      <w:pPr>
        <w:pStyle w:val="ListParagraph"/>
        <w:numPr>
          <w:ilvl w:val="0"/>
          <w:numId w:val="1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 (pięć dziesiątych procenta) wynagrodzenia umownego brutto, o którym mowa w § 2 ust. 1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za każdy rozpoczęt</w:t>
      </w:r>
      <w:r>
        <w:rPr>
          <w:rFonts w:ascii="Book Antiqua" w:hAnsi="Book Antiqua" w:cs="Book Antiqua"/>
          <w:spacing w:val="-6"/>
          <w:sz w:val="20"/>
          <w:szCs w:val="20"/>
        </w:rPr>
        <w:t>y dzień opóźnienia , w dostarczeniu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przedmiotu umowy</w:t>
      </w:r>
      <w:r>
        <w:rPr>
          <w:rFonts w:ascii="Book Antiqua" w:hAnsi="Book Antiqua" w:cs="Book Antiqua"/>
          <w:spacing w:val="-6"/>
          <w:sz w:val="20"/>
          <w:szCs w:val="20"/>
        </w:rPr>
        <w:t>, w terminie, o którym mowa w § 4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, nie więcej jednak niż 5% wartości umowy.</w:t>
      </w:r>
    </w:p>
    <w:p w:rsidR="00736AEF" w:rsidRPr="002F208D" w:rsidRDefault="00736AEF" w:rsidP="005C0B7D">
      <w:pPr>
        <w:pStyle w:val="ListParagraph"/>
        <w:numPr>
          <w:ilvl w:val="0"/>
          <w:numId w:val="19"/>
        </w:numPr>
        <w:suppressAutoHyphens/>
        <w:spacing w:after="0" w:line="240" w:lineRule="auto"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5% (pięciu procent) wynagrodzenia umownego brutto, o której mowa w § 2 ust. 1 w przypadku odstąpienia od umowy przez Zamawiającego z przyczyn leżących po stronie Wykonawcy,</w:t>
      </w:r>
    </w:p>
    <w:p w:rsidR="00736AEF" w:rsidRPr="002F208D" w:rsidRDefault="00736AEF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Book Antiqua"/>
          <w:sz w:val="20"/>
          <w:szCs w:val="20"/>
        </w:rPr>
        <w:t xml:space="preserve"> ( pięć dziesiątych procenta 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wynagrodzenia umownego brutto, o którym mowa w § 2 ust. 1, za rozpoczęty dzień opóźnienia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wykonaniu obowiązków , o których mowa w § 5 ust. 3.</w:t>
      </w:r>
    </w:p>
    <w:p w:rsidR="00736AEF" w:rsidRPr="002F208D" w:rsidRDefault="00736AEF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Zamawiający zastrzega sobie prawo potrącenia kary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umownej z wynagrodzenia, o którym mowa w §2 ust.1 .</w:t>
      </w:r>
    </w:p>
    <w:p w:rsidR="00736AEF" w:rsidRPr="002F208D" w:rsidRDefault="00736AEF" w:rsidP="005C0B7D">
      <w:pPr>
        <w:numPr>
          <w:ilvl w:val="0"/>
          <w:numId w:val="19"/>
        </w:numPr>
        <w:suppressAutoHyphens/>
        <w:ind w:left="426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736AEF" w:rsidRPr="002F208D" w:rsidRDefault="00736AEF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7. ZMIANA UMOWY</w:t>
      </w:r>
    </w:p>
    <w:p w:rsidR="00736AEF" w:rsidRPr="002F208D" w:rsidRDefault="00736AEF" w:rsidP="00CF4CC0">
      <w:pPr>
        <w:pStyle w:val="Heading1"/>
        <w:tabs>
          <w:tab w:val="left" w:pos="0"/>
        </w:tabs>
        <w:spacing w:before="0" w:after="0"/>
        <w:jc w:val="center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736AEF" w:rsidRPr="002F208D" w:rsidRDefault="00736AEF" w:rsidP="00CF4CC0">
      <w:pPr>
        <w:pStyle w:val="ListParagraph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Wszelkie zmiany umowy wymagają zachowania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formy pisemnej pod rygorem nieważności . </w:t>
      </w:r>
    </w:p>
    <w:p w:rsidR="00736AEF" w:rsidRPr="002F208D" w:rsidRDefault="00736AEF" w:rsidP="00CF4CC0">
      <w:pPr>
        <w:pStyle w:val="ListParagraph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736AEF" w:rsidRPr="002F208D" w:rsidRDefault="00736AEF" w:rsidP="00CF4CC0">
      <w:pPr>
        <w:pStyle w:val="ListParagraph"/>
        <w:numPr>
          <w:ilvl w:val="0"/>
          <w:numId w:val="20"/>
        </w:numPr>
        <w:tabs>
          <w:tab w:val="left" w:pos="720"/>
        </w:tabs>
        <w:suppressAutoHyphens/>
        <w:spacing w:after="0" w:line="24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736AEF" w:rsidRPr="002F208D" w:rsidRDefault="00736AEF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8. ODSTĄPIENIE OD UMOWY</w:t>
      </w:r>
    </w:p>
    <w:p w:rsidR="00736AEF" w:rsidRPr="002F208D" w:rsidRDefault="00736AEF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numPr>
          <w:ilvl w:val="0"/>
          <w:numId w:val="21"/>
        </w:numPr>
        <w:suppressAutoHyphens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736AEF" w:rsidRPr="002F208D" w:rsidRDefault="00736AEF" w:rsidP="00CF4CC0">
      <w:pPr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>1) opóźnienie w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wykonaniu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z w:val="20"/>
          <w:szCs w:val="20"/>
        </w:rPr>
        <w:t>przedmiotu umowy przekracza 10 (dziesięć dni),</w:t>
      </w:r>
    </w:p>
    <w:p w:rsidR="00736AEF" w:rsidRPr="002F208D" w:rsidRDefault="00736AEF" w:rsidP="00CF4CC0">
      <w:pPr>
        <w:ind w:left="993" w:hanging="273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z w:val="20"/>
          <w:szCs w:val="20"/>
        </w:rPr>
        <w:t xml:space="preserve">2)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w</w:t>
      </w:r>
      <w:r>
        <w:rPr>
          <w:rFonts w:ascii="Book Antiqua" w:hAnsi="Book Antiqua" w:cs="Book Antiqua"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Book Antiqua"/>
          <w:spacing w:val="-6"/>
          <w:sz w:val="20"/>
          <w:szCs w:val="20"/>
        </w:rPr>
        <w:t>razie wystąpienia istotnej zmiany okoliczności powodującej, że wykonanie umowy nie leży w interesie publicznym, czego nie można było przewidzieć w chwili zawarcia umowy.</w:t>
      </w:r>
    </w:p>
    <w:p w:rsidR="00736AEF" w:rsidRPr="00CF4CC0" w:rsidRDefault="00736AEF" w:rsidP="00CF4CC0">
      <w:pPr>
        <w:ind w:left="993" w:hanging="709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 2.Wprzypadku, o którym mowa w ust. 1 pkt. 2)Zamawiający może odstąpić od umowy w terminie 30 ( trzydziestu ) dni od powzięcia wiadomości o tych okolicznościach. </w:t>
      </w:r>
    </w:p>
    <w:p w:rsidR="00736AEF" w:rsidRPr="002F208D" w:rsidRDefault="00736AEF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ind w:right="-40"/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9. PRAWO UMOWY I ROZSTRZYGANIE SPORÓW</w:t>
      </w:r>
    </w:p>
    <w:p w:rsidR="00736AEF" w:rsidRPr="002F208D" w:rsidRDefault="00736AEF" w:rsidP="00CF4CC0">
      <w:pPr>
        <w:ind w:right="-40"/>
        <w:rPr>
          <w:rFonts w:ascii="Book Antiqua" w:hAnsi="Book Antiqua" w:cs="Book Antiqua"/>
          <w:spacing w:val="-6"/>
          <w:sz w:val="20"/>
          <w:szCs w:val="20"/>
          <w:u w:val="single"/>
        </w:rPr>
      </w:pPr>
    </w:p>
    <w:p w:rsidR="00736AEF" w:rsidRPr="002F208D" w:rsidRDefault="00736AEF" w:rsidP="00CF4CC0">
      <w:pPr>
        <w:numPr>
          <w:ilvl w:val="0"/>
          <w:numId w:val="27"/>
        </w:numPr>
        <w:suppressAutoHyphens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736AEF" w:rsidRPr="002F208D" w:rsidRDefault="00736AEF" w:rsidP="00CF4CC0">
      <w:pPr>
        <w:numPr>
          <w:ilvl w:val="0"/>
          <w:numId w:val="27"/>
        </w:numPr>
        <w:suppressAutoHyphens/>
        <w:ind w:right="-40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736AEF" w:rsidRDefault="00736AEF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jc w:val="center"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pacing w:val="-6"/>
          <w:sz w:val="20"/>
          <w:szCs w:val="20"/>
        </w:rPr>
        <w:t>§ 10. POSTANOWIENIA KOŃCOWE</w:t>
      </w:r>
    </w:p>
    <w:p w:rsidR="00736AEF" w:rsidRPr="002F208D" w:rsidRDefault="00736AEF" w:rsidP="00CF4CC0">
      <w:pPr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numPr>
          <w:ilvl w:val="0"/>
          <w:numId w:val="2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>Załączniki stanowią integralną część umowy.</w:t>
      </w:r>
    </w:p>
    <w:p w:rsidR="00736AEF" w:rsidRPr="005C6D18" w:rsidRDefault="00736AEF" w:rsidP="00CF4CC0">
      <w:pPr>
        <w:numPr>
          <w:ilvl w:val="0"/>
          <w:numId w:val="28"/>
        </w:num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Book Antiqu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736AEF" w:rsidRDefault="00736AEF" w:rsidP="005C6D18">
      <w:pPr>
        <w:suppressAutoHyphens/>
        <w:rPr>
          <w:rFonts w:ascii="Book Antiqua" w:hAnsi="Book Antiqua" w:cs="Book Antiqua"/>
          <w:spacing w:val="-6"/>
          <w:sz w:val="20"/>
          <w:szCs w:val="20"/>
        </w:rPr>
      </w:pPr>
    </w:p>
    <w:p w:rsidR="00736AEF" w:rsidRPr="002F208D" w:rsidRDefault="00736AEF" w:rsidP="005C6D18">
      <w:pPr>
        <w:suppressAutoHyphens/>
        <w:rPr>
          <w:rFonts w:ascii="Book Antiqua" w:hAnsi="Book Antiqua" w:cs="Book Antiqua"/>
          <w:b/>
          <w:bCs/>
          <w:spacing w:val="-6"/>
          <w:sz w:val="20"/>
          <w:szCs w:val="20"/>
        </w:rPr>
      </w:pPr>
    </w:p>
    <w:p w:rsidR="00736AEF" w:rsidRPr="002F208D" w:rsidRDefault="00736AEF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736AEF" w:rsidRPr="002F208D" w:rsidRDefault="00736AEF" w:rsidP="00CF4CC0">
      <w:pPr>
        <w:tabs>
          <w:tab w:val="left" w:pos="1200"/>
          <w:tab w:val="right" w:pos="7920"/>
        </w:tabs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F208D">
        <w:rPr>
          <w:rFonts w:ascii="Book Antiqua" w:hAnsi="Book Antiqua" w:cs="Book Antiqua"/>
          <w:b/>
          <w:bCs/>
          <w:sz w:val="20"/>
          <w:szCs w:val="20"/>
        </w:rPr>
        <w:t>ZAMAWIAJĄCY:</w:t>
      </w:r>
      <w:r w:rsidRPr="002F208D">
        <w:rPr>
          <w:rFonts w:ascii="Book Antiqua" w:hAnsi="Book Antiqua" w:cs="Book Antiqua"/>
          <w:b/>
          <w:bCs/>
          <w:sz w:val="20"/>
          <w:szCs w:val="20"/>
        </w:rPr>
        <w:tab/>
        <w:t>WYKONAWCA:</w:t>
      </w:r>
    </w:p>
    <w:sectPr w:rsidR="00736AEF" w:rsidRPr="002F208D" w:rsidSect="001343AA"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AEF" w:rsidRDefault="00736AEF" w:rsidP="00921BDB">
      <w:r>
        <w:separator/>
      </w:r>
    </w:p>
  </w:endnote>
  <w:endnote w:type="continuationSeparator" w:id="1">
    <w:p w:rsidR="00736AEF" w:rsidRDefault="00736AEF" w:rsidP="00921B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tarSymbol">
    <w:altName w:val="Arial Unicode MS"/>
    <w:panose1 w:val="00000000000000000000"/>
    <w:charset w:val="02"/>
    <w:family w:val="auto"/>
    <w:notTrueType/>
    <w:pitch w:val="default"/>
    <w:sig w:usb0="00000000" w:usb1="00000000" w:usb2="00000000" w:usb3="00000000" w:csb0="00000000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6AEF" w:rsidRDefault="00736AEF">
    <w:pPr>
      <w:pStyle w:val="Footer"/>
      <w:jc w:val="right"/>
    </w:pPr>
    <w:fldSimple w:instr="PAGE   \* MERGEFORMAT">
      <w:r>
        <w:rPr>
          <w:noProof/>
        </w:rPr>
        <w:t>2</w:t>
      </w:r>
    </w:fldSimple>
  </w:p>
  <w:p w:rsidR="00736AEF" w:rsidRDefault="00736AE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AEF" w:rsidRDefault="00736AEF" w:rsidP="00921BDB">
      <w:r>
        <w:separator/>
      </w:r>
    </w:p>
  </w:footnote>
  <w:footnote w:type="continuationSeparator" w:id="1">
    <w:p w:rsidR="00736AEF" w:rsidRDefault="00736AEF" w:rsidP="00921B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36393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695686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3">
    <w:nsid w:val="0CA36DF2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  <w:bCs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7">
    <w:nsid w:val="1C2B611D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E5246A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6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946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6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106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6" w:hanging="360"/>
      </w:pPr>
      <w:rPr>
        <w:rFonts w:ascii="Wingdings" w:hAnsi="Wingdings" w:cs="Wingdings" w:hint="default"/>
      </w:rPr>
    </w:lvl>
  </w:abstractNum>
  <w:abstractNum w:abstractNumId="13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33015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8C1FA8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3B9B707B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BE87DE9"/>
    <w:multiLevelType w:val="hybridMultilevel"/>
    <w:tmpl w:val="614ABA5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/>
        <w:b w:val="0"/>
        <w:bCs w:val="0"/>
        <w:u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560" w:hanging="360"/>
      </w:pPr>
    </w:lvl>
    <w:lvl w:ilvl="2" w:tplc="0415001B">
      <w:start w:val="1"/>
      <w:numFmt w:val="lowerRoman"/>
      <w:lvlText w:val="%3."/>
      <w:lvlJc w:val="right"/>
      <w:pPr>
        <w:ind w:left="8280" w:hanging="180"/>
      </w:pPr>
    </w:lvl>
    <w:lvl w:ilvl="3" w:tplc="0415000F">
      <w:start w:val="1"/>
      <w:numFmt w:val="decimal"/>
      <w:lvlText w:val="%4."/>
      <w:lvlJc w:val="left"/>
      <w:pPr>
        <w:ind w:left="9000" w:hanging="360"/>
      </w:pPr>
    </w:lvl>
    <w:lvl w:ilvl="4" w:tplc="04150019">
      <w:start w:val="1"/>
      <w:numFmt w:val="lowerLetter"/>
      <w:lvlText w:val="%5."/>
      <w:lvlJc w:val="left"/>
      <w:pPr>
        <w:ind w:left="9720" w:hanging="360"/>
      </w:pPr>
    </w:lvl>
    <w:lvl w:ilvl="5" w:tplc="0415001B">
      <w:start w:val="1"/>
      <w:numFmt w:val="lowerRoman"/>
      <w:lvlText w:val="%6."/>
      <w:lvlJc w:val="right"/>
      <w:pPr>
        <w:ind w:left="10440" w:hanging="180"/>
      </w:pPr>
    </w:lvl>
    <w:lvl w:ilvl="6" w:tplc="0415000F">
      <w:start w:val="1"/>
      <w:numFmt w:val="decimal"/>
      <w:lvlText w:val="%7."/>
      <w:lvlJc w:val="left"/>
      <w:pPr>
        <w:ind w:left="11160" w:hanging="360"/>
      </w:pPr>
    </w:lvl>
    <w:lvl w:ilvl="7" w:tplc="04150019">
      <w:start w:val="1"/>
      <w:numFmt w:val="lowerLetter"/>
      <w:lvlText w:val="%8."/>
      <w:lvlJc w:val="left"/>
      <w:pPr>
        <w:ind w:left="11880" w:hanging="360"/>
      </w:pPr>
    </w:lvl>
    <w:lvl w:ilvl="8" w:tplc="0415001B">
      <w:start w:val="1"/>
      <w:numFmt w:val="lowerRoman"/>
      <w:lvlText w:val="%9."/>
      <w:lvlJc w:val="right"/>
      <w:pPr>
        <w:ind w:left="12600" w:hanging="180"/>
      </w:pPr>
    </w:lvl>
  </w:abstractNum>
  <w:abstractNum w:abstractNumId="3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18033C4"/>
    <w:multiLevelType w:val="hybridMultilevel"/>
    <w:tmpl w:val="352E91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13"/>
  </w:num>
  <w:num w:numId="3">
    <w:abstractNumId w:val="31"/>
  </w:num>
  <w:num w:numId="4">
    <w:abstractNumId w:val="5"/>
  </w:num>
  <w:num w:numId="5">
    <w:abstractNumId w:val="20"/>
  </w:num>
  <w:num w:numId="6">
    <w:abstractNumId w:val="2"/>
  </w:num>
  <w:num w:numId="7">
    <w:abstractNumId w:val="12"/>
  </w:num>
  <w:num w:numId="8">
    <w:abstractNumId w:val="15"/>
  </w:num>
  <w:num w:numId="9">
    <w:abstractNumId w:val="28"/>
  </w:num>
  <w:num w:numId="10">
    <w:abstractNumId w:val="29"/>
  </w:num>
  <w:num w:numId="11">
    <w:abstractNumId w:val="17"/>
  </w:num>
  <w:num w:numId="12">
    <w:abstractNumId w:val="22"/>
  </w:num>
  <w:num w:numId="13">
    <w:abstractNumId w:val="33"/>
  </w:num>
  <w:num w:numId="14">
    <w:abstractNumId w:val="21"/>
  </w:num>
  <w:num w:numId="15">
    <w:abstractNumId w:val="42"/>
  </w:num>
  <w:num w:numId="16">
    <w:abstractNumId w:val="36"/>
  </w:num>
  <w:num w:numId="17">
    <w:abstractNumId w:val="41"/>
  </w:num>
  <w:num w:numId="18">
    <w:abstractNumId w:val="23"/>
  </w:num>
  <w:num w:numId="19">
    <w:abstractNumId w:val="8"/>
  </w:num>
  <w:num w:numId="20">
    <w:abstractNumId w:val="30"/>
  </w:num>
  <w:num w:numId="21">
    <w:abstractNumId w:val="34"/>
  </w:num>
  <w:num w:numId="22">
    <w:abstractNumId w:val="4"/>
  </w:num>
  <w:num w:numId="23">
    <w:abstractNumId w:val="6"/>
  </w:num>
  <w:num w:numId="24">
    <w:abstractNumId w:val="19"/>
  </w:num>
  <w:num w:numId="25">
    <w:abstractNumId w:val="39"/>
  </w:num>
  <w:num w:numId="26">
    <w:abstractNumId w:val="32"/>
  </w:num>
  <w:num w:numId="27">
    <w:abstractNumId w:val="9"/>
  </w:num>
  <w:num w:numId="28">
    <w:abstractNumId w:val="40"/>
  </w:num>
  <w:num w:numId="29">
    <w:abstractNumId w:val="27"/>
  </w:num>
  <w:num w:numId="30">
    <w:abstractNumId w:val="14"/>
  </w:num>
  <w:num w:numId="31">
    <w:abstractNumId w:val="10"/>
  </w:num>
  <w:num w:numId="32">
    <w:abstractNumId w:val="35"/>
  </w:num>
  <w:num w:numId="33">
    <w:abstractNumId w:val="16"/>
  </w:num>
  <w:num w:numId="34">
    <w:abstractNumId w:val="38"/>
  </w:num>
  <w:num w:numId="35">
    <w:abstractNumId w:val="11"/>
  </w:num>
  <w:num w:numId="36">
    <w:abstractNumId w:val="26"/>
  </w:num>
  <w:num w:numId="37">
    <w:abstractNumId w:val="7"/>
  </w:num>
  <w:num w:numId="38">
    <w:abstractNumId w:val="18"/>
  </w:num>
  <w:num w:numId="39">
    <w:abstractNumId w:val="0"/>
  </w:num>
  <w:num w:numId="40">
    <w:abstractNumId w:val="1"/>
  </w:num>
  <w:num w:numId="41">
    <w:abstractNumId w:val="3"/>
  </w:num>
  <w:num w:numId="42">
    <w:abstractNumId w:val="25"/>
  </w:num>
  <w:num w:numId="43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0D89"/>
    <w:rsid w:val="0000772E"/>
    <w:rsid w:val="00014120"/>
    <w:rsid w:val="000158FF"/>
    <w:rsid w:val="00030C81"/>
    <w:rsid w:val="00042B69"/>
    <w:rsid w:val="0006159E"/>
    <w:rsid w:val="000624EA"/>
    <w:rsid w:val="00063CD2"/>
    <w:rsid w:val="0006433D"/>
    <w:rsid w:val="00065602"/>
    <w:rsid w:val="00071E62"/>
    <w:rsid w:val="00082DF3"/>
    <w:rsid w:val="000849D8"/>
    <w:rsid w:val="000930A8"/>
    <w:rsid w:val="000968C5"/>
    <w:rsid w:val="00097F1C"/>
    <w:rsid w:val="000C0571"/>
    <w:rsid w:val="000C3A00"/>
    <w:rsid w:val="000C62A1"/>
    <w:rsid w:val="000C6DAA"/>
    <w:rsid w:val="000E0859"/>
    <w:rsid w:val="000F0DEB"/>
    <w:rsid w:val="000F1F0C"/>
    <w:rsid w:val="000F6739"/>
    <w:rsid w:val="001343AA"/>
    <w:rsid w:val="00140284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2010F3"/>
    <w:rsid w:val="00217B84"/>
    <w:rsid w:val="00222213"/>
    <w:rsid w:val="00232952"/>
    <w:rsid w:val="00234520"/>
    <w:rsid w:val="0023722A"/>
    <w:rsid w:val="0024243E"/>
    <w:rsid w:val="00243FF1"/>
    <w:rsid w:val="00253C02"/>
    <w:rsid w:val="00254BE8"/>
    <w:rsid w:val="00267562"/>
    <w:rsid w:val="0029189E"/>
    <w:rsid w:val="00293469"/>
    <w:rsid w:val="002A1547"/>
    <w:rsid w:val="002A5465"/>
    <w:rsid w:val="002B6197"/>
    <w:rsid w:val="002C57DB"/>
    <w:rsid w:val="002D5C94"/>
    <w:rsid w:val="002D66AB"/>
    <w:rsid w:val="002F1C81"/>
    <w:rsid w:val="002F208D"/>
    <w:rsid w:val="002F2AFA"/>
    <w:rsid w:val="002F2D85"/>
    <w:rsid w:val="002F4A03"/>
    <w:rsid w:val="002F71BD"/>
    <w:rsid w:val="003004E3"/>
    <w:rsid w:val="00300857"/>
    <w:rsid w:val="003032F4"/>
    <w:rsid w:val="0030564A"/>
    <w:rsid w:val="003158C1"/>
    <w:rsid w:val="00323B9E"/>
    <w:rsid w:val="00326C6D"/>
    <w:rsid w:val="00327C8B"/>
    <w:rsid w:val="00333D97"/>
    <w:rsid w:val="00336B94"/>
    <w:rsid w:val="00337C3F"/>
    <w:rsid w:val="00351682"/>
    <w:rsid w:val="003536D4"/>
    <w:rsid w:val="00360D8F"/>
    <w:rsid w:val="00361D7D"/>
    <w:rsid w:val="00364EA1"/>
    <w:rsid w:val="00371D4A"/>
    <w:rsid w:val="003734B2"/>
    <w:rsid w:val="0037386D"/>
    <w:rsid w:val="003858BF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0703"/>
    <w:rsid w:val="004161B9"/>
    <w:rsid w:val="004232AF"/>
    <w:rsid w:val="004253AE"/>
    <w:rsid w:val="00437DD1"/>
    <w:rsid w:val="00446DF5"/>
    <w:rsid w:val="00451A1B"/>
    <w:rsid w:val="004575EF"/>
    <w:rsid w:val="004723D1"/>
    <w:rsid w:val="004837E0"/>
    <w:rsid w:val="004928F0"/>
    <w:rsid w:val="004A21F8"/>
    <w:rsid w:val="004A39B0"/>
    <w:rsid w:val="004D1472"/>
    <w:rsid w:val="004D39F4"/>
    <w:rsid w:val="004E266E"/>
    <w:rsid w:val="0050734D"/>
    <w:rsid w:val="005130A9"/>
    <w:rsid w:val="00514F94"/>
    <w:rsid w:val="00525D36"/>
    <w:rsid w:val="00526C37"/>
    <w:rsid w:val="00531DC1"/>
    <w:rsid w:val="00535BB8"/>
    <w:rsid w:val="00537317"/>
    <w:rsid w:val="00537B10"/>
    <w:rsid w:val="005559E8"/>
    <w:rsid w:val="005562ED"/>
    <w:rsid w:val="00563F5D"/>
    <w:rsid w:val="0057215C"/>
    <w:rsid w:val="00573F79"/>
    <w:rsid w:val="00576937"/>
    <w:rsid w:val="00583612"/>
    <w:rsid w:val="005A0DC3"/>
    <w:rsid w:val="005A1C77"/>
    <w:rsid w:val="005A4A0C"/>
    <w:rsid w:val="005C0B7D"/>
    <w:rsid w:val="005C42A3"/>
    <w:rsid w:val="005C5AC7"/>
    <w:rsid w:val="005C6D18"/>
    <w:rsid w:val="005D5BC3"/>
    <w:rsid w:val="005E0090"/>
    <w:rsid w:val="005E113F"/>
    <w:rsid w:val="005E5420"/>
    <w:rsid w:val="00614876"/>
    <w:rsid w:val="006158D1"/>
    <w:rsid w:val="00644C51"/>
    <w:rsid w:val="00657527"/>
    <w:rsid w:val="0066284A"/>
    <w:rsid w:val="0067660A"/>
    <w:rsid w:val="00685BCC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D44C3"/>
    <w:rsid w:val="006E15A6"/>
    <w:rsid w:val="006E77CE"/>
    <w:rsid w:val="00705A42"/>
    <w:rsid w:val="007201C9"/>
    <w:rsid w:val="007205E7"/>
    <w:rsid w:val="00723D92"/>
    <w:rsid w:val="00735B56"/>
    <w:rsid w:val="00736AEF"/>
    <w:rsid w:val="00742A65"/>
    <w:rsid w:val="00745558"/>
    <w:rsid w:val="00757EE3"/>
    <w:rsid w:val="00765E97"/>
    <w:rsid w:val="00786D86"/>
    <w:rsid w:val="007A1554"/>
    <w:rsid w:val="007B3899"/>
    <w:rsid w:val="007C0233"/>
    <w:rsid w:val="007E029E"/>
    <w:rsid w:val="007E447E"/>
    <w:rsid w:val="007F7C08"/>
    <w:rsid w:val="008033B6"/>
    <w:rsid w:val="00803D8B"/>
    <w:rsid w:val="008120A3"/>
    <w:rsid w:val="008127F9"/>
    <w:rsid w:val="00812A3E"/>
    <w:rsid w:val="00812FCD"/>
    <w:rsid w:val="00821C1A"/>
    <w:rsid w:val="00827102"/>
    <w:rsid w:val="008274EC"/>
    <w:rsid w:val="0083058F"/>
    <w:rsid w:val="008331CC"/>
    <w:rsid w:val="00834F90"/>
    <w:rsid w:val="0084093F"/>
    <w:rsid w:val="00841660"/>
    <w:rsid w:val="00847010"/>
    <w:rsid w:val="00856984"/>
    <w:rsid w:val="00857523"/>
    <w:rsid w:val="00865978"/>
    <w:rsid w:val="00885744"/>
    <w:rsid w:val="00897448"/>
    <w:rsid w:val="008B68A2"/>
    <w:rsid w:val="008D3BFB"/>
    <w:rsid w:val="008E14B2"/>
    <w:rsid w:val="008E2F41"/>
    <w:rsid w:val="008E6E0B"/>
    <w:rsid w:val="00900D89"/>
    <w:rsid w:val="009029C2"/>
    <w:rsid w:val="0090370D"/>
    <w:rsid w:val="00914A78"/>
    <w:rsid w:val="009171A6"/>
    <w:rsid w:val="00921BDB"/>
    <w:rsid w:val="00927440"/>
    <w:rsid w:val="00933FE8"/>
    <w:rsid w:val="00935349"/>
    <w:rsid w:val="009353EE"/>
    <w:rsid w:val="009364EF"/>
    <w:rsid w:val="00940819"/>
    <w:rsid w:val="00941A45"/>
    <w:rsid w:val="00962F2E"/>
    <w:rsid w:val="009644DD"/>
    <w:rsid w:val="009851BD"/>
    <w:rsid w:val="009860D9"/>
    <w:rsid w:val="00994ADB"/>
    <w:rsid w:val="009978AE"/>
    <w:rsid w:val="009A3D84"/>
    <w:rsid w:val="009B1B04"/>
    <w:rsid w:val="009B2898"/>
    <w:rsid w:val="009B6063"/>
    <w:rsid w:val="009C259F"/>
    <w:rsid w:val="009C5CD2"/>
    <w:rsid w:val="009D2008"/>
    <w:rsid w:val="009E4C3B"/>
    <w:rsid w:val="009E4EA3"/>
    <w:rsid w:val="009F0A1F"/>
    <w:rsid w:val="009F19E3"/>
    <w:rsid w:val="00A0483C"/>
    <w:rsid w:val="00A2215B"/>
    <w:rsid w:val="00A35DED"/>
    <w:rsid w:val="00A533D4"/>
    <w:rsid w:val="00A75CEA"/>
    <w:rsid w:val="00A86CBF"/>
    <w:rsid w:val="00AA22DB"/>
    <w:rsid w:val="00AD19F4"/>
    <w:rsid w:val="00AE5E6C"/>
    <w:rsid w:val="00B0068E"/>
    <w:rsid w:val="00B06952"/>
    <w:rsid w:val="00B114E9"/>
    <w:rsid w:val="00B20DCB"/>
    <w:rsid w:val="00B33ABD"/>
    <w:rsid w:val="00B33AF2"/>
    <w:rsid w:val="00B34060"/>
    <w:rsid w:val="00B367C0"/>
    <w:rsid w:val="00B36A19"/>
    <w:rsid w:val="00B37CDA"/>
    <w:rsid w:val="00B4137C"/>
    <w:rsid w:val="00B44685"/>
    <w:rsid w:val="00B607FA"/>
    <w:rsid w:val="00B6387D"/>
    <w:rsid w:val="00B72D73"/>
    <w:rsid w:val="00B75162"/>
    <w:rsid w:val="00B803C9"/>
    <w:rsid w:val="00B83B5E"/>
    <w:rsid w:val="00B92B08"/>
    <w:rsid w:val="00B97402"/>
    <w:rsid w:val="00BB07EC"/>
    <w:rsid w:val="00BB1A1E"/>
    <w:rsid w:val="00BB57AD"/>
    <w:rsid w:val="00BC3A3E"/>
    <w:rsid w:val="00BE49D4"/>
    <w:rsid w:val="00BF2844"/>
    <w:rsid w:val="00BF2BAD"/>
    <w:rsid w:val="00C15B53"/>
    <w:rsid w:val="00C15D6A"/>
    <w:rsid w:val="00C240E3"/>
    <w:rsid w:val="00C2492A"/>
    <w:rsid w:val="00C27048"/>
    <w:rsid w:val="00C27BB3"/>
    <w:rsid w:val="00C37181"/>
    <w:rsid w:val="00C41613"/>
    <w:rsid w:val="00C418C4"/>
    <w:rsid w:val="00C43DA9"/>
    <w:rsid w:val="00C43E0E"/>
    <w:rsid w:val="00C44E62"/>
    <w:rsid w:val="00C53DEA"/>
    <w:rsid w:val="00C53FDE"/>
    <w:rsid w:val="00C70759"/>
    <w:rsid w:val="00C77762"/>
    <w:rsid w:val="00CB2B71"/>
    <w:rsid w:val="00CD4789"/>
    <w:rsid w:val="00CD57C0"/>
    <w:rsid w:val="00CE2F1A"/>
    <w:rsid w:val="00CE6B33"/>
    <w:rsid w:val="00CF1485"/>
    <w:rsid w:val="00CF206B"/>
    <w:rsid w:val="00CF4CC0"/>
    <w:rsid w:val="00D029F2"/>
    <w:rsid w:val="00D074D9"/>
    <w:rsid w:val="00D10794"/>
    <w:rsid w:val="00D11B3B"/>
    <w:rsid w:val="00D17CBE"/>
    <w:rsid w:val="00D27D71"/>
    <w:rsid w:val="00D36256"/>
    <w:rsid w:val="00D36854"/>
    <w:rsid w:val="00D40D9F"/>
    <w:rsid w:val="00D41AB7"/>
    <w:rsid w:val="00D51463"/>
    <w:rsid w:val="00D6360F"/>
    <w:rsid w:val="00D71EB5"/>
    <w:rsid w:val="00D72BD0"/>
    <w:rsid w:val="00D74B4C"/>
    <w:rsid w:val="00D776AB"/>
    <w:rsid w:val="00D90CBB"/>
    <w:rsid w:val="00D919CB"/>
    <w:rsid w:val="00D94B14"/>
    <w:rsid w:val="00D94B32"/>
    <w:rsid w:val="00DA388D"/>
    <w:rsid w:val="00DA6A3B"/>
    <w:rsid w:val="00DB1ADC"/>
    <w:rsid w:val="00DD06E9"/>
    <w:rsid w:val="00DD32F5"/>
    <w:rsid w:val="00DE2B94"/>
    <w:rsid w:val="00DE4919"/>
    <w:rsid w:val="00DF25FE"/>
    <w:rsid w:val="00E11A4D"/>
    <w:rsid w:val="00E159A7"/>
    <w:rsid w:val="00E327FA"/>
    <w:rsid w:val="00E423DC"/>
    <w:rsid w:val="00E50073"/>
    <w:rsid w:val="00E523DB"/>
    <w:rsid w:val="00E57163"/>
    <w:rsid w:val="00E62A8A"/>
    <w:rsid w:val="00E6369B"/>
    <w:rsid w:val="00E67CBA"/>
    <w:rsid w:val="00E82C78"/>
    <w:rsid w:val="00E8318D"/>
    <w:rsid w:val="00EB6F15"/>
    <w:rsid w:val="00EC1BFB"/>
    <w:rsid w:val="00ED3C14"/>
    <w:rsid w:val="00EF2178"/>
    <w:rsid w:val="00EF2601"/>
    <w:rsid w:val="00EF3F53"/>
    <w:rsid w:val="00F036A2"/>
    <w:rsid w:val="00F125F9"/>
    <w:rsid w:val="00F15F05"/>
    <w:rsid w:val="00F2524A"/>
    <w:rsid w:val="00F32ABE"/>
    <w:rsid w:val="00F35F9B"/>
    <w:rsid w:val="00F37099"/>
    <w:rsid w:val="00F50019"/>
    <w:rsid w:val="00F60045"/>
    <w:rsid w:val="00F6538E"/>
    <w:rsid w:val="00F659CA"/>
    <w:rsid w:val="00F762CF"/>
    <w:rsid w:val="00F811C7"/>
    <w:rsid w:val="00F82757"/>
    <w:rsid w:val="00F82DB2"/>
    <w:rsid w:val="00F87D25"/>
    <w:rsid w:val="00F9157C"/>
    <w:rsid w:val="00FA058C"/>
    <w:rsid w:val="00FA5E5C"/>
    <w:rsid w:val="00FA6DF3"/>
    <w:rsid w:val="00FB3A42"/>
    <w:rsid w:val="00FB3FCC"/>
    <w:rsid w:val="00FE044B"/>
    <w:rsid w:val="00FE4788"/>
    <w:rsid w:val="00FE4C5D"/>
    <w:rsid w:val="00FF3E35"/>
    <w:rsid w:val="00FF52CC"/>
    <w:rsid w:val="00FF5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39F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A39B0"/>
    <w:rPr>
      <w:b/>
      <w:bCs/>
      <w:sz w:val="25"/>
      <w:szCs w:val="25"/>
      <w:lang w:eastAsia="ar-SA" w:bidi="ar-SA"/>
    </w:rPr>
  </w:style>
  <w:style w:type="table" w:styleId="TableGrid">
    <w:name w:val="Table Grid"/>
    <w:basedOn w:val="TableNormal"/>
    <w:uiPriority w:val="99"/>
    <w:rsid w:val="009C25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6D273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4837E0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D029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37E0"/>
    <w:rPr>
      <w:sz w:val="2"/>
      <w:szCs w:val="2"/>
    </w:rPr>
  </w:style>
  <w:style w:type="paragraph" w:customStyle="1" w:styleId="Kolorowalistaakcent11">
    <w:name w:val="Kolorowa lista — akcent 11"/>
    <w:basedOn w:val="Normal"/>
    <w:uiPriority w:val="99"/>
    <w:rsid w:val="00745558"/>
    <w:pPr>
      <w:spacing w:after="200"/>
      <w:ind w:left="720"/>
    </w:pPr>
    <w:rPr>
      <w:rFonts w:ascii="Cambria" w:hAnsi="Cambria" w:cs="Cambria"/>
      <w:lang w:val="cs-CZ" w:eastAsia="en-US"/>
    </w:rPr>
  </w:style>
  <w:style w:type="paragraph" w:customStyle="1" w:styleId="ZnakZnakZnakZnak">
    <w:name w:val="Znak Znak Znak Znak"/>
    <w:basedOn w:val="Normal"/>
    <w:uiPriority w:val="99"/>
    <w:rsid w:val="00803D8B"/>
    <w:rPr>
      <w:rFonts w:ascii="Arial" w:hAnsi="Arial" w:cs="Arial"/>
    </w:rPr>
  </w:style>
  <w:style w:type="paragraph" w:styleId="BodyText">
    <w:name w:val="Body Text"/>
    <w:aliases w:val="a2"/>
    <w:basedOn w:val="Normal"/>
    <w:link w:val="BodyTextChar"/>
    <w:uiPriority w:val="99"/>
    <w:rsid w:val="00803D8B"/>
    <w:pPr>
      <w:suppressAutoHyphens/>
    </w:pPr>
    <w:rPr>
      <w:rFonts w:ascii="Arial" w:hAnsi="Arial" w:cs="Arial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803D8B"/>
    <w:rPr>
      <w:rFonts w:ascii="Arial" w:hAnsi="Arial" w:cs="Arial"/>
      <w:sz w:val="24"/>
      <w:szCs w:val="24"/>
      <w:lang w:val="pl-PL" w:eastAsia="ar-SA" w:bidi="ar-SA"/>
    </w:rPr>
  </w:style>
  <w:style w:type="character" w:styleId="Hyperlink">
    <w:name w:val="Hyperlink"/>
    <w:basedOn w:val="DefaultParagraphFont"/>
    <w:uiPriority w:val="99"/>
    <w:rsid w:val="00821C1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21BD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921BDB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rsid w:val="006C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C48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C487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C4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6C4870"/>
    <w:rPr>
      <w:b/>
      <w:bCs/>
    </w:rPr>
  </w:style>
  <w:style w:type="paragraph" w:styleId="ListParagraph">
    <w:name w:val="List Paragraph"/>
    <w:basedOn w:val="Normal"/>
    <w:uiPriority w:val="99"/>
    <w:qFormat/>
    <w:rsid w:val="006C487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uiPriority w:val="99"/>
    <w:rsid w:val="0024243E"/>
    <w:pPr>
      <w:suppressAutoHyphens/>
      <w:spacing w:after="200" w:line="276" w:lineRule="auto"/>
    </w:pPr>
    <w:rPr>
      <w:rFonts w:ascii="Calibri" w:hAnsi="Calibri" w:cs="Calibri"/>
      <w:color w:val="000000"/>
      <w:lang w:eastAsia="ar-SA"/>
    </w:rPr>
  </w:style>
  <w:style w:type="paragraph" w:customStyle="1" w:styleId="ust">
    <w:name w:val="ust"/>
    <w:uiPriority w:val="99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"/>
    <w:uiPriority w:val="99"/>
    <w:rsid w:val="004A39B0"/>
    <w:pPr>
      <w:suppressLineNumbers/>
      <w:suppressAutoHyphens/>
      <w:spacing w:before="60" w:after="60"/>
      <w:jc w:val="both"/>
    </w:pPr>
    <w:rPr>
      <w:rFonts w:ascii="StarSymbol" w:hAnsi="StarSymbol" w:cs="StarSymbol"/>
      <w:kern w:val="1"/>
      <w:lang w:eastAsia="ar-SA"/>
    </w:rPr>
  </w:style>
  <w:style w:type="paragraph" w:customStyle="1" w:styleId="Standard">
    <w:name w:val="Standard"/>
    <w:uiPriority w:val="99"/>
    <w:rsid w:val="003004E3"/>
    <w:pPr>
      <w:suppressAutoHyphens/>
      <w:autoSpaceDN w:val="0"/>
      <w:spacing w:after="200" w:line="276" w:lineRule="auto"/>
      <w:textAlignment w:val="baseline"/>
    </w:pPr>
    <w:rPr>
      <w:rFonts w:ascii="Calibri" w:hAnsi="Calibri" w:cs="Calibri"/>
      <w:kern w:val="3"/>
      <w:lang w:eastAsia="en-US"/>
    </w:rPr>
  </w:style>
  <w:style w:type="paragraph" w:customStyle="1" w:styleId="Znak1">
    <w:name w:val="Znak1"/>
    <w:basedOn w:val="Normal"/>
    <w:uiPriority w:val="99"/>
    <w:rsid w:val="0084093F"/>
    <w:rPr>
      <w:rFonts w:ascii="Arial" w:hAnsi="Arial" w:cs="Arial"/>
    </w:rPr>
  </w:style>
  <w:style w:type="paragraph" w:styleId="EndnoteText">
    <w:name w:val="endnote text"/>
    <w:basedOn w:val="Normal"/>
    <w:link w:val="EndnoteTextChar"/>
    <w:uiPriority w:val="99"/>
    <w:semiHidden/>
    <w:rsid w:val="0053731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4837E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53731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924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32</TotalTime>
  <Pages>14</Pages>
  <Words>3171</Words>
  <Characters>19032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subject/>
  <dc:creator>OPERA NOWA</dc:creator>
  <cp:keywords/>
  <dc:description/>
  <cp:lastModifiedBy>net</cp:lastModifiedBy>
  <cp:revision>5</cp:revision>
  <cp:lastPrinted>2015-03-09T09:31:00Z</cp:lastPrinted>
  <dcterms:created xsi:type="dcterms:W3CDTF">2015-03-16T13:28:00Z</dcterms:created>
  <dcterms:modified xsi:type="dcterms:W3CDTF">2015-03-16T14:29:00Z</dcterms:modified>
</cp:coreProperties>
</file>