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B65" w:rsidRDefault="005A4B65" w:rsidP="007072D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Umowa/Projekt</w:t>
      </w:r>
    </w:p>
    <w:p w:rsidR="005A4B65" w:rsidRDefault="005A4B65" w:rsidP="007072DD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zawarta w dniu ………………….. roku pomiędzy:</w:t>
      </w:r>
    </w:p>
    <w:p w:rsidR="005A4B65" w:rsidRDefault="005A4B65" w:rsidP="007072DD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ZAMAWIAJĄCYM: Uniwersytetem Kazimierza Wielkiego w Bydgoszczy, NIP 5542647568, REGON 340057695, , reprezentowanym przez:</w:t>
      </w:r>
    </w:p>
    <w:p w:rsidR="005A4B65" w:rsidRDefault="005A4B65" w:rsidP="007072DD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mgr Renatę Malak – p.o. Kanclerza UKW,</w:t>
      </w:r>
    </w:p>
    <w:p w:rsidR="005A4B65" w:rsidRDefault="005A4B65" w:rsidP="007072DD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przy kontrasygnacie mgr Arletty Szyińskiej – Kwestora,</w:t>
      </w:r>
    </w:p>
    <w:p w:rsidR="005A4B65" w:rsidRDefault="005A4B65" w:rsidP="007072DD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a </w:t>
      </w:r>
    </w:p>
    <w:p w:rsidR="005A4B65" w:rsidRDefault="005A4B65" w:rsidP="007072DD">
      <w:pPr>
        <w:numPr>
          <w:ilvl w:val="0"/>
          <w:numId w:val="1"/>
        </w:numPr>
        <w:spacing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WYKONAWCĄ: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…………………………………………………………………………</w:t>
      </w:r>
    </w:p>
    <w:p w:rsidR="005A4B65" w:rsidRDefault="005A4B65" w:rsidP="007072DD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    reprezentowanym przez:  </w:t>
      </w:r>
    </w:p>
    <w:p w:rsidR="005A4B65" w:rsidRDefault="005A4B65" w:rsidP="007072DD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</w:p>
    <w:p w:rsidR="005A4B65" w:rsidRPr="00191E33" w:rsidRDefault="005A4B65" w:rsidP="00191E33">
      <w:pPr>
        <w:pStyle w:val="BlockText"/>
        <w:tabs>
          <w:tab w:val="left" w:pos="9540"/>
        </w:tabs>
        <w:spacing w:line="360" w:lineRule="auto"/>
        <w:ind w:left="0" w:right="96" w:firstLine="0"/>
        <w:jc w:val="both"/>
        <w:rPr>
          <w:rFonts w:ascii="Book Antiqua" w:hAnsi="Book Antiqua" w:cs="Book Antiqua"/>
          <w:b w:val="0"/>
          <w:bCs w:val="0"/>
        </w:rPr>
      </w:pPr>
      <w:r w:rsidRPr="00191E33">
        <w:rPr>
          <w:rFonts w:ascii="Book Antiqua" w:hAnsi="Book Antiqua" w:cs="Book Antiqua"/>
          <w:b w:val="0"/>
          <w:bCs w:val="0"/>
        </w:rPr>
        <w:t xml:space="preserve">W rezultacie postępowania o zamówienie publiczne przeprowadzonego w trybie Zapytania Ofertowego nr </w:t>
      </w:r>
      <w:r>
        <w:rPr>
          <w:rFonts w:ascii="Book Antiqua" w:hAnsi="Book Antiqua" w:cs="Book Antiqua"/>
          <w:b w:val="0"/>
          <w:bCs w:val="0"/>
        </w:rPr>
        <w:t>BZP-ZO-8</w:t>
      </w:r>
      <w:bookmarkStart w:id="0" w:name="_GoBack"/>
      <w:bookmarkEnd w:id="0"/>
      <w:r>
        <w:rPr>
          <w:rFonts w:ascii="Book Antiqua" w:hAnsi="Book Antiqua" w:cs="Book Antiqua"/>
          <w:b w:val="0"/>
          <w:bCs w:val="0"/>
        </w:rPr>
        <w:t>7</w:t>
      </w:r>
      <w:r w:rsidRPr="00191E33">
        <w:rPr>
          <w:rFonts w:ascii="Book Antiqua" w:hAnsi="Book Antiqua" w:cs="Book Antiqua"/>
          <w:b w:val="0"/>
          <w:bCs w:val="0"/>
        </w:rPr>
        <w:t>/2015 na podstawie Regulaminu udzielania zamówień publicznych poniżej 30.000 euro przez Uniwersytet Kazimierza Wielkiego w Bydgoszczy, została zawarta umowa następującej treści:</w:t>
      </w:r>
    </w:p>
    <w:p w:rsidR="005A4B65" w:rsidRDefault="005A4B65" w:rsidP="007072DD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5A4B65" w:rsidRDefault="005A4B65" w:rsidP="007072DD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§ 1</w:t>
      </w:r>
    </w:p>
    <w:p w:rsidR="005A4B65" w:rsidRDefault="005A4B65" w:rsidP="007072DD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Przedmiot umowy</w:t>
      </w:r>
    </w:p>
    <w:p w:rsidR="005A4B65" w:rsidRPr="0072510A" w:rsidRDefault="005A4B65" w:rsidP="007072DD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i/>
          <w:iCs/>
          <w:sz w:val="20"/>
          <w:szCs w:val="20"/>
        </w:rPr>
      </w:pPr>
      <w:r w:rsidRPr="0072510A">
        <w:rPr>
          <w:rFonts w:ascii="Book Antiqua" w:hAnsi="Book Antiqua" w:cs="Book Antiqua"/>
          <w:sz w:val="20"/>
          <w:szCs w:val="20"/>
        </w:rPr>
        <w:t>Przedmiotem zamówienia jest „</w:t>
      </w:r>
      <w:r w:rsidRPr="0072510A">
        <w:rPr>
          <w:rFonts w:ascii="Book Antiqua" w:hAnsi="Book Antiqua" w:cs="Book Antiqua"/>
          <w:i/>
          <w:iCs/>
          <w:sz w:val="20"/>
          <w:szCs w:val="20"/>
        </w:rPr>
        <w:t>Dostawa sprzętu RTV na potrzeby Uniwersytetu Kazimierza Wielkiego w Bydgoszczy”.</w:t>
      </w:r>
    </w:p>
    <w:p w:rsidR="005A4B65" w:rsidRDefault="005A4B65" w:rsidP="007072DD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i/>
          <w:i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Przedmiot zamówienia, o którym mowa w ust. 1 Wykonawca zobowi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zuje się dostarczyć Zamawiającemu własnym kosztem i staraniem w ilo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 i konfiguracji okre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lonej w formularzu cenowym, zapytania ofertowego.</w:t>
      </w:r>
    </w:p>
    <w:p w:rsidR="005A4B65" w:rsidRDefault="005A4B65" w:rsidP="007072DD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Wykonawca  zobowiązuje się,  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 przedmiot umowy okre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lony w ust. 1 będzie:</w:t>
      </w:r>
    </w:p>
    <w:p w:rsidR="005A4B65" w:rsidRDefault="005A4B65" w:rsidP="007072DD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spełniał wszystkie parametry techniczne i u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ytkowe okre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lone przez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 w formularzu cenowym</w:t>
      </w:r>
    </w:p>
    <w:p w:rsidR="005A4B65" w:rsidRDefault="005A4B65" w:rsidP="007072DD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posiadał wszystkie ważne certyfikaty, atesty, polskie normy i inne dokumenty wymagane przepisami prawa, zgodne ze szczegółowym opisem przedmiotu zamówienia. </w:t>
      </w:r>
    </w:p>
    <w:p w:rsidR="005A4B65" w:rsidRDefault="005A4B65" w:rsidP="007072DD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zapewnia, że przedmiot umowy jest fabrycznie nowy, wolny od wad fizycznych i prawnych oraz nie  jest przedmiotem praw osób trzecich.</w:t>
      </w:r>
    </w:p>
    <w:p w:rsidR="005A4B65" w:rsidRDefault="005A4B65" w:rsidP="007072DD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Wykonawca zapewnia, że przedmiot umowy jest kompletny ze wszystkimi podzespołami, częściami i materiałami niezbędnymi do uruchomienia. </w:t>
      </w:r>
    </w:p>
    <w:p w:rsidR="005A4B65" w:rsidRDefault="005A4B65" w:rsidP="007072DD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zobowiązuje się – w ramach wynagrodzenia, o którym mowa w § 3 ust. 1-do przeszkolenia wyznaczonych przez Zamawiającego pracowników w zakresie montażu, uruchomienia i eksploatacji przedmiotu umowy</w:t>
      </w:r>
    </w:p>
    <w:p w:rsidR="005A4B65" w:rsidRDefault="005A4B65" w:rsidP="007072DD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§ 2</w:t>
      </w:r>
    </w:p>
    <w:p w:rsidR="005A4B65" w:rsidRDefault="005A4B65" w:rsidP="007072DD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Termin wykonania przedmiotu umowy</w:t>
      </w:r>
    </w:p>
    <w:p w:rsidR="005A4B65" w:rsidRDefault="005A4B65" w:rsidP="007072DD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5A4B65" w:rsidRPr="00CA722F" w:rsidRDefault="005A4B65" w:rsidP="007072DD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Book Antiqua" w:hAnsi="Book Antiqua" w:cs="Book Antiqua"/>
          <w:strike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Wykonanie umowy, to jest czynności, o których mowa w § 1 ust. 1 nast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 w terminie</w:t>
      </w:r>
      <w:r w:rsidRPr="00CA722F">
        <w:rPr>
          <w:rFonts w:ascii="Book Antiqua" w:hAnsi="Book Antiqua" w:cs="Book Antiqua"/>
          <w:sz w:val="20"/>
          <w:szCs w:val="20"/>
        </w:rPr>
        <w:t>…</w:t>
      </w:r>
      <w:r>
        <w:rPr>
          <w:rFonts w:ascii="Book Antiqua" w:hAnsi="Book Antiqua" w:cs="Book Antiqua"/>
          <w:sz w:val="20"/>
          <w:szCs w:val="20"/>
        </w:rPr>
        <w:t>……………dni</w:t>
      </w:r>
      <w:r w:rsidRPr="00CA722F">
        <w:rPr>
          <w:rFonts w:ascii="Book Antiqua" w:hAnsi="Book Antiqua" w:cs="Book Antiqua"/>
          <w:sz w:val="20"/>
          <w:szCs w:val="20"/>
        </w:rPr>
        <w:t>, od dnia podpisania umowy</w:t>
      </w:r>
    </w:p>
    <w:p w:rsidR="005A4B65" w:rsidRDefault="005A4B65" w:rsidP="007072DD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jest zobowi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zany zawiadomi</w:t>
      </w:r>
      <w:r>
        <w:rPr>
          <w:rFonts w:ascii="Book Antiqua" w:eastAsia="TimesNewRoman" w:hAnsi="Book Antiqua" w:cs="Book Antiqua"/>
          <w:sz w:val="20"/>
          <w:szCs w:val="20"/>
        </w:rPr>
        <w:t xml:space="preserve">ć </w:t>
      </w:r>
      <w:r>
        <w:rPr>
          <w:rFonts w:ascii="Book Antiqua" w:hAnsi="Book Antiqua" w:cs="Book Antiqua"/>
          <w:sz w:val="20"/>
          <w:szCs w:val="20"/>
        </w:rPr>
        <w:t>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 o gotowo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 dostawy przedmiotu umowy nie pó</w:t>
      </w:r>
      <w:r>
        <w:rPr>
          <w:rFonts w:ascii="Book Antiqua" w:eastAsia="TimesNewRoman" w:hAnsi="Book Antiqua" w:cs="Book Antiqua"/>
          <w:sz w:val="20"/>
          <w:szCs w:val="20"/>
        </w:rPr>
        <w:t>ź</w:t>
      </w:r>
      <w:r>
        <w:rPr>
          <w:rFonts w:ascii="Book Antiqua" w:hAnsi="Book Antiqua" w:cs="Book Antiqua"/>
          <w:sz w:val="20"/>
          <w:szCs w:val="20"/>
        </w:rPr>
        <w:t>niej ni</w:t>
      </w:r>
      <w:r>
        <w:rPr>
          <w:rFonts w:ascii="Book Antiqua" w:eastAsia="TimesNewRoman" w:hAnsi="Book Antiqua" w:cs="Book Antiqua"/>
          <w:sz w:val="20"/>
          <w:szCs w:val="20"/>
        </w:rPr>
        <w:t xml:space="preserve">ż </w:t>
      </w:r>
      <w:r>
        <w:rPr>
          <w:rFonts w:ascii="Book Antiqua" w:hAnsi="Book Antiqua" w:cs="Book Antiqua"/>
          <w:sz w:val="20"/>
          <w:szCs w:val="20"/>
        </w:rPr>
        <w:t>na 7(siedem) dni przed dostaw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.</w:t>
      </w:r>
    </w:p>
    <w:p w:rsidR="005A4B65" w:rsidRDefault="005A4B65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§ 3</w:t>
      </w:r>
    </w:p>
    <w:p w:rsidR="005A4B65" w:rsidRDefault="005A4B65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Wynagrodzenie</w:t>
      </w:r>
    </w:p>
    <w:p w:rsidR="005A4B65" w:rsidRDefault="005A4B65" w:rsidP="007072DD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Za wykonanie przedmiotu umowy Wykonawca otrzyma wynagrodzenie w wysoko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ci:</w:t>
      </w:r>
    </w:p>
    <w:p w:rsidR="005A4B65" w:rsidRDefault="005A4B65" w:rsidP="0054685F">
      <w:pPr>
        <w:pStyle w:val="ListParagraph"/>
        <w:numPr>
          <w:ilvl w:val="0"/>
          <w:numId w:val="17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netto …………..(………………………………………………………………złotych 00/100) złotych,</w:t>
      </w:r>
    </w:p>
    <w:p w:rsidR="005A4B65" w:rsidRPr="00EC4D17" w:rsidRDefault="005A4B65" w:rsidP="0054685F">
      <w:pPr>
        <w:pStyle w:val="ListParagraph"/>
        <w:numPr>
          <w:ilvl w:val="0"/>
          <w:numId w:val="17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b/>
          <w:bCs/>
          <w:sz w:val="20"/>
          <w:szCs w:val="20"/>
        </w:rPr>
      </w:pPr>
      <w:r w:rsidRPr="00EC4D17">
        <w:rPr>
          <w:rFonts w:ascii="Tahoma" w:hAnsi="Tahoma" w:cs="Tahoma"/>
          <w:sz w:val="20"/>
          <w:szCs w:val="20"/>
        </w:rPr>
        <w:t>podatek od towarów i usług ( VAT) –</w:t>
      </w:r>
      <w:r>
        <w:rPr>
          <w:rFonts w:ascii="Tahoma" w:hAnsi="Tahoma" w:cs="Tahoma"/>
          <w:sz w:val="20"/>
          <w:szCs w:val="20"/>
        </w:rPr>
        <w:t>…….</w:t>
      </w:r>
      <w:r w:rsidRPr="00EC4D17">
        <w:rPr>
          <w:rFonts w:ascii="Tahoma" w:hAnsi="Tahoma" w:cs="Tahoma"/>
          <w:sz w:val="20"/>
          <w:szCs w:val="20"/>
        </w:rPr>
        <w:t xml:space="preserve">% </w:t>
      </w:r>
      <w:r>
        <w:rPr>
          <w:rFonts w:ascii="Tahoma" w:hAnsi="Tahoma" w:cs="Tahoma"/>
          <w:sz w:val="20"/>
          <w:szCs w:val="20"/>
        </w:rPr>
        <w:t>(…………………….złotych 00/100) złotych,</w:t>
      </w:r>
    </w:p>
    <w:p w:rsidR="005A4B65" w:rsidRPr="00EC4D17" w:rsidRDefault="005A4B65" w:rsidP="0054685F">
      <w:pPr>
        <w:pStyle w:val="ListParagraph"/>
        <w:numPr>
          <w:ilvl w:val="0"/>
          <w:numId w:val="17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b/>
          <w:bCs/>
          <w:sz w:val="20"/>
          <w:szCs w:val="20"/>
        </w:rPr>
      </w:pPr>
      <w:r w:rsidRPr="00EC4D17">
        <w:rPr>
          <w:rFonts w:ascii="Tahoma" w:hAnsi="Tahoma" w:cs="Tahoma"/>
          <w:b/>
          <w:bCs/>
          <w:sz w:val="20"/>
          <w:szCs w:val="20"/>
        </w:rPr>
        <w:t xml:space="preserve">brutto </w:t>
      </w:r>
      <w:r>
        <w:rPr>
          <w:rFonts w:ascii="Tahoma" w:hAnsi="Tahoma" w:cs="Tahoma"/>
          <w:b/>
          <w:bCs/>
          <w:sz w:val="20"/>
          <w:szCs w:val="20"/>
        </w:rPr>
        <w:t>………….</w:t>
      </w:r>
      <w:r w:rsidRPr="00EC4D17">
        <w:rPr>
          <w:rFonts w:ascii="Tahoma" w:hAnsi="Tahoma" w:cs="Tahoma"/>
          <w:b/>
          <w:bCs/>
          <w:sz w:val="20"/>
          <w:szCs w:val="20"/>
        </w:rPr>
        <w:t>(</w:t>
      </w:r>
      <w:r>
        <w:rPr>
          <w:rFonts w:ascii="Tahoma" w:hAnsi="Tahoma" w:cs="Tahoma"/>
          <w:b/>
          <w:bCs/>
          <w:sz w:val="20"/>
          <w:szCs w:val="20"/>
        </w:rPr>
        <w:t>……………………………………………</w:t>
      </w:r>
      <w:r>
        <w:rPr>
          <w:rFonts w:ascii="Tahoma" w:hAnsi="Tahoma" w:cs="Tahoma"/>
          <w:sz w:val="20"/>
          <w:szCs w:val="20"/>
        </w:rPr>
        <w:t xml:space="preserve"> złotych </w:t>
      </w:r>
      <w:r w:rsidRPr="00EC4D17">
        <w:rPr>
          <w:rFonts w:ascii="Tahoma" w:hAnsi="Tahoma" w:cs="Tahoma"/>
          <w:b/>
          <w:bCs/>
          <w:sz w:val="20"/>
          <w:szCs w:val="20"/>
        </w:rPr>
        <w:t>00/100) złotych.</w:t>
      </w:r>
    </w:p>
    <w:p w:rsidR="005A4B65" w:rsidRDefault="005A4B65" w:rsidP="007072DD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Wynagrodzenie, o którym mowa w ust. 1 obejmuje wykonanie cało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 przedmiotu umowy wymienionego w treści zapytania ofertowego, zgodnie z opisem przedmiotu zamówienia, transport do miejsca monta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u, monta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, uruchomienie oraz przeszkolenie wskazanych pracowników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cego.</w:t>
      </w:r>
    </w:p>
    <w:p w:rsidR="005A4B65" w:rsidRDefault="005A4B65" w:rsidP="007072DD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Wynagrodzenie, o którym mowa w ust. 1 zostanie przez Zamawiającego zapłacone przelewem  na rachunek bankowy Wykonawcy  wskazany w fakturze VAT , w terminie do 30 ( trzydziestu) dni od dnia jej doręczenia Zamawiającemu.</w:t>
      </w:r>
    </w:p>
    <w:p w:rsidR="005A4B65" w:rsidRDefault="005A4B65" w:rsidP="007072DD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Podstawą doręczenia Zamawiającemu faktury, o której mowa w ust. 3 jest odbiór przez Zamawiającego przedmiotu zamówienia bez zastrzeżeń.</w:t>
      </w:r>
    </w:p>
    <w:p w:rsidR="005A4B65" w:rsidRDefault="005A4B65" w:rsidP="007072DD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eastAsia="TimesNewRoman" w:hAnsi="Book Antiqua" w:cs="Book Antiqua"/>
          <w:sz w:val="20"/>
          <w:szCs w:val="20"/>
        </w:rPr>
        <w:t>Strony postanawiają</w:t>
      </w:r>
      <w:r>
        <w:rPr>
          <w:rFonts w:ascii="Book Antiqua" w:hAnsi="Book Antiqua" w:cs="Book Antiqua"/>
          <w:sz w:val="20"/>
          <w:szCs w:val="20"/>
        </w:rPr>
        <w:t xml:space="preserve">, 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 dniem zapłaty jest dzie</w:t>
      </w:r>
      <w:r>
        <w:rPr>
          <w:rFonts w:ascii="Book Antiqua" w:eastAsia="TimesNewRoman" w:hAnsi="Book Antiqua" w:cs="Book Antiqua"/>
          <w:sz w:val="20"/>
          <w:szCs w:val="20"/>
        </w:rPr>
        <w:t xml:space="preserve">ń </w:t>
      </w:r>
      <w:r>
        <w:rPr>
          <w:rFonts w:ascii="Book Antiqua" w:hAnsi="Book Antiqua" w:cs="Book Antiqua"/>
          <w:sz w:val="20"/>
          <w:szCs w:val="20"/>
        </w:rPr>
        <w:t>obci</w:t>
      </w:r>
      <w:r>
        <w:rPr>
          <w:rFonts w:ascii="Book Antiqua" w:eastAsia="TimesNewRoman" w:hAnsi="Book Antiqua" w:cs="Book Antiqua"/>
          <w:sz w:val="20"/>
          <w:szCs w:val="20"/>
        </w:rPr>
        <w:t>ąż</w:t>
      </w:r>
      <w:r>
        <w:rPr>
          <w:rFonts w:ascii="Book Antiqua" w:hAnsi="Book Antiqua" w:cs="Book Antiqua"/>
          <w:sz w:val="20"/>
          <w:szCs w:val="20"/>
        </w:rPr>
        <w:t>enia rachunku bankowego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cego.</w:t>
      </w:r>
    </w:p>
    <w:p w:rsidR="005A4B65" w:rsidRDefault="005A4B65" w:rsidP="007072DD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nie 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 dokonać przelewu wierzytelności z tytułu wynagrodzenia, o którym mowa  w ust. 1 .</w:t>
      </w:r>
    </w:p>
    <w:p w:rsidR="005A4B65" w:rsidRDefault="005A4B65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§ 4</w:t>
      </w:r>
    </w:p>
    <w:p w:rsidR="005A4B65" w:rsidRDefault="005A4B65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Gwarancja</w:t>
      </w:r>
    </w:p>
    <w:p w:rsidR="005A4B65" w:rsidRDefault="005A4B65" w:rsidP="007072DD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Wykonawca udziela gwarancji na okres: </w:t>
      </w:r>
      <w:r>
        <w:rPr>
          <w:rFonts w:ascii="Book Antiqua" w:hAnsi="Book Antiqua" w:cs="Book Antiqua"/>
          <w:b/>
          <w:bCs/>
          <w:sz w:val="20"/>
          <w:szCs w:val="20"/>
        </w:rPr>
        <w:t>24 miesięcy</w:t>
      </w:r>
      <w:r>
        <w:rPr>
          <w:rFonts w:ascii="Book Antiqua" w:hAnsi="Book Antiqua" w:cs="Book Antiqua"/>
          <w:sz w:val="20"/>
          <w:szCs w:val="20"/>
        </w:rPr>
        <w:t>, liczonej od następnego dnia po odbiorze przez Zamawiającego przedmiotu zamówienia bez zastrzeżeń.</w:t>
      </w:r>
    </w:p>
    <w:p w:rsidR="005A4B65" w:rsidRDefault="005A4B65" w:rsidP="007072DD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przejmuje na siebie wszelkie obowi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zki zwi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zane z obsług</w:t>
      </w:r>
      <w:r>
        <w:rPr>
          <w:rFonts w:ascii="Book Antiqua" w:eastAsia="TimesNewRoman" w:hAnsi="Book Antiqua" w:cs="Book Antiqua"/>
          <w:sz w:val="20"/>
          <w:szCs w:val="20"/>
        </w:rPr>
        <w:t xml:space="preserve">ą </w:t>
      </w:r>
      <w:r>
        <w:rPr>
          <w:rFonts w:ascii="Book Antiqua" w:hAnsi="Book Antiqua" w:cs="Book Antiqua"/>
          <w:sz w:val="20"/>
          <w:szCs w:val="20"/>
        </w:rPr>
        <w:t>serwisow</w:t>
      </w:r>
      <w:r>
        <w:rPr>
          <w:rFonts w:ascii="Book Antiqua" w:eastAsia="TimesNewRoman" w:hAnsi="Book Antiqua" w:cs="Book Antiqua"/>
          <w:sz w:val="20"/>
          <w:szCs w:val="20"/>
        </w:rPr>
        <w:t xml:space="preserve">ą </w:t>
      </w:r>
      <w:r>
        <w:rPr>
          <w:rFonts w:ascii="Book Antiqua" w:hAnsi="Book Antiqua" w:cs="Book Antiqua"/>
          <w:sz w:val="20"/>
          <w:szCs w:val="20"/>
        </w:rPr>
        <w:t>oferowanego przedmiotu zamówienia w okresie udzielonej gwarancji.</w:t>
      </w:r>
    </w:p>
    <w:p w:rsidR="005A4B65" w:rsidRDefault="005A4B65" w:rsidP="007072DD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zobowi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zuje si</w:t>
      </w:r>
      <w:r>
        <w:rPr>
          <w:rFonts w:ascii="Book Antiqua" w:eastAsia="TimesNewRoman" w:hAnsi="Book Antiqua" w:cs="Book Antiqua"/>
          <w:sz w:val="20"/>
          <w:szCs w:val="20"/>
        </w:rPr>
        <w:t xml:space="preserve">ę </w:t>
      </w:r>
      <w:r>
        <w:rPr>
          <w:rFonts w:ascii="Book Antiqua" w:hAnsi="Book Antiqua" w:cs="Book Antiqua"/>
          <w:sz w:val="20"/>
          <w:szCs w:val="20"/>
        </w:rPr>
        <w:t>dokona</w:t>
      </w:r>
      <w:r>
        <w:rPr>
          <w:rFonts w:ascii="Book Antiqua" w:eastAsia="TimesNewRoman" w:hAnsi="Book Antiqua" w:cs="Book Antiqua"/>
          <w:sz w:val="20"/>
          <w:szCs w:val="20"/>
        </w:rPr>
        <w:t xml:space="preserve">ć przynajmniej </w:t>
      </w:r>
      <w:r>
        <w:rPr>
          <w:rFonts w:ascii="Book Antiqua" w:hAnsi="Book Antiqua" w:cs="Book Antiqua"/>
          <w:sz w:val="20"/>
          <w:szCs w:val="20"/>
        </w:rPr>
        <w:t>jednego przegl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du serwisowego rocznie polegaj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 na sprawdzeniu poprawno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 działania urz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dze</w:t>
      </w:r>
      <w:r>
        <w:rPr>
          <w:rFonts w:ascii="Book Antiqua" w:eastAsia="TimesNewRoman" w:hAnsi="Book Antiqua" w:cs="Book Antiqua"/>
          <w:sz w:val="20"/>
          <w:szCs w:val="20"/>
        </w:rPr>
        <w:t>ń</w:t>
      </w:r>
      <w:r>
        <w:rPr>
          <w:rFonts w:ascii="Book Antiqua" w:hAnsi="Book Antiqua" w:cs="Book Antiqua"/>
          <w:sz w:val="20"/>
          <w:szCs w:val="20"/>
        </w:rPr>
        <w:t xml:space="preserve"> oraz ewentualnie zakwalifikowanie do naprawy. Ewentualna naprawa i wymiana nie obejmuje elementów podlegaj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cych naturalnemu zu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yciu wynikaj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cemu z eksploatacji oraz uszkodze</w:t>
      </w:r>
      <w:r>
        <w:rPr>
          <w:rFonts w:ascii="Book Antiqua" w:eastAsia="TimesNewRoman" w:hAnsi="Book Antiqua" w:cs="Book Antiqua"/>
          <w:sz w:val="20"/>
          <w:szCs w:val="20"/>
        </w:rPr>
        <w:t xml:space="preserve">ń </w:t>
      </w:r>
      <w:r>
        <w:rPr>
          <w:rFonts w:ascii="Book Antiqua" w:hAnsi="Book Antiqua" w:cs="Book Antiqua"/>
          <w:sz w:val="20"/>
          <w:szCs w:val="20"/>
        </w:rPr>
        <w:t>spowodowanych nieprawidłowym u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ytkowaniem.</w:t>
      </w:r>
    </w:p>
    <w:p w:rsidR="005A4B65" w:rsidRDefault="005A4B65" w:rsidP="007072DD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Koszty zwi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zane z przegl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dami serwisowymi oraz uszkodze</w:t>
      </w:r>
      <w:r>
        <w:rPr>
          <w:rFonts w:ascii="Book Antiqua" w:eastAsia="TimesNewRoman" w:hAnsi="Book Antiqua" w:cs="Book Antiqua"/>
          <w:sz w:val="20"/>
          <w:szCs w:val="20"/>
        </w:rPr>
        <w:t xml:space="preserve">ń </w:t>
      </w:r>
      <w:r>
        <w:rPr>
          <w:rFonts w:ascii="Book Antiqua" w:hAnsi="Book Antiqua" w:cs="Book Antiqua"/>
          <w:sz w:val="20"/>
          <w:szCs w:val="20"/>
        </w:rPr>
        <w:t>nie spowodowanych nieprawidłowym u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ytkowaniem, w okresie udzielonej gwarancji ponosi Wykonawca.</w:t>
      </w:r>
    </w:p>
    <w:p w:rsidR="005A4B65" w:rsidRDefault="005A4B65" w:rsidP="007072DD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Strony rozszerzają odpowiedzialność Wykonawcy z tytułu rękojmi w ten sposób, bieg rękojmi rozpoczyna się po upływie okresu gwarancji, o którym mowa w ust.1.</w:t>
      </w:r>
    </w:p>
    <w:p w:rsidR="005A4B65" w:rsidRDefault="005A4B65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§ 5</w:t>
      </w:r>
    </w:p>
    <w:p w:rsidR="005A4B65" w:rsidRDefault="005A4B65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Kary umowne</w:t>
      </w:r>
    </w:p>
    <w:p w:rsidR="005A4B65" w:rsidRDefault="005A4B65" w:rsidP="007072DD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zapłaci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cemu karę umowną:</w:t>
      </w:r>
    </w:p>
    <w:p w:rsidR="005A4B65" w:rsidRDefault="005A4B65" w:rsidP="007072DD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wysokości 0,1 % ( jednej dziesiątej procenta ) wynagrodzenia brutto, o którym mowa w § 3 ust. 1  za każdy rozpoczęty dzień opóźnienia w wykonaniu przedmiotu umowy,</w:t>
      </w:r>
    </w:p>
    <w:p w:rsidR="005A4B65" w:rsidRDefault="005A4B65" w:rsidP="007072DD">
      <w:pPr>
        <w:numPr>
          <w:ilvl w:val="0"/>
          <w:numId w:val="9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wysokości 0,1 % ( jednej dziesiątej procenta ) wynagrodzenia brutto, o którym mowa w § 3 ust. 1  za każdy rozpoczęty dzień opóźnienia w usunięciu wad stwierdzonych i zgłoszonych w okresie gwarancji,</w:t>
      </w:r>
    </w:p>
    <w:p w:rsidR="005A4B65" w:rsidRDefault="005A4B65" w:rsidP="007072DD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wysokości 15% ( piętnastu procent) wynagrodzenia brutto, o którym mowa w § 3  ust. 1 w razie odstąpienia od umowy przez Zamawiającego z przyczyn, o których mowa w  §6 ust. 3 oraz w razie za odstąpienia od umowy przez Wykonawcę z przyczyn nie leżących po stronie  od Zamawiającego, </w:t>
      </w:r>
    </w:p>
    <w:p w:rsidR="005A4B65" w:rsidRDefault="005A4B65" w:rsidP="007072DD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Jeżeli kary umowne wyrównają Stronie wyrządzonej szkody, Strona może dochodzić od drugiej Strony odszkodowania uzupełniającego na zasadach ogólnych. </w:t>
      </w:r>
    </w:p>
    <w:p w:rsidR="005A4B65" w:rsidRDefault="005A4B65" w:rsidP="007072DD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wyra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a zgod</w:t>
      </w:r>
      <w:r>
        <w:rPr>
          <w:rFonts w:ascii="Book Antiqua" w:eastAsia="TimesNewRoman" w:hAnsi="Book Antiqua" w:cs="Book Antiqua"/>
          <w:sz w:val="20"/>
          <w:szCs w:val="20"/>
        </w:rPr>
        <w:t xml:space="preserve">ę </w:t>
      </w:r>
      <w:r>
        <w:rPr>
          <w:rFonts w:ascii="Book Antiqua" w:hAnsi="Book Antiqua" w:cs="Book Antiqua"/>
          <w:sz w:val="20"/>
          <w:szCs w:val="20"/>
        </w:rPr>
        <w:t>na potr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cenie kar umownych z przysługuj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 mu wynagrodzenia.</w:t>
      </w:r>
    </w:p>
    <w:p w:rsidR="005A4B65" w:rsidRDefault="005A4B65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§ 6</w:t>
      </w:r>
    </w:p>
    <w:p w:rsidR="005A4B65" w:rsidRDefault="005A4B65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Odstąpienie od umowy</w:t>
      </w:r>
    </w:p>
    <w:p w:rsidR="005A4B65" w:rsidRDefault="005A4B65" w:rsidP="007072DD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cemu przysługuje prawo do odst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pienia od umowy, je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eli wyst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</w:t>
      </w:r>
      <w:r>
        <w:rPr>
          <w:rFonts w:ascii="Book Antiqua" w:eastAsia="TimesNewRoman" w:hAnsi="Book Antiqua" w:cs="Book Antiqua"/>
          <w:sz w:val="20"/>
          <w:szCs w:val="20"/>
        </w:rPr>
        <w:t xml:space="preserve">ą </w:t>
      </w:r>
      <w:r>
        <w:rPr>
          <w:rFonts w:ascii="Book Antiqua" w:hAnsi="Book Antiqua" w:cs="Book Antiqua"/>
          <w:sz w:val="20"/>
          <w:szCs w:val="20"/>
        </w:rPr>
        <w:t>istotne zmiany okoliczno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 powoduj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 xml:space="preserve">ce, 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 wykonanie umowy nie le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y w interesie publicznym, czego nie 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na było przewidzie</w:t>
      </w:r>
      <w:r>
        <w:rPr>
          <w:rFonts w:ascii="Book Antiqua" w:eastAsia="TimesNewRoman" w:hAnsi="Book Antiqua" w:cs="Book Antiqua"/>
          <w:sz w:val="20"/>
          <w:szCs w:val="20"/>
        </w:rPr>
        <w:t xml:space="preserve">ć </w:t>
      </w:r>
      <w:r>
        <w:rPr>
          <w:rFonts w:ascii="Book Antiqua" w:hAnsi="Book Antiqua" w:cs="Book Antiqua"/>
          <w:sz w:val="20"/>
          <w:szCs w:val="20"/>
        </w:rPr>
        <w:t>w chwili zawarcia umowy.</w:t>
      </w:r>
    </w:p>
    <w:p w:rsidR="005A4B65" w:rsidRDefault="005A4B65" w:rsidP="007072DD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Odst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pienie od umowy z przyczyn , o których mowa w ust. 1 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 nast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</w:t>
      </w:r>
      <w:r>
        <w:rPr>
          <w:rFonts w:ascii="Book Antiqua" w:eastAsia="TimesNewRoman" w:hAnsi="Book Antiqua" w:cs="Book Antiqua"/>
          <w:sz w:val="20"/>
          <w:szCs w:val="20"/>
        </w:rPr>
        <w:t xml:space="preserve">ć </w:t>
      </w:r>
      <w:r>
        <w:rPr>
          <w:rFonts w:ascii="Book Antiqua" w:hAnsi="Book Antiqua" w:cs="Book Antiqua"/>
          <w:sz w:val="20"/>
          <w:szCs w:val="20"/>
        </w:rPr>
        <w:t>w terminie 30 (trzydziestu) dni od dnia powzi</w:t>
      </w:r>
      <w:r>
        <w:rPr>
          <w:rFonts w:ascii="Book Antiqua" w:eastAsia="TimesNewRoman" w:hAnsi="Book Antiqua" w:cs="Book Antiqua"/>
          <w:sz w:val="20"/>
          <w:szCs w:val="20"/>
        </w:rPr>
        <w:t>ę</w:t>
      </w:r>
      <w:r>
        <w:rPr>
          <w:rFonts w:ascii="Book Antiqua" w:hAnsi="Book Antiqua" w:cs="Book Antiqua"/>
          <w:sz w:val="20"/>
          <w:szCs w:val="20"/>
        </w:rPr>
        <w:t>cia przez Zamawiającego wiadomo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 o okoliczno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 xml:space="preserve">ciach o których mowa w ust. 1. </w:t>
      </w:r>
    </w:p>
    <w:p w:rsidR="005A4B65" w:rsidRDefault="005A4B65" w:rsidP="007072DD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Ponadto Zamawiający może, od umowy odstąpić jeżeli: </w:t>
      </w:r>
    </w:p>
    <w:p w:rsidR="005A4B65" w:rsidRDefault="005A4B65" w:rsidP="007072DD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nie przyst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pił do wykonania umowy lub zaniechał jej wykonania i nie wykonuje jej przez okres co najmniej 4 (czterech) dni roboczych, nie przystąpienie do wykonania lub przerwa w wykonaniu nie gwarantuje w ocenie Zamawiającego -  dotrzymania terminu jej wykonania. Stwierdzenie takiego opó</w:t>
      </w:r>
      <w:r>
        <w:rPr>
          <w:rFonts w:ascii="Book Antiqua" w:eastAsia="TimesNewRoman" w:hAnsi="Book Antiqua" w:cs="Book Antiqua"/>
          <w:sz w:val="20"/>
          <w:szCs w:val="20"/>
        </w:rPr>
        <w:t>ź</w:t>
      </w:r>
      <w:r>
        <w:rPr>
          <w:rFonts w:ascii="Book Antiqua" w:hAnsi="Book Antiqua" w:cs="Book Antiqua"/>
          <w:sz w:val="20"/>
          <w:szCs w:val="20"/>
        </w:rPr>
        <w:t>nienia zostanie dokonane na pi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mie przez upowa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nionego przedstawiciela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cego,</w:t>
      </w:r>
    </w:p>
    <w:p w:rsidR="005A4B65" w:rsidRDefault="005A4B65" w:rsidP="007072DD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opó</w:t>
      </w:r>
      <w:r>
        <w:rPr>
          <w:rFonts w:ascii="Book Antiqua" w:eastAsia="TimesNewRoman" w:hAnsi="Book Antiqua" w:cs="Book Antiqua"/>
          <w:sz w:val="20"/>
          <w:szCs w:val="20"/>
        </w:rPr>
        <w:t>ź</w:t>
      </w:r>
      <w:r>
        <w:rPr>
          <w:rFonts w:ascii="Book Antiqua" w:hAnsi="Book Antiqua" w:cs="Book Antiqua"/>
          <w:sz w:val="20"/>
          <w:szCs w:val="20"/>
        </w:rPr>
        <w:t>nienie w wykonaniu przedmiotu umowy  jest większe niż 4 (cztery) dni robocze,</w:t>
      </w:r>
    </w:p>
    <w:p w:rsidR="005A4B65" w:rsidRDefault="005A4B65" w:rsidP="007072DD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pomimo uprzednich pisemnych 2-krotnych zastrze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</w:t>
      </w:r>
      <w:r>
        <w:rPr>
          <w:rFonts w:ascii="Book Antiqua" w:eastAsia="TimesNewRoman" w:hAnsi="Book Antiqua" w:cs="Book Antiqua"/>
          <w:sz w:val="20"/>
          <w:szCs w:val="20"/>
        </w:rPr>
        <w:t xml:space="preserve">ń </w:t>
      </w:r>
      <w:r>
        <w:rPr>
          <w:rFonts w:ascii="Book Antiqua" w:hAnsi="Book Antiqua" w:cs="Book Antiqua"/>
          <w:sz w:val="20"/>
          <w:szCs w:val="20"/>
        </w:rPr>
        <w:t>ze strony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 wyrażonych na piśmie  - Wykonawca nie wykonuje umowy zgodnie z jej warunkami lub w ra</w:t>
      </w:r>
      <w:r>
        <w:rPr>
          <w:rFonts w:ascii="Book Antiqua" w:eastAsia="TimesNewRoman" w:hAnsi="Book Antiqua" w:cs="Book Antiqua"/>
          <w:sz w:val="20"/>
          <w:szCs w:val="20"/>
        </w:rPr>
        <w:t>żą</w:t>
      </w:r>
      <w:r>
        <w:rPr>
          <w:rFonts w:ascii="Book Antiqua" w:hAnsi="Book Antiqua" w:cs="Book Antiqua"/>
          <w:sz w:val="20"/>
          <w:szCs w:val="20"/>
        </w:rPr>
        <w:t>cy sposób zaniedbuje zobowi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zania umowne, co potwierdzi  na pi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mie upowa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niony przedstawiciel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cego,</w:t>
      </w:r>
    </w:p>
    <w:p w:rsidR="005A4B65" w:rsidRDefault="005A4B65" w:rsidP="007072DD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stwierdzone w czasie odbioru wady nie kwalifikuj</w:t>
      </w:r>
      <w:r>
        <w:rPr>
          <w:rFonts w:ascii="Book Antiqua" w:eastAsia="TimesNewRoman" w:hAnsi="Book Antiqua" w:cs="Book Antiqua"/>
          <w:sz w:val="20"/>
          <w:szCs w:val="20"/>
        </w:rPr>
        <w:t xml:space="preserve">ą </w:t>
      </w:r>
      <w:r>
        <w:rPr>
          <w:rFonts w:ascii="Book Antiqua" w:hAnsi="Book Antiqua" w:cs="Book Antiqua"/>
          <w:sz w:val="20"/>
          <w:szCs w:val="20"/>
        </w:rPr>
        <w:t>si</w:t>
      </w:r>
      <w:r>
        <w:rPr>
          <w:rFonts w:ascii="Book Antiqua" w:eastAsia="TimesNewRoman" w:hAnsi="Book Antiqua" w:cs="Book Antiqua"/>
          <w:sz w:val="20"/>
          <w:szCs w:val="20"/>
        </w:rPr>
        <w:t xml:space="preserve">ę </w:t>
      </w:r>
      <w:r>
        <w:rPr>
          <w:rFonts w:ascii="Book Antiqua" w:hAnsi="Book Antiqua" w:cs="Book Antiqua"/>
          <w:sz w:val="20"/>
          <w:szCs w:val="20"/>
        </w:rPr>
        <w:t>do usuni</w:t>
      </w:r>
      <w:r>
        <w:rPr>
          <w:rFonts w:ascii="Book Antiqua" w:eastAsia="TimesNewRoman" w:hAnsi="Book Antiqua" w:cs="Book Antiqua"/>
          <w:sz w:val="20"/>
          <w:szCs w:val="20"/>
        </w:rPr>
        <w:t>ę</w:t>
      </w:r>
      <w:r>
        <w:rPr>
          <w:rFonts w:ascii="Book Antiqua" w:hAnsi="Book Antiqua" w:cs="Book Antiqua"/>
          <w:sz w:val="20"/>
          <w:szCs w:val="20"/>
        </w:rPr>
        <w:t>cia i uniemo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liwiaj</w:t>
      </w:r>
      <w:r>
        <w:rPr>
          <w:rFonts w:ascii="Book Antiqua" w:eastAsia="TimesNewRoman" w:hAnsi="Book Antiqua" w:cs="Book Antiqua"/>
          <w:sz w:val="20"/>
          <w:szCs w:val="20"/>
        </w:rPr>
        <w:t xml:space="preserve">ą </w:t>
      </w:r>
      <w:r>
        <w:rPr>
          <w:rFonts w:ascii="Book Antiqua" w:hAnsi="Book Antiqua" w:cs="Book Antiqua"/>
          <w:sz w:val="20"/>
          <w:szCs w:val="20"/>
        </w:rPr>
        <w:t>u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ytkowanie sprzętu zgodnie z przeznaczeniem,</w:t>
      </w:r>
    </w:p>
    <w:p w:rsidR="005A4B65" w:rsidRDefault="005A4B65" w:rsidP="007072DD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narusza przepisy porządkowe obowiązujące u Zamawiającego.</w:t>
      </w:r>
    </w:p>
    <w:p w:rsidR="005A4B65" w:rsidRDefault="005A4B65" w:rsidP="007072DD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Odst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pienie od umowy przez Wykonawc</w:t>
      </w:r>
      <w:r>
        <w:rPr>
          <w:rFonts w:ascii="Book Antiqua" w:eastAsia="TimesNewRoman" w:hAnsi="Book Antiqua" w:cs="Book Antiqua"/>
          <w:sz w:val="20"/>
          <w:szCs w:val="20"/>
        </w:rPr>
        <w:t xml:space="preserve">ę </w:t>
      </w:r>
      <w:r>
        <w:rPr>
          <w:rFonts w:ascii="Book Antiqua" w:hAnsi="Book Antiqua" w:cs="Book Antiqua"/>
          <w:sz w:val="20"/>
          <w:szCs w:val="20"/>
        </w:rPr>
        <w:t>z przyczyn zale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nych od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 nast</w:t>
      </w:r>
      <w:r>
        <w:rPr>
          <w:rFonts w:ascii="Book Antiqua" w:eastAsia="TimesNewRoman" w:hAnsi="Book Antiqua" w:cs="Book Antiqua"/>
          <w:sz w:val="20"/>
          <w:szCs w:val="20"/>
        </w:rPr>
        <w:t>ę</w:t>
      </w:r>
      <w:r>
        <w:rPr>
          <w:rFonts w:ascii="Book Antiqua" w:hAnsi="Book Antiqua" w:cs="Book Antiqua"/>
          <w:sz w:val="20"/>
          <w:szCs w:val="20"/>
        </w:rPr>
        <w:t>puje z chwil</w:t>
      </w:r>
      <w:r>
        <w:rPr>
          <w:rFonts w:ascii="Book Antiqua" w:eastAsia="TimesNewRoman" w:hAnsi="Book Antiqua" w:cs="Book Antiqua"/>
          <w:sz w:val="20"/>
          <w:szCs w:val="20"/>
        </w:rPr>
        <w:t xml:space="preserve">ą </w:t>
      </w:r>
      <w:r>
        <w:rPr>
          <w:rFonts w:ascii="Book Antiqua" w:hAnsi="Book Antiqua" w:cs="Book Antiqua"/>
          <w:sz w:val="20"/>
          <w:szCs w:val="20"/>
        </w:rPr>
        <w:t>pisemnego zawiadomienia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 o przyczynie odst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pienia od umowy. W takim przypadku zapłata za wykonane prace zostanie wstrzymana do czasu wykonania przedmiotu umowy przez innego Wykonawc</w:t>
      </w:r>
      <w:r>
        <w:rPr>
          <w:rFonts w:ascii="Book Antiqua" w:eastAsia="TimesNewRoman" w:hAnsi="Book Antiqua" w:cs="Book Antiqua"/>
          <w:sz w:val="20"/>
          <w:szCs w:val="20"/>
        </w:rPr>
        <w:t xml:space="preserve">ę </w:t>
      </w:r>
      <w:r>
        <w:rPr>
          <w:rFonts w:ascii="Book Antiqua" w:hAnsi="Book Antiqua" w:cs="Book Antiqua"/>
          <w:sz w:val="20"/>
          <w:szCs w:val="20"/>
        </w:rPr>
        <w:t>i zostanie uregulowana nie wcze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niej ni</w:t>
      </w:r>
      <w:r>
        <w:rPr>
          <w:rFonts w:ascii="Book Antiqua" w:eastAsia="TimesNewRoman" w:hAnsi="Book Antiqua" w:cs="Book Antiqua"/>
          <w:sz w:val="20"/>
          <w:szCs w:val="20"/>
        </w:rPr>
        <w:t xml:space="preserve">ż </w:t>
      </w:r>
      <w:r>
        <w:rPr>
          <w:rFonts w:ascii="Book Antiqua" w:hAnsi="Book Antiqua" w:cs="Book Antiqua"/>
          <w:sz w:val="20"/>
          <w:szCs w:val="20"/>
        </w:rPr>
        <w:t>po podpisaniu protokołu końcowego bez zastrzeżeń wykonania przedmiotu umowy przez innego Wykonawc</w:t>
      </w:r>
      <w:r>
        <w:rPr>
          <w:rFonts w:ascii="Book Antiqua" w:eastAsia="TimesNewRoman" w:hAnsi="Book Antiqua" w:cs="Book Antiqua"/>
          <w:sz w:val="20"/>
          <w:szCs w:val="20"/>
        </w:rPr>
        <w:t>ę</w:t>
      </w:r>
      <w:r>
        <w:rPr>
          <w:rFonts w:ascii="Book Antiqua" w:hAnsi="Book Antiqua" w:cs="Book Antiqua"/>
          <w:sz w:val="20"/>
          <w:szCs w:val="20"/>
        </w:rPr>
        <w:t>.</w:t>
      </w:r>
    </w:p>
    <w:p w:rsidR="005A4B65" w:rsidRDefault="005A4B65" w:rsidP="007072DD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przypadku stwierdzenia wadliwego wykonania przedmiotu umowy, kosztami ich naprawy obci</w:t>
      </w:r>
      <w:r>
        <w:rPr>
          <w:rFonts w:ascii="Book Antiqua" w:eastAsia="TimesNewRoman" w:hAnsi="Book Antiqua" w:cs="Book Antiqua"/>
          <w:sz w:val="20"/>
          <w:szCs w:val="20"/>
        </w:rPr>
        <w:t>ąż</w:t>
      </w:r>
      <w:r>
        <w:rPr>
          <w:rFonts w:ascii="Book Antiqua" w:hAnsi="Book Antiqua" w:cs="Book Antiqua"/>
          <w:sz w:val="20"/>
          <w:szCs w:val="20"/>
        </w:rPr>
        <w:t>ony zostanie Wykonawca, z którym rozwi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zano umow</w:t>
      </w:r>
      <w:r>
        <w:rPr>
          <w:rFonts w:ascii="Book Antiqua" w:eastAsia="TimesNewRoman" w:hAnsi="Book Antiqua" w:cs="Book Antiqua"/>
          <w:sz w:val="20"/>
          <w:szCs w:val="20"/>
        </w:rPr>
        <w:t xml:space="preserve">ę </w:t>
      </w:r>
      <w:r>
        <w:rPr>
          <w:rFonts w:ascii="Book Antiqua" w:hAnsi="Book Antiqua" w:cs="Book Antiqua"/>
          <w:sz w:val="20"/>
          <w:szCs w:val="20"/>
        </w:rPr>
        <w:t>poprzez odst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pienie.</w:t>
      </w:r>
    </w:p>
    <w:p w:rsidR="005A4B65" w:rsidRDefault="005A4B65" w:rsidP="007072DD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Odst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pienie od umowy przez Wykonawc</w:t>
      </w:r>
      <w:r>
        <w:rPr>
          <w:rFonts w:ascii="Book Antiqua" w:eastAsia="TimesNewRoman" w:hAnsi="Book Antiqua" w:cs="Book Antiqua"/>
          <w:sz w:val="20"/>
          <w:szCs w:val="20"/>
        </w:rPr>
        <w:t xml:space="preserve">ę </w:t>
      </w:r>
      <w:r>
        <w:rPr>
          <w:rFonts w:ascii="Book Antiqua" w:hAnsi="Book Antiqua" w:cs="Book Antiqua"/>
          <w:sz w:val="20"/>
          <w:szCs w:val="20"/>
        </w:rPr>
        <w:t>z przyczyn zale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nych od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 nast</w:t>
      </w:r>
      <w:r>
        <w:rPr>
          <w:rFonts w:ascii="Book Antiqua" w:eastAsia="TimesNewRoman" w:hAnsi="Book Antiqua" w:cs="Book Antiqua"/>
          <w:sz w:val="20"/>
          <w:szCs w:val="20"/>
        </w:rPr>
        <w:t>ę</w:t>
      </w:r>
      <w:r>
        <w:rPr>
          <w:rFonts w:ascii="Book Antiqua" w:hAnsi="Book Antiqua" w:cs="Book Antiqua"/>
          <w:sz w:val="20"/>
          <w:szCs w:val="20"/>
        </w:rPr>
        <w:t>puje z chwil</w:t>
      </w:r>
      <w:r>
        <w:rPr>
          <w:rFonts w:ascii="Book Antiqua" w:eastAsia="TimesNewRoman" w:hAnsi="Book Antiqua" w:cs="Book Antiqua"/>
          <w:sz w:val="20"/>
          <w:szCs w:val="20"/>
        </w:rPr>
        <w:t xml:space="preserve">ą </w:t>
      </w:r>
      <w:r>
        <w:rPr>
          <w:rFonts w:ascii="Book Antiqua" w:hAnsi="Book Antiqua" w:cs="Book Antiqua"/>
          <w:sz w:val="20"/>
          <w:szCs w:val="20"/>
        </w:rPr>
        <w:t>doręczenia Zamawiającemu oświadczenia Wykonawcy o przyczynie odst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pienia od umowy. W takim przypadku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cy jest zobowi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zany do zapłaty za wykonaną część przedmiotu umowy, a ustalenie zapłaty nast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 na podstawie protokołów odbioru wykonanych prac,  podpisanych przez upoważnione Strony.</w:t>
      </w:r>
    </w:p>
    <w:p w:rsidR="005A4B65" w:rsidRDefault="005A4B65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§ 7</w:t>
      </w:r>
    </w:p>
    <w:p w:rsidR="005A4B65" w:rsidRDefault="005A4B65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Zmiany umowy</w:t>
      </w:r>
    </w:p>
    <w:p w:rsidR="005A4B65" w:rsidRDefault="005A4B65" w:rsidP="007072DD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Zmiana postanowie</w:t>
      </w:r>
      <w:r>
        <w:rPr>
          <w:rFonts w:ascii="Book Antiqua" w:eastAsia="TimesNewRoman" w:hAnsi="Book Antiqua" w:cs="Book Antiqua"/>
          <w:sz w:val="20"/>
          <w:szCs w:val="20"/>
        </w:rPr>
        <w:t xml:space="preserve">ń </w:t>
      </w:r>
      <w:r>
        <w:rPr>
          <w:rFonts w:ascii="Book Antiqua" w:hAnsi="Book Antiqua" w:cs="Book Antiqua"/>
          <w:sz w:val="20"/>
          <w:szCs w:val="20"/>
        </w:rPr>
        <w:t>umowy 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 nast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</w:t>
      </w:r>
      <w:r>
        <w:rPr>
          <w:rFonts w:ascii="Book Antiqua" w:eastAsia="TimesNewRoman" w:hAnsi="Book Antiqua" w:cs="Book Antiqua"/>
          <w:sz w:val="20"/>
          <w:szCs w:val="20"/>
        </w:rPr>
        <w:t xml:space="preserve">ć – pod rygorem nieważności - </w:t>
      </w:r>
      <w:r>
        <w:rPr>
          <w:rFonts w:ascii="Book Antiqua" w:hAnsi="Book Antiqua" w:cs="Book Antiqua"/>
          <w:sz w:val="20"/>
          <w:szCs w:val="20"/>
        </w:rPr>
        <w:t>w formie pisemnego aneksu tylko w uzasadnionych przypadkach:</w:t>
      </w:r>
    </w:p>
    <w:p w:rsidR="005A4B65" w:rsidRDefault="005A4B65" w:rsidP="007072DD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braku pełnej gotowo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 pomieszcze</w:t>
      </w:r>
      <w:r>
        <w:rPr>
          <w:rFonts w:ascii="Book Antiqua" w:eastAsia="TimesNewRoman" w:hAnsi="Book Antiqua" w:cs="Book Antiqua"/>
          <w:sz w:val="20"/>
          <w:szCs w:val="20"/>
        </w:rPr>
        <w:t xml:space="preserve">ń </w:t>
      </w:r>
      <w:r>
        <w:rPr>
          <w:rFonts w:ascii="Book Antiqua" w:hAnsi="Book Antiqua" w:cs="Book Antiqua"/>
          <w:sz w:val="20"/>
          <w:szCs w:val="20"/>
        </w:rPr>
        <w:t>do monta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u przedmiotu umowy,</w:t>
      </w:r>
    </w:p>
    <w:p w:rsidR="005A4B65" w:rsidRDefault="005A4B65" w:rsidP="007072DD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aktualizacji rozwi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za</w:t>
      </w:r>
      <w:r>
        <w:rPr>
          <w:rFonts w:ascii="Book Antiqua" w:eastAsia="TimesNewRoman" w:hAnsi="Book Antiqua" w:cs="Book Antiqua"/>
          <w:sz w:val="20"/>
          <w:szCs w:val="20"/>
        </w:rPr>
        <w:t xml:space="preserve">ń </w:t>
      </w:r>
      <w:r>
        <w:rPr>
          <w:rFonts w:ascii="Book Antiqua" w:hAnsi="Book Antiqua" w:cs="Book Antiqua"/>
          <w:sz w:val="20"/>
          <w:szCs w:val="20"/>
        </w:rPr>
        <w:t>ze wzgl</w:t>
      </w:r>
      <w:r>
        <w:rPr>
          <w:rFonts w:ascii="Book Antiqua" w:eastAsia="TimesNewRoman" w:hAnsi="Book Antiqua" w:cs="Book Antiqua"/>
          <w:sz w:val="20"/>
          <w:szCs w:val="20"/>
        </w:rPr>
        <w:t>ę</w:t>
      </w:r>
      <w:r>
        <w:rPr>
          <w:rFonts w:ascii="Book Antiqua" w:hAnsi="Book Antiqua" w:cs="Book Antiqua"/>
          <w:sz w:val="20"/>
          <w:szCs w:val="20"/>
        </w:rPr>
        <w:t>du na post</w:t>
      </w:r>
      <w:r>
        <w:rPr>
          <w:rFonts w:ascii="Book Antiqua" w:eastAsia="TimesNewRoman" w:hAnsi="Book Antiqua" w:cs="Book Antiqua"/>
          <w:sz w:val="20"/>
          <w:szCs w:val="20"/>
        </w:rPr>
        <w:t>ę</w:t>
      </w:r>
      <w:r>
        <w:rPr>
          <w:rFonts w:ascii="Book Antiqua" w:hAnsi="Book Antiqua" w:cs="Book Antiqua"/>
          <w:sz w:val="20"/>
          <w:szCs w:val="20"/>
        </w:rPr>
        <w:t>p technologiczny (np. wycofanie z obrotu urz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dze</w:t>
      </w:r>
      <w:r>
        <w:rPr>
          <w:rFonts w:ascii="Book Antiqua" w:eastAsia="TimesNewRoman" w:hAnsi="Book Antiqua" w:cs="Book Antiqua"/>
          <w:sz w:val="20"/>
          <w:szCs w:val="20"/>
        </w:rPr>
        <w:t xml:space="preserve">ń </w:t>
      </w:r>
      <w:r>
        <w:rPr>
          <w:rFonts w:ascii="Book Antiqua" w:hAnsi="Book Antiqua" w:cs="Book Antiqua"/>
          <w:sz w:val="20"/>
          <w:szCs w:val="20"/>
        </w:rPr>
        <w:t>lub materiałów), zmiana nie 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 spowodowa</w:t>
      </w:r>
      <w:r>
        <w:rPr>
          <w:rFonts w:ascii="Book Antiqua" w:eastAsia="TimesNewRoman" w:hAnsi="Book Antiqua" w:cs="Book Antiqua"/>
          <w:sz w:val="20"/>
          <w:szCs w:val="20"/>
        </w:rPr>
        <w:t xml:space="preserve">ć </w:t>
      </w:r>
      <w:r>
        <w:rPr>
          <w:rFonts w:ascii="Book Antiqua" w:hAnsi="Book Antiqua" w:cs="Book Antiqua"/>
          <w:sz w:val="20"/>
          <w:szCs w:val="20"/>
        </w:rPr>
        <w:t>zmiany ceny wynikaj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cej z oferty, na podstawie której był dokonany wybór Wykonawcy,</w:t>
      </w:r>
    </w:p>
    <w:p w:rsidR="005A4B65" w:rsidRDefault="005A4B65" w:rsidP="007072DD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zmiany obowi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zuj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cych przepisów je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eli, konieczne b</w:t>
      </w:r>
      <w:r>
        <w:rPr>
          <w:rFonts w:ascii="Book Antiqua" w:eastAsia="TimesNewRoman" w:hAnsi="Book Antiqua" w:cs="Book Antiqua"/>
          <w:sz w:val="20"/>
          <w:szCs w:val="20"/>
        </w:rPr>
        <w:t>ę</w:t>
      </w:r>
      <w:r>
        <w:rPr>
          <w:rFonts w:ascii="Book Antiqua" w:hAnsi="Book Antiqua" w:cs="Book Antiqua"/>
          <w:sz w:val="20"/>
          <w:szCs w:val="20"/>
        </w:rPr>
        <w:t>dzie dostosowanie tre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 umowy do aktualnego stanu prawnego,</w:t>
      </w:r>
    </w:p>
    <w:p w:rsidR="005A4B65" w:rsidRDefault="005A4B65" w:rsidP="007072DD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zmiany stawki podatku od towarów i usług VAT. Cena brutto ulegnie zmniejszeniu w przypadku obni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enia stawki podatku lub podwy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szeniu w przypadku podwy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szenia stawki podatku, w razie zaistnienia okoliczno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ci, których nie 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na było przewidzie</w:t>
      </w:r>
      <w:r>
        <w:rPr>
          <w:rFonts w:ascii="Book Antiqua" w:eastAsia="TimesNewRoman" w:hAnsi="Book Antiqua" w:cs="Book Antiqua"/>
          <w:sz w:val="20"/>
          <w:szCs w:val="20"/>
        </w:rPr>
        <w:t xml:space="preserve">ć </w:t>
      </w:r>
      <w:r>
        <w:rPr>
          <w:rFonts w:ascii="Book Antiqua" w:hAnsi="Book Antiqua" w:cs="Book Antiqua"/>
          <w:sz w:val="20"/>
          <w:szCs w:val="20"/>
        </w:rPr>
        <w:t>w chwili zawarcia umowy,</w:t>
      </w:r>
    </w:p>
    <w:p w:rsidR="005A4B65" w:rsidRDefault="005A4B65" w:rsidP="007072DD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pienia zdarze</w:t>
      </w:r>
      <w:r>
        <w:rPr>
          <w:rFonts w:ascii="Book Antiqua" w:eastAsia="TimesNewRoman" w:hAnsi="Book Antiqua" w:cs="Book Antiqua"/>
          <w:sz w:val="20"/>
          <w:szCs w:val="20"/>
        </w:rPr>
        <w:t xml:space="preserve">ń </w:t>
      </w:r>
      <w:r>
        <w:rPr>
          <w:rFonts w:ascii="Book Antiqua" w:hAnsi="Book Antiqua" w:cs="Book Antiqua"/>
          <w:sz w:val="20"/>
          <w:szCs w:val="20"/>
        </w:rPr>
        <w:t>siły wy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szej rozumianej  jako zdarzenie zewn</w:t>
      </w:r>
      <w:r>
        <w:rPr>
          <w:rFonts w:ascii="Book Antiqua" w:eastAsia="TimesNewRoman" w:hAnsi="Book Antiqua" w:cs="Book Antiqua"/>
          <w:sz w:val="20"/>
          <w:szCs w:val="20"/>
        </w:rPr>
        <w:t>ę</w:t>
      </w:r>
      <w:r>
        <w:rPr>
          <w:rFonts w:ascii="Book Antiqua" w:hAnsi="Book Antiqua" w:cs="Book Antiqua"/>
          <w:sz w:val="20"/>
          <w:szCs w:val="20"/>
        </w:rPr>
        <w:t>trzne niemo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liwe do przewidzenia i niemo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liwe do zapobie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enia.</w:t>
      </w:r>
    </w:p>
    <w:p w:rsidR="005A4B65" w:rsidRDefault="005A4B65" w:rsidP="007072DD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Inicjatorem zmian 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 by</w:t>
      </w:r>
      <w:r>
        <w:rPr>
          <w:rFonts w:ascii="Book Antiqua" w:eastAsia="TimesNewRoman" w:hAnsi="Book Antiqua" w:cs="Book Antiqua"/>
          <w:sz w:val="20"/>
          <w:szCs w:val="20"/>
        </w:rPr>
        <w:t xml:space="preserve">ć </w:t>
      </w:r>
      <w:r>
        <w:rPr>
          <w:rFonts w:ascii="Book Antiqua" w:hAnsi="Book Antiqua" w:cs="Book Antiqua"/>
          <w:sz w:val="20"/>
          <w:szCs w:val="20"/>
        </w:rPr>
        <w:t>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cy lub Wykonawca poprzez pisemne wyst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pienie w okresie obowi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zywania umowy zawieraj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 opis proponowanych zmian i ich uzasadnienie.</w:t>
      </w:r>
    </w:p>
    <w:p w:rsidR="005A4B65" w:rsidRDefault="005A4B65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§ 8</w:t>
      </w:r>
    </w:p>
    <w:p w:rsidR="005A4B65" w:rsidRDefault="005A4B65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Postanowienia końcowe </w:t>
      </w:r>
    </w:p>
    <w:p w:rsidR="005A4B65" w:rsidRDefault="005A4B65" w:rsidP="007072DD">
      <w:pPr>
        <w:numPr>
          <w:ilvl w:val="0"/>
          <w:numId w:val="14"/>
        </w:numPr>
        <w:spacing w:line="360" w:lineRule="auto"/>
        <w:ind w:hanging="294"/>
        <w:jc w:val="both"/>
        <w:outlineLvl w:val="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sprawach nieuregulowanych Umową mają zastosowanie powszechnie obowiązujące przepisy, w szczególności przepisy:</w:t>
      </w:r>
    </w:p>
    <w:p w:rsidR="005A4B65" w:rsidRDefault="005A4B65" w:rsidP="007072DD">
      <w:pPr>
        <w:numPr>
          <w:ilvl w:val="0"/>
          <w:numId w:val="15"/>
        </w:numPr>
        <w:spacing w:line="360" w:lineRule="auto"/>
        <w:ind w:left="502" w:hanging="76"/>
        <w:jc w:val="both"/>
        <w:outlineLvl w:val="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ustawy z dnia z dnia 29 stycznia 2004 r. Prawo zamówień publicznych (Dz. U. z 2013 r. poz. 907 ze zm. ),</w:t>
      </w:r>
    </w:p>
    <w:p w:rsidR="005A4B65" w:rsidRDefault="005A4B65" w:rsidP="007072DD">
      <w:pPr>
        <w:numPr>
          <w:ilvl w:val="0"/>
          <w:numId w:val="15"/>
        </w:numPr>
        <w:spacing w:line="360" w:lineRule="auto"/>
        <w:ind w:left="502" w:hanging="76"/>
        <w:jc w:val="both"/>
        <w:outlineLvl w:val="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kodeksu cywilnego.</w:t>
      </w:r>
    </w:p>
    <w:p w:rsidR="005A4B65" w:rsidRDefault="005A4B65" w:rsidP="007072DD">
      <w:pPr>
        <w:numPr>
          <w:ilvl w:val="0"/>
          <w:numId w:val="14"/>
        </w:numPr>
        <w:spacing w:line="360" w:lineRule="auto"/>
        <w:ind w:hanging="294"/>
        <w:jc w:val="both"/>
        <w:outlineLvl w:val="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Wszelkie spory wynikłe z tej umowy będą w pierwszej instancji rozstrzygały sądy powszechne właściwe ze względu na siedzibę Zamawiającego .</w:t>
      </w:r>
    </w:p>
    <w:p w:rsidR="005A4B65" w:rsidRDefault="005A4B65" w:rsidP="007072DD">
      <w:pPr>
        <w:numPr>
          <w:ilvl w:val="0"/>
          <w:numId w:val="14"/>
        </w:numPr>
        <w:spacing w:line="360" w:lineRule="auto"/>
        <w:ind w:hanging="294"/>
        <w:jc w:val="both"/>
        <w:outlineLvl w:val="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Umowę sporządzono w 3 (trzech) jednobrzmiących egzemplarzach, po 1 (jednym) dla Wykonawcy i 2 (dwóch) dla Zamawiającego.</w:t>
      </w:r>
    </w:p>
    <w:p w:rsidR="005A4B65" w:rsidRDefault="005A4B65" w:rsidP="007072DD">
      <w:pPr>
        <w:ind w:left="1416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5A4B65" w:rsidRDefault="005A4B65" w:rsidP="007072DD">
      <w:pPr>
        <w:ind w:left="1416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5A4B65" w:rsidRDefault="005A4B65" w:rsidP="007072DD">
      <w:pPr>
        <w:ind w:left="1416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5A4B65" w:rsidRDefault="005A4B65" w:rsidP="007072DD">
      <w:pPr>
        <w:ind w:left="1416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5A4B65" w:rsidRDefault="005A4B65" w:rsidP="007072DD">
      <w:pPr>
        <w:ind w:left="1416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ab/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ab/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ab/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ab/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ab/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ab/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ab/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ab/>
        <w:t>WYKONAWCA</w:t>
      </w:r>
    </w:p>
    <w:p w:rsidR="005A4B65" w:rsidRDefault="005A4B65" w:rsidP="007072DD">
      <w:pPr>
        <w:ind w:left="1416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ZAMAWIAJĄCY </w:t>
      </w:r>
    </w:p>
    <w:p w:rsidR="005A4B65" w:rsidRDefault="005A4B65" w:rsidP="007072D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5A4B65" w:rsidRDefault="005A4B65"/>
    <w:sectPr w:rsidR="005A4B65" w:rsidSect="00806C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08546D"/>
    <w:multiLevelType w:val="hybridMultilevel"/>
    <w:tmpl w:val="0D92F4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  <w:bCs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940" w:hanging="180"/>
      </w:pPr>
    </w:lvl>
    <w:lvl w:ilvl="3" w:tplc="0415000F">
      <w:start w:val="1"/>
      <w:numFmt w:val="decimal"/>
      <w:lvlText w:val="%4."/>
      <w:lvlJc w:val="left"/>
      <w:pPr>
        <w:ind w:left="3660" w:hanging="360"/>
      </w:pPr>
    </w:lvl>
    <w:lvl w:ilvl="4" w:tplc="04150019">
      <w:start w:val="1"/>
      <w:numFmt w:val="lowerLetter"/>
      <w:lvlText w:val="%5."/>
      <w:lvlJc w:val="left"/>
      <w:pPr>
        <w:ind w:left="4380" w:hanging="360"/>
      </w:pPr>
    </w:lvl>
    <w:lvl w:ilvl="5" w:tplc="0415001B">
      <w:start w:val="1"/>
      <w:numFmt w:val="lowerRoman"/>
      <w:lvlText w:val="%6."/>
      <w:lvlJc w:val="right"/>
      <w:pPr>
        <w:ind w:left="5100" w:hanging="180"/>
      </w:pPr>
    </w:lvl>
    <w:lvl w:ilvl="6" w:tplc="0415000F">
      <w:start w:val="1"/>
      <w:numFmt w:val="decimal"/>
      <w:lvlText w:val="%7."/>
      <w:lvlJc w:val="left"/>
      <w:pPr>
        <w:ind w:left="5820" w:hanging="360"/>
      </w:pPr>
    </w:lvl>
    <w:lvl w:ilvl="7" w:tplc="04150019">
      <w:start w:val="1"/>
      <w:numFmt w:val="lowerLetter"/>
      <w:lvlText w:val="%8."/>
      <w:lvlJc w:val="left"/>
      <w:pPr>
        <w:ind w:left="6540" w:hanging="360"/>
      </w:pPr>
    </w:lvl>
    <w:lvl w:ilvl="8" w:tplc="0415001B">
      <w:start w:val="1"/>
      <w:numFmt w:val="lowerRoman"/>
      <w:lvlText w:val="%9."/>
      <w:lvlJc w:val="right"/>
      <w:pPr>
        <w:ind w:left="7260" w:hanging="180"/>
      </w:pPr>
    </w:lvl>
  </w:abstractNum>
  <w:abstractNum w:abstractNumId="2">
    <w:nsid w:val="2A1700A4"/>
    <w:multiLevelType w:val="hybridMultilevel"/>
    <w:tmpl w:val="816C8D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05392C"/>
    <w:multiLevelType w:val="hybridMultilevel"/>
    <w:tmpl w:val="2886091E"/>
    <w:lvl w:ilvl="0" w:tplc="3EF8FA70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FE3C2E"/>
    <w:multiLevelType w:val="hybridMultilevel"/>
    <w:tmpl w:val="0C4C2ADC"/>
    <w:lvl w:ilvl="0" w:tplc="A790C55E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4843402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447F5D"/>
    <w:multiLevelType w:val="hybridMultilevel"/>
    <w:tmpl w:val="BE80ED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C2D2ACBA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EE1C1C"/>
    <w:multiLevelType w:val="hybridMultilevel"/>
    <w:tmpl w:val="BC58F6B0"/>
    <w:lvl w:ilvl="0" w:tplc="50F42B92">
      <w:start w:val="1"/>
      <w:numFmt w:val="decimal"/>
      <w:lvlText w:val="%1."/>
      <w:lvlJc w:val="left"/>
      <w:pPr>
        <w:ind w:left="720" w:hanging="360"/>
      </w:pPr>
      <w:rPr>
        <w:rFonts w:ascii="Book Antiqua" w:eastAsia="Times New Roman" w:hAnsi="Book Antiqua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D796BD8"/>
    <w:multiLevelType w:val="hybridMultilevel"/>
    <w:tmpl w:val="021EAB02"/>
    <w:lvl w:ilvl="0" w:tplc="4B324D8A">
      <w:start w:val="1"/>
      <w:numFmt w:val="decimal"/>
      <w:lvlText w:val="%1."/>
      <w:lvlJc w:val="left"/>
      <w:pPr>
        <w:ind w:left="765" w:hanging="405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C50AAD"/>
    <w:multiLevelType w:val="hybridMultilevel"/>
    <w:tmpl w:val="CDEC8FA8"/>
    <w:lvl w:ilvl="0" w:tplc="87A8A55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072DD"/>
    <w:rsid w:val="000753DD"/>
    <w:rsid w:val="00191E33"/>
    <w:rsid w:val="001B6AF5"/>
    <w:rsid w:val="002E6C2E"/>
    <w:rsid w:val="00300DAA"/>
    <w:rsid w:val="00383DAE"/>
    <w:rsid w:val="003A2A9C"/>
    <w:rsid w:val="0040230E"/>
    <w:rsid w:val="00416DC2"/>
    <w:rsid w:val="004342EB"/>
    <w:rsid w:val="004A179B"/>
    <w:rsid w:val="00514103"/>
    <w:rsid w:val="00520CD6"/>
    <w:rsid w:val="0054685F"/>
    <w:rsid w:val="005938D1"/>
    <w:rsid w:val="005A4B65"/>
    <w:rsid w:val="006714C9"/>
    <w:rsid w:val="00676F6E"/>
    <w:rsid w:val="006F66D8"/>
    <w:rsid w:val="007072DD"/>
    <w:rsid w:val="0072510A"/>
    <w:rsid w:val="007411F8"/>
    <w:rsid w:val="0075601E"/>
    <w:rsid w:val="007E7B01"/>
    <w:rsid w:val="00806C65"/>
    <w:rsid w:val="00886F1C"/>
    <w:rsid w:val="008903BD"/>
    <w:rsid w:val="00892530"/>
    <w:rsid w:val="00966E32"/>
    <w:rsid w:val="009866E6"/>
    <w:rsid w:val="00B82C01"/>
    <w:rsid w:val="00B8696C"/>
    <w:rsid w:val="00C17213"/>
    <w:rsid w:val="00C411DC"/>
    <w:rsid w:val="00C978DE"/>
    <w:rsid w:val="00CA1711"/>
    <w:rsid w:val="00CA722F"/>
    <w:rsid w:val="00CB0521"/>
    <w:rsid w:val="00CD0C92"/>
    <w:rsid w:val="00D266E4"/>
    <w:rsid w:val="00DF1791"/>
    <w:rsid w:val="00E3331D"/>
    <w:rsid w:val="00E4581C"/>
    <w:rsid w:val="00E65B3C"/>
    <w:rsid w:val="00E74DE5"/>
    <w:rsid w:val="00EC4D17"/>
    <w:rsid w:val="00EE2A77"/>
    <w:rsid w:val="00F20434"/>
    <w:rsid w:val="00FB33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lock Tex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2DD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lockText">
    <w:name w:val="Block Text"/>
    <w:basedOn w:val="Normal"/>
    <w:uiPriority w:val="99"/>
    <w:rsid w:val="00191E33"/>
    <w:pPr>
      <w:ind w:left="567" w:right="510" w:hanging="567"/>
    </w:pPr>
    <w:rPr>
      <w:b/>
      <w:bCs/>
      <w:color w:val="000000"/>
      <w:sz w:val="20"/>
      <w:szCs w:val="20"/>
    </w:rPr>
  </w:style>
  <w:style w:type="paragraph" w:styleId="ListParagraph">
    <w:name w:val="List Paragraph"/>
    <w:basedOn w:val="Normal"/>
    <w:uiPriority w:val="99"/>
    <w:qFormat/>
    <w:rsid w:val="0054685F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EE2A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E2A77"/>
    <w:rPr>
      <w:rFonts w:ascii="Tahoma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1336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22</TotalTime>
  <Pages>5</Pages>
  <Words>1314</Words>
  <Characters>7884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Umowa/Projekt</dc:title>
  <dc:subject/>
  <dc:creator>eleonora</dc:creator>
  <cp:keywords/>
  <dc:description/>
  <cp:lastModifiedBy>u19</cp:lastModifiedBy>
  <cp:revision>3</cp:revision>
  <cp:lastPrinted>2015-07-09T07:48:00Z</cp:lastPrinted>
  <dcterms:created xsi:type="dcterms:W3CDTF">2015-07-15T08:56:00Z</dcterms:created>
  <dcterms:modified xsi:type="dcterms:W3CDTF">2015-07-16T07:29:00Z</dcterms:modified>
</cp:coreProperties>
</file>