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121" w:rsidRDefault="003B3121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16 lipca 2015 r.</w:t>
      </w:r>
    </w:p>
    <w:p w:rsidR="003B3121" w:rsidRDefault="003B3121" w:rsidP="0024243E">
      <w:pPr>
        <w:pStyle w:val="Normalny1"/>
        <w:spacing w:after="0" w:line="240" w:lineRule="auto"/>
        <w:jc w:val="center"/>
      </w:pPr>
    </w:p>
    <w:p w:rsidR="003B3121" w:rsidRDefault="003B3121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i1025" type="#_x0000_t75" style="width:280.5pt;height:82.5pt;visibility:visible" filled="t">
            <v:imagedata r:id="rId7" o:title=""/>
          </v:shape>
        </w:pict>
      </w:r>
    </w:p>
    <w:p w:rsidR="003B3121" w:rsidRDefault="003B3121" w:rsidP="0024243E">
      <w:pPr>
        <w:pStyle w:val="Normalny1"/>
        <w:spacing w:after="0" w:line="240" w:lineRule="auto"/>
      </w:pPr>
    </w:p>
    <w:p w:rsidR="003B3121" w:rsidRDefault="003B3121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3B3121" w:rsidRDefault="003B3121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3B3121" w:rsidRDefault="003B3121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3B3121" w:rsidRDefault="003B3121" w:rsidP="0024243E">
      <w:pPr>
        <w:pStyle w:val="Normalny1"/>
        <w:spacing w:after="0" w:line="240" w:lineRule="auto"/>
      </w:pPr>
    </w:p>
    <w:p w:rsidR="003B3121" w:rsidRDefault="003B3121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BZP-ZO-88/2015</w:t>
      </w:r>
    </w:p>
    <w:p w:rsidR="003B3121" w:rsidRPr="003032F4" w:rsidRDefault="003B3121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B3121" w:rsidRPr="003032F4" w:rsidRDefault="003B3121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UniwersytetKazimierza Wielkiego w Bydgoszczy ul. Chodkiewicza 30, 85-064 Bydgoszcz występujez Zapytaniem Ofertowym na realizację zamówienia:</w:t>
      </w:r>
    </w:p>
    <w:p w:rsidR="003B3121" w:rsidRPr="003032F4" w:rsidRDefault="003B3121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B3121" w:rsidRPr="00E67CBA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„</w:t>
      </w:r>
      <w:r w:rsidRPr="007205E7"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sprzętu </w:t>
      </w:r>
      <w:r>
        <w:rPr>
          <w:rFonts w:ascii="Book Antiqua" w:hAnsi="Book Antiqua" w:cs="Book Antiqua"/>
          <w:i/>
          <w:iCs/>
          <w:color w:val="222222"/>
          <w:sz w:val="20"/>
          <w:szCs w:val="20"/>
          <w:shd w:val="clear" w:color="auto" w:fill="FFFFFF"/>
        </w:rPr>
        <w:t xml:space="preserve">biurowego </w:t>
      </w:r>
      <w:r>
        <w:rPr>
          <w:rFonts w:ascii="Book Antiqua" w:hAnsi="Book Antiqua" w:cs="Book Antiqua"/>
          <w:i/>
          <w:iCs/>
          <w:sz w:val="20"/>
          <w:szCs w:val="20"/>
        </w:rPr>
        <w:t>na potrzeby Uniwersytetu Kazimierza Wielkiego w Bydgoszczy”.</w:t>
      </w:r>
    </w:p>
    <w:p w:rsidR="003B3121" w:rsidRPr="00E67CBA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3B3121" w:rsidRPr="007205E7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3B3121" w:rsidRDefault="003B3121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</w:rPr>
        <w:t>dostawa niszczarki na potrzeby Uniwersytetu Kazimierza Wielkiego w Bydgoszczy. Szczegółowy opis przedmiotu zamówienia zamieszczono w formularzu cenowym (załącznik nr 2 do zapytania ofertowego).</w:t>
      </w:r>
    </w:p>
    <w:p w:rsidR="003B3121" w:rsidRPr="002A50B6" w:rsidRDefault="003B3121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Wymagana gwarancja 24 miesiące</w:t>
      </w:r>
      <w:r w:rsidRPr="002A50B6">
        <w:rPr>
          <w:rFonts w:ascii="Book Antiqua" w:hAnsi="Book Antiqua" w:cs="Book Antiqua"/>
          <w:sz w:val="20"/>
          <w:szCs w:val="20"/>
        </w:rPr>
        <w:t>, serwis gwarancyjny i pogwarancyjny</w:t>
      </w:r>
      <w:r>
        <w:rPr>
          <w:rFonts w:ascii="Book Antiqua" w:hAnsi="Book Antiqua" w:cs="Book Antiqua"/>
          <w:sz w:val="20"/>
          <w:szCs w:val="20"/>
        </w:rPr>
        <w:t>.</w:t>
      </w:r>
    </w:p>
    <w:p w:rsidR="003B3121" w:rsidRPr="002A50B6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2A50B6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maksymalnie 6 dni od daty podpisania umowy.</w:t>
      </w:r>
    </w:p>
    <w:p w:rsidR="003B3121" w:rsidRPr="00BB07EC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3B3121" w:rsidRPr="00BB07EC" w:rsidRDefault="003B3121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3B3121" w:rsidRDefault="003B3121" w:rsidP="005C263A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3B3121" w:rsidRPr="0084093F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3B3121" w:rsidRPr="0084093F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3B3121" w:rsidRPr="0084093F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15"/>
        <w:gridCol w:w="1984"/>
        <w:gridCol w:w="3119"/>
      </w:tblGrid>
      <w:tr w:rsidR="003B3121" w:rsidRPr="006D44C3">
        <w:tc>
          <w:tcPr>
            <w:tcW w:w="1615" w:type="dxa"/>
          </w:tcPr>
          <w:p w:rsidR="003B3121" w:rsidRPr="006D44C3" w:rsidRDefault="003B3121" w:rsidP="003916AD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984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3119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B3121" w:rsidRPr="006D44C3">
        <w:tc>
          <w:tcPr>
            <w:tcW w:w="1615" w:type="dxa"/>
          </w:tcPr>
          <w:p w:rsidR="003B3121" w:rsidRPr="006D44C3" w:rsidRDefault="003B3121" w:rsidP="003916AD">
            <w:pPr>
              <w:spacing w:line="360" w:lineRule="auto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984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3119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B3121" w:rsidRPr="006D44C3">
        <w:tc>
          <w:tcPr>
            <w:tcW w:w="1615" w:type="dxa"/>
          </w:tcPr>
          <w:p w:rsidR="003B3121" w:rsidRPr="006D44C3" w:rsidRDefault="003B3121" w:rsidP="003916AD">
            <w:pPr>
              <w:spacing w:line="360" w:lineRule="auto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984" w:type="dxa"/>
          </w:tcPr>
          <w:p w:rsidR="003B3121" w:rsidRPr="006D44C3" w:rsidRDefault="003B3121" w:rsidP="00D360D7">
            <w:pPr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3119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B3121" w:rsidRPr="006D44C3">
        <w:tc>
          <w:tcPr>
            <w:tcW w:w="1615" w:type="dxa"/>
          </w:tcPr>
          <w:p w:rsidR="003B3121" w:rsidRPr="006D44C3" w:rsidRDefault="003B3121" w:rsidP="00D360D7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984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119" w:type="dxa"/>
          </w:tcPr>
          <w:p w:rsidR="003B3121" w:rsidRPr="006D44C3" w:rsidRDefault="003B312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B3121" w:rsidRDefault="003B3121" w:rsidP="005C263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3B3121" w:rsidRPr="00BB07EC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- 90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orazpodatek akcyzowy jeżeli na podstawie odrębnych przepisów sprzedaż podlega obciążeniupodatkiem VAT oraz podatkiem akcyzowym.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3B3121" w:rsidRPr="0084093F" w:rsidRDefault="003B3121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ferta z najniższą ceną otrzyma 90 pkt</w:t>
      </w:r>
      <w:r w:rsidRPr="0084093F">
        <w:rPr>
          <w:rFonts w:ascii="Book Antiqua" w:hAnsi="Book Antiqua" w:cs="Book Antiqua"/>
          <w:sz w:val="20"/>
          <w:szCs w:val="20"/>
        </w:rPr>
        <w:t>, inne proporcjonalnie mniej według wzoru:</w:t>
      </w:r>
    </w:p>
    <w:p w:rsidR="003B3121" w:rsidRPr="0084093F" w:rsidRDefault="003B3121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3B3121" w:rsidRPr="0084093F" w:rsidRDefault="003B3121" w:rsidP="005C263A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3B3121" w:rsidRPr="0084093F" w:rsidRDefault="003B3121" w:rsidP="005C263A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>
        <w:rPr>
          <w:rFonts w:ascii="Book Antiqua" w:hAnsi="Book Antiqua" w:cs="Book Antiqua"/>
          <w:sz w:val="20"/>
          <w:szCs w:val="20"/>
        </w:rPr>
        <w:t>----------------- x 100 pkt x 9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3B3121" w:rsidRPr="0084093F" w:rsidRDefault="003B3121" w:rsidP="005C263A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cena brutto badanej oferty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3B3121" w:rsidRPr="0084093F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- 10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 xml:space="preserve"> kryterium związanym z terminem realizacji zamówienia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>czas realizacji zamówienia, licząc od dnia podpisania umowy.Termin realizacji zamówienia oznacza czas od dnia podpisania umowy do dnia dostarczenia przedmiotu umowy do miejsca wskazanego przez Zamawiającego. Maksymalny termin realizacji zamówienia – 6 dni od dnia podpisania umowy.</w:t>
      </w:r>
    </w:p>
    <w:p w:rsidR="003B3121" w:rsidRDefault="003B312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3B3121" w:rsidRDefault="003B3121" w:rsidP="00384986">
      <w:pPr>
        <w:pStyle w:val="BodyText2"/>
        <w:tabs>
          <w:tab w:val="num" w:pos="180"/>
        </w:tabs>
        <w:ind w:left="284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>termin realizacji zamówienia</w:t>
      </w: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9"/>
        <w:gridCol w:w="1535"/>
        <w:gridCol w:w="1487"/>
        <w:gridCol w:w="1487"/>
      </w:tblGrid>
      <w:tr w:rsidR="003B3121" w:rsidRPr="00B62385">
        <w:tc>
          <w:tcPr>
            <w:tcW w:w="2099" w:type="dxa"/>
          </w:tcPr>
          <w:p w:rsidR="003B3121" w:rsidRPr="00FE5221" w:rsidRDefault="003B3121" w:rsidP="00E03820">
            <w:pPr>
              <w:pStyle w:val="BodyText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Termin realizacji zamówienia </w:t>
            </w:r>
          </w:p>
        </w:tc>
        <w:tc>
          <w:tcPr>
            <w:tcW w:w="1535" w:type="dxa"/>
          </w:tcPr>
          <w:p w:rsidR="003B3121" w:rsidRPr="00B62385" w:rsidRDefault="003B312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1-2 dni</w:t>
            </w:r>
          </w:p>
        </w:tc>
        <w:tc>
          <w:tcPr>
            <w:tcW w:w="1487" w:type="dxa"/>
          </w:tcPr>
          <w:p w:rsidR="003B3121" w:rsidRPr="00B62385" w:rsidRDefault="003B312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1487" w:type="dxa"/>
          </w:tcPr>
          <w:p w:rsidR="003B3121" w:rsidRPr="00B62385" w:rsidRDefault="003B3121" w:rsidP="005E2AE7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5-6</w:t>
            </w:r>
          </w:p>
        </w:tc>
      </w:tr>
      <w:tr w:rsidR="003B3121" w:rsidRPr="00B62385">
        <w:tc>
          <w:tcPr>
            <w:tcW w:w="2099" w:type="dxa"/>
          </w:tcPr>
          <w:p w:rsidR="003B3121" w:rsidRPr="00B62385" w:rsidRDefault="003B312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B62385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35" w:type="dxa"/>
          </w:tcPr>
          <w:p w:rsidR="003B3121" w:rsidRPr="00687961" w:rsidRDefault="003B312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87" w:type="dxa"/>
          </w:tcPr>
          <w:p w:rsidR="003B3121" w:rsidRPr="00687961" w:rsidRDefault="003B312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87" w:type="dxa"/>
          </w:tcPr>
          <w:p w:rsidR="003B3121" w:rsidRPr="00B62385" w:rsidRDefault="003B312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3B3121" w:rsidRDefault="003B312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3B3121" w:rsidRDefault="003B312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formularza ofertowego według wzoru:</w:t>
      </w:r>
    </w:p>
    <w:p w:rsidR="003B3121" w:rsidRPr="00336B94" w:rsidRDefault="003B3121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n</w:t>
      </w:r>
    </w:p>
    <w:p w:rsidR="003B3121" w:rsidRPr="00336B94" w:rsidRDefault="003B3121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sz w:val="20"/>
          <w:szCs w:val="20"/>
          <w:lang w:val="de-DE"/>
        </w:rPr>
      </w:pPr>
      <w:r>
        <w:rPr>
          <w:rFonts w:ascii="Calibri" w:hAnsi="Calibri" w:cs="Calibri"/>
          <w:b/>
          <w:bCs/>
          <w:sz w:val="32"/>
          <w:szCs w:val="32"/>
          <w:lang w:val="de-DE"/>
        </w:rPr>
        <w:t>T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= -</w:t>
      </w:r>
      <w:r>
        <w:rPr>
          <w:rFonts w:ascii="Calibri" w:hAnsi="Calibri" w:cs="Calibri"/>
          <w:b/>
          <w:bCs/>
          <w:sz w:val="20"/>
          <w:szCs w:val="20"/>
          <w:lang w:val="de-DE"/>
        </w:rPr>
        <w:t>------------------ x 100pkt x 1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0%</w:t>
      </w:r>
    </w:p>
    <w:p w:rsidR="003B3121" w:rsidRPr="00336B94" w:rsidRDefault="003B3121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b</w:t>
      </w:r>
    </w:p>
    <w:p w:rsidR="003B3121" w:rsidRPr="0084093F" w:rsidRDefault="003B312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8"/>
          <w:szCs w:val="28"/>
        </w:rPr>
        <w:t>T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realizacji zamówienia</w:t>
      </w:r>
    </w:p>
    <w:p w:rsidR="003B3121" w:rsidRDefault="003B3121" w:rsidP="00272D1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>- i</w:t>
      </w:r>
      <w:r w:rsidRPr="00C1637D">
        <w:rPr>
          <w:rFonts w:ascii="Book Antiqua" w:hAnsi="Book Antiqua" w:cs="Book Antiqua"/>
          <w:sz w:val="20"/>
          <w:szCs w:val="20"/>
        </w:rPr>
        <w:t>lość punktów w badanej ofercie</w:t>
      </w:r>
    </w:p>
    <w:p w:rsidR="003B3121" w:rsidRPr="00272D17" w:rsidRDefault="003B3121" w:rsidP="00272D1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</w:t>
      </w:r>
      <w:r w:rsidRPr="00C1637D">
        <w:rPr>
          <w:rFonts w:ascii="Book Antiqua" w:hAnsi="Book Antiqua" w:cs="Book Antiqua"/>
          <w:sz w:val="20"/>
          <w:szCs w:val="20"/>
        </w:rPr>
        <w:t>maksymalna ilość punktów uzyskana w ocenie „termin realizacji zamówienia”</w:t>
      </w:r>
    </w:p>
    <w:p w:rsidR="003B3121" w:rsidRPr="0084093F" w:rsidRDefault="003B312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3B3121" w:rsidRDefault="003B3121" w:rsidP="004C29B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Za najkorzystniejszą w ramach w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 xml:space="preserve">/w kryteriów uznana zostanie oferta z najkorzystniejszym bilansem ceny ofertowej brutto i </w:t>
      </w:r>
      <w:r>
        <w:rPr>
          <w:rFonts w:ascii="Century Gothic" w:hAnsi="Century Gothic" w:cs="Century Gothic"/>
          <w:b/>
          <w:bCs/>
          <w:sz w:val="20"/>
          <w:szCs w:val="20"/>
        </w:rPr>
        <w:t>terminem realizacji zamówienia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3B3121" w:rsidRPr="00D32FAB" w:rsidRDefault="003B3121" w:rsidP="004C29B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B3121" w:rsidRPr="006A0F66" w:rsidRDefault="003B3121" w:rsidP="00CB7905">
      <w:pPr>
        <w:pStyle w:val="Standard"/>
        <w:rPr>
          <w:rFonts w:ascii="Book Antiqua" w:hAnsi="Book Antiqua" w:cs="Book Antiqua"/>
          <w:sz w:val="20"/>
          <w:szCs w:val="20"/>
        </w:rPr>
      </w:pPr>
      <w:r w:rsidRPr="006A0F66">
        <w:rPr>
          <w:rFonts w:ascii="Book Antiqua" w:hAnsi="Book Antiqua" w:cs="Book Antiqua"/>
          <w:sz w:val="20"/>
          <w:szCs w:val="20"/>
        </w:rPr>
        <w:t>O = C + T - ostateczna ocena danej oferty</w:t>
      </w:r>
    </w:p>
    <w:p w:rsidR="003B3121" w:rsidRPr="006A0F66" w:rsidRDefault="003B3121" w:rsidP="00CB7905">
      <w:pPr>
        <w:pStyle w:val="Standard"/>
        <w:rPr>
          <w:rFonts w:ascii="Book Antiqua" w:hAnsi="Book Antiqua" w:cs="Book Antiqua"/>
          <w:sz w:val="20"/>
          <w:szCs w:val="20"/>
        </w:rPr>
      </w:pPr>
      <w:r w:rsidRPr="006A0F66">
        <w:rPr>
          <w:rFonts w:ascii="Book Antiqua" w:hAnsi="Book Antiqua" w:cs="Book Antiqua"/>
          <w:sz w:val="20"/>
          <w:szCs w:val="20"/>
        </w:rPr>
        <w:t>C - wartość punktowa uzyskana przez badaną ofertę za kryterium cena</w:t>
      </w:r>
    </w:p>
    <w:p w:rsidR="003B3121" w:rsidRPr="006A0F66" w:rsidRDefault="003B3121" w:rsidP="00CB7905">
      <w:pPr>
        <w:pStyle w:val="Standard"/>
        <w:rPr>
          <w:rFonts w:ascii="Book Antiqua" w:hAnsi="Book Antiqua" w:cs="Book Antiqua"/>
          <w:sz w:val="20"/>
          <w:szCs w:val="20"/>
        </w:rPr>
      </w:pPr>
      <w:r w:rsidRPr="006A0F66">
        <w:rPr>
          <w:rFonts w:ascii="Book Antiqua" w:hAnsi="Book Antiqua" w:cs="Book Antiqua"/>
          <w:sz w:val="20"/>
          <w:szCs w:val="20"/>
        </w:rPr>
        <w:t>T - wartość punktowa uzyskana przez badaną ofertę za kryterium termin realizacji zamówienia</w:t>
      </w:r>
    </w:p>
    <w:p w:rsidR="003B3121" w:rsidRPr="008D3BFB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3B3121" w:rsidRDefault="003B3121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 ofertę.</w:t>
      </w:r>
    </w:p>
    <w:p w:rsidR="003B3121" w:rsidRPr="00E67CBA" w:rsidRDefault="003B3121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3B3121" w:rsidRDefault="003B3121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 w:cs="Book Antiqua"/>
          <w:sz w:val="20"/>
          <w:szCs w:val="20"/>
        </w:rPr>
        <w:t>ik nr 1 do zapytania ofertowego.</w:t>
      </w:r>
    </w:p>
    <w:p w:rsidR="003B3121" w:rsidRDefault="003B3121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3B3121" w:rsidRPr="008D3BFB" w:rsidRDefault="003B3121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sz w:val="20"/>
          <w:szCs w:val="20"/>
        </w:rPr>
        <w:t>aktualne zaświadczenie o wpisie do rejestru CEIDG (Cen</w:t>
      </w:r>
      <w:r>
        <w:rPr>
          <w:rFonts w:ascii="Book Antiqua" w:hAnsi="Book Antiqua" w:cs="Book Antiqua"/>
          <w:sz w:val="20"/>
          <w:szCs w:val="20"/>
        </w:rPr>
        <w:t>tralna Ewidencja i Informacja o </w:t>
      </w:r>
      <w:r w:rsidRPr="008D3BFB">
        <w:rPr>
          <w:rFonts w:ascii="Book Antiqua" w:hAnsi="Book Antiqua" w:cs="Book Antiqua"/>
          <w:sz w:val="20"/>
          <w:szCs w:val="20"/>
        </w:rPr>
        <w:t>Działalności Gospodarczej) lub aktualny odpisu z KRS.</w:t>
      </w:r>
    </w:p>
    <w:p w:rsidR="003B3121" w:rsidRDefault="003B3121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</w:t>
      </w:r>
      <w:r w:rsidRPr="00E67CBA">
        <w:rPr>
          <w:rFonts w:ascii="Book Antiqua" w:hAnsi="Book Antiqua" w:cs="Book Antiqua"/>
          <w:sz w:val="20"/>
          <w:szCs w:val="20"/>
        </w:rPr>
        <w:t>ełnomocnictwo do podpisania ofert (oryginał lub k</w:t>
      </w:r>
      <w:r>
        <w:rPr>
          <w:rFonts w:ascii="Book Antiqua" w:hAnsi="Book Antiqua" w:cs="Book Antiqua"/>
          <w:sz w:val="20"/>
          <w:szCs w:val="20"/>
        </w:rPr>
        <w:t>opia potwierdzona za zgodność z </w:t>
      </w:r>
      <w:r w:rsidRPr="00E67CBA">
        <w:rPr>
          <w:rFonts w:ascii="Book Antiqua" w:hAnsi="Book Antiqua" w:cs="Book Antiqua"/>
          <w:sz w:val="20"/>
          <w:szCs w:val="20"/>
        </w:rPr>
        <w:t>oryginałem przez notariusza), względnie do podpisania innych dokumentów składanych wraz z ofertą, o ile prawo do ich podpisania nie wynika z innych dokumentów złożonych wraz z ofertą.</w:t>
      </w:r>
    </w:p>
    <w:p w:rsidR="003B3121" w:rsidRPr="006B2727" w:rsidRDefault="003B3121" w:rsidP="006B2727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2727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6B2727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 </w:t>
      </w:r>
      <w:r w:rsidRPr="006B272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3B3121" w:rsidRPr="0024243E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4243E"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3B3121" w:rsidRPr="00E67CBA" w:rsidRDefault="003B312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</w:t>
      </w:r>
      <w:r>
        <w:rPr>
          <w:rFonts w:ascii="Book Antiqua" w:hAnsi="Book Antiqua" w:cs="Book Antiqua"/>
          <w:sz w:val="20"/>
          <w:szCs w:val="20"/>
        </w:rPr>
        <w:t>sytet Kazimierza Wielkiego, ul. </w:t>
      </w:r>
      <w:r w:rsidRPr="00E67CBA">
        <w:rPr>
          <w:rFonts w:ascii="Book Antiqua" w:hAnsi="Book Antiqua" w:cs="Book Antiqua"/>
          <w:sz w:val="20"/>
          <w:szCs w:val="20"/>
        </w:rPr>
        <w:t xml:space="preserve">Chodkiewicza 30, 85-064 Bydgoszcz, Kancelaria, w nieprzekraczalnym terminie: </w:t>
      </w:r>
    </w:p>
    <w:p w:rsidR="003B3121" w:rsidRPr="00E67CBA" w:rsidRDefault="003B312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9"/>
        <w:gridCol w:w="2268"/>
      </w:tblGrid>
      <w:tr w:rsidR="003B3121" w:rsidRPr="008D3BFB">
        <w:trPr>
          <w:trHeight w:val="778"/>
        </w:trPr>
        <w:tc>
          <w:tcPr>
            <w:tcW w:w="2219" w:type="dxa"/>
            <w:vAlign w:val="center"/>
          </w:tcPr>
          <w:p w:rsidR="003B3121" w:rsidRPr="00765E97" w:rsidRDefault="003B3121" w:rsidP="00E16C83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dnia </w:t>
            </w:r>
            <w:r>
              <w:rPr>
                <w:rFonts w:ascii="Book Antiqua" w:hAnsi="Book Antiqua" w:cs="Book Antiqua"/>
                <w:sz w:val="20"/>
                <w:szCs w:val="20"/>
              </w:rPr>
              <w:t xml:space="preserve">23.07.2015 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3B3121" w:rsidRPr="00765E97" w:rsidRDefault="003B3121" w:rsidP="0069234D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>
              <w:rPr>
                <w:rFonts w:ascii="Book Antiqua" w:hAnsi="Book Antiqua" w:cs="Book Antiqua"/>
                <w:sz w:val="20"/>
                <w:szCs w:val="20"/>
              </w:rPr>
              <w:t>10:00</w:t>
            </w:r>
          </w:p>
        </w:tc>
      </w:tr>
    </w:tbl>
    <w:p w:rsidR="003B3121" w:rsidRPr="00E67CBA" w:rsidRDefault="003B3121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3B3121" w:rsidRPr="00E67CBA" w:rsidRDefault="003B312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3B3121" w:rsidRPr="00E67CBA" w:rsidRDefault="003B312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3B3121" w:rsidRPr="00E67CBA" w:rsidRDefault="003B312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3B3121" w:rsidRDefault="003B312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3B3121" w:rsidRPr="00E67CBA" w:rsidRDefault="003B3121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3B3121" w:rsidRDefault="003B3121" w:rsidP="00DE6618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3B3121" w:rsidRDefault="003B3121" w:rsidP="00DC3669">
      <w:pPr>
        <w:spacing w:line="360" w:lineRule="auto"/>
        <w:ind w:left="142"/>
        <w:jc w:val="center"/>
        <w:rPr>
          <w:rFonts w:ascii="Book Antiqua" w:hAnsi="Book Antiqua" w:cs="Book Antiqua"/>
          <w:sz w:val="20"/>
          <w:szCs w:val="20"/>
        </w:rPr>
      </w:pPr>
    </w:p>
    <w:p w:rsidR="003B3121" w:rsidRPr="00DC3669" w:rsidRDefault="003B3121" w:rsidP="00DC3669">
      <w:pPr>
        <w:spacing w:line="360" w:lineRule="auto"/>
        <w:ind w:left="142"/>
        <w:jc w:val="center"/>
        <w:rPr>
          <w:rFonts w:ascii="Book Antiqua" w:hAnsi="Book Antiqua" w:cs="Book Antiqua"/>
          <w:sz w:val="20"/>
          <w:szCs w:val="20"/>
        </w:rPr>
      </w:pPr>
      <w:r w:rsidRPr="00DE6618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Dostawa </w:t>
      </w:r>
      <w:r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sprzętu biurowego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>na potrzeby Uniwersytetu Kazimierza Wielkiego w Bydgoszc</w:t>
      </w:r>
      <w:r>
        <w:rPr>
          <w:rFonts w:ascii="Book Antiqua" w:hAnsi="Book Antiqua" w:cs="Book Antiqua"/>
          <w:b/>
          <w:bCs/>
          <w:i/>
          <w:iCs/>
          <w:sz w:val="22"/>
          <w:szCs w:val="22"/>
        </w:rPr>
        <w:t>zy,</w:t>
      </w:r>
      <w:r>
        <w:rPr>
          <w:rFonts w:ascii="Book Antiqua" w:hAnsi="Book Antiqua" w:cs="Book Antiqua"/>
          <w:b/>
          <w:bCs/>
          <w:sz w:val="20"/>
          <w:szCs w:val="20"/>
        </w:rPr>
        <w:t>nr sprawy: UKW/BZP-ZO-88</w:t>
      </w:r>
      <w:r w:rsidRPr="00DE6618">
        <w:rPr>
          <w:rFonts w:ascii="Book Antiqua" w:hAnsi="Book Antiqua" w:cs="Book Antiqua"/>
          <w:b/>
          <w:bCs/>
          <w:sz w:val="20"/>
          <w:szCs w:val="20"/>
        </w:rPr>
        <w:t xml:space="preserve">/2015, nie otwierać przed </w:t>
      </w:r>
      <w:r>
        <w:rPr>
          <w:rFonts w:ascii="Book Antiqua" w:hAnsi="Book Antiqua" w:cs="Book Antiqua"/>
          <w:b/>
          <w:bCs/>
          <w:sz w:val="20"/>
          <w:szCs w:val="20"/>
        </w:rPr>
        <w:t>23.07.2015 r., godz. 10:00</w:t>
      </w:r>
    </w:p>
    <w:p w:rsidR="003B3121" w:rsidRPr="00A75CEA" w:rsidRDefault="003B312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3B3121" w:rsidRPr="00962F2E" w:rsidRDefault="003B312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Wykonawcy u</w:t>
      </w:r>
      <w:r>
        <w:rPr>
          <w:rFonts w:ascii="Book Antiqua" w:hAnsi="Book Antiqua" w:cs="Book Antiqua"/>
          <w:sz w:val="20"/>
          <w:szCs w:val="20"/>
        </w:rPr>
        <w:t>biegający się o zamówienia muszą</w:t>
      </w:r>
      <w:r w:rsidRPr="00962F2E">
        <w:rPr>
          <w:rFonts w:ascii="Book Antiqua" w:hAnsi="Book Antiqua" w:cs="Book Antiqua"/>
          <w:sz w:val="20"/>
          <w:szCs w:val="20"/>
        </w:rPr>
        <w:t xml:space="preserve"> spełniać niż</w:t>
      </w:r>
      <w:r>
        <w:rPr>
          <w:rFonts w:ascii="Book Antiqua" w:hAnsi="Book Antiqua" w:cs="Book Antiqua"/>
          <w:sz w:val="20"/>
          <w:szCs w:val="20"/>
        </w:rPr>
        <w:t>ej wymienione warunki udziału w </w:t>
      </w:r>
      <w:r w:rsidRPr="00962F2E">
        <w:rPr>
          <w:rFonts w:ascii="Book Antiqua" w:hAnsi="Book Antiqua" w:cs="Book Antiqua"/>
          <w:sz w:val="20"/>
          <w:szCs w:val="20"/>
        </w:rPr>
        <w:t xml:space="preserve">postępowaniu: </w:t>
      </w:r>
    </w:p>
    <w:p w:rsidR="003B3121" w:rsidRPr="00962F2E" w:rsidRDefault="003B312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posiadać uprawnienia do wykonywania działalności lub czynności, jeżeli ustawy nakładają obowiązekposiadania takich uprawnień; </w:t>
      </w:r>
    </w:p>
    <w:p w:rsidR="003B3121" w:rsidRPr="00962F2E" w:rsidRDefault="003B312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3B3121" w:rsidRPr="00962F2E" w:rsidRDefault="003B312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3B3121" w:rsidRDefault="003B312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3B3121" w:rsidRPr="00962F2E" w:rsidRDefault="003B3121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i formularz cenowy (załącznik nr 1 i załącznik nr 2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3B3121" w:rsidRPr="003032F4" w:rsidRDefault="003B312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3B3121" w:rsidRPr="001A541D" w:rsidRDefault="003B312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odwołania ogłoszenia o zamówieniu w przypadku zaistnienia </w:t>
      </w:r>
      <w:r w:rsidRPr="001A541D">
        <w:rPr>
          <w:rFonts w:ascii="Book Antiqua" w:hAnsi="Book Antiqua" w:cs="Book Antiqua"/>
          <w:sz w:val="20"/>
          <w:szCs w:val="20"/>
        </w:rPr>
        <w:t>uzasadnionych przyczyn, jak również prawo unieważnienia ogłoszenia o zamówieniu bez podania przyczyny.</w:t>
      </w:r>
    </w:p>
    <w:p w:rsidR="003B3121" w:rsidRPr="001A541D" w:rsidRDefault="003B312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A541D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3B3121" w:rsidRDefault="003B3121" w:rsidP="00B6102B">
      <w:pPr>
        <w:ind w:left="426"/>
      </w:pPr>
      <w:r>
        <w:rPr>
          <w:rFonts w:ascii="Book Antiqua" w:hAnsi="Book Antiqua" w:cs="Book Antiqua"/>
          <w:sz w:val="20"/>
          <w:szCs w:val="20"/>
        </w:rPr>
        <w:t>-</w:t>
      </w:r>
      <w:r w:rsidRPr="00AD297D">
        <w:rPr>
          <w:rFonts w:ascii="Book Antiqua" w:hAnsi="Book Antiqua" w:cs="Book Antiqua"/>
          <w:sz w:val="20"/>
          <w:szCs w:val="20"/>
        </w:rPr>
        <w:t>w sprawach merytorycznych</w:t>
      </w:r>
      <w:r>
        <w:rPr>
          <w:rFonts w:ascii="Book Antiqua" w:hAnsi="Book Antiqua" w:cs="Book Antiqua"/>
          <w:sz w:val="20"/>
          <w:szCs w:val="20"/>
        </w:rPr>
        <w:t>:</w:t>
      </w:r>
      <w:r w:rsidRPr="00B6102B">
        <w:rPr>
          <w:rFonts w:ascii="Book Antiqua" w:hAnsi="Book Antiqua" w:cs="Book Antiqua"/>
          <w:sz w:val="20"/>
          <w:szCs w:val="20"/>
        </w:rPr>
        <w:t>Wojciech Waszkiewicz- 52 34 19</w:t>
      </w:r>
      <w:r>
        <w:rPr>
          <w:rFonts w:ascii="Book Antiqua" w:hAnsi="Book Antiqua" w:cs="Book Antiqua"/>
          <w:sz w:val="20"/>
          <w:szCs w:val="20"/>
        </w:rPr>
        <w:t> </w:t>
      </w:r>
      <w:r w:rsidRPr="00B6102B">
        <w:rPr>
          <w:rFonts w:ascii="Book Antiqua" w:hAnsi="Book Antiqua" w:cs="Book Antiqua"/>
          <w:sz w:val="20"/>
          <w:szCs w:val="20"/>
        </w:rPr>
        <w:t>224</w:t>
      </w:r>
      <w:r>
        <w:rPr>
          <w:rFonts w:ascii="Book Antiqua" w:hAnsi="Book Antiqua" w:cs="Book Antiqua"/>
          <w:sz w:val="20"/>
          <w:szCs w:val="20"/>
        </w:rPr>
        <w:t xml:space="preserve">, mail: </w:t>
      </w:r>
      <w:hyperlink r:id="rId8" w:history="1">
        <w:r w:rsidRPr="00B6102B">
          <w:rPr>
            <w:rStyle w:val="Hyperlink"/>
            <w:rFonts w:ascii="Book Antiqua" w:hAnsi="Book Antiqua" w:cs="Book Antiqua"/>
            <w:sz w:val="20"/>
            <w:szCs w:val="20"/>
          </w:rPr>
          <w:t>zaop2@ukw.edu.pl</w:t>
        </w:r>
      </w:hyperlink>
      <w:r>
        <w:rPr>
          <w:rFonts w:ascii="Book Antiqua" w:hAnsi="Book Antiqua" w:cs="Book Antiqua"/>
          <w:sz w:val="20"/>
          <w:szCs w:val="20"/>
        </w:rPr>
        <w:t>,</w:t>
      </w:r>
    </w:p>
    <w:p w:rsidR="003B3121" w:rsidRPr="001A541D" w:rsidRDefault="003B3121" w:rsidP="00B6102B">
      <w:pPr>
        <w:pStyle w:val="Normalny1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-w sprawach formalno-prawnych: Joanna Gurgul, 52 34 19 167, mail: joannagu@ukw.edu.pl.</w:t>
      </w:r>
    </w:p>
    <w:p w:rsidR="003B3121" w:rsidRDefault="003B3121" w:rsidP="00B6102B">
      <w:pPr>
        <w:pStyle w:val="Normalny1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B3121" w:rsidRDefault="003B3121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B3121" w:rsidRDefault="003B3121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3B3121" w:rsidRPr="000139B3" w:rsidRDefault="003B3121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3B3121" w:rsidRPr="00F82DB2" w:rsidRDefault="003B3121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</w:t>
      </w:r>
    </w:p>
    <w:p w:rsidR="003B3121" w:rsidRDefault="003B3121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bookmarkStart w:id="0" w:name="_GoBack"/>
      <w:bookmarkEnd w:id="0"/>
    </w:p>
    <w:p w:rsidR="003B3121" w:rsidRPr="00E67CBA" w:rsidRDefault="003B3121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3B3121" w:rsidRDefault="003B3121" w:rsidP="003D44AE">
      <w:pPr>
        <w:jc w:val="right"/>
        <w:rPr>
          <w:rFonts w:ascii="Book Antiqua" w:hAnsi="Book Antiqua" w:cs="Book Antiqua"/>
          <w:sz w:val="20"/>
          <w:szCs w:val="20"/>
        </w:rPr>
      </w:pPr>
    </w:p>
    <w:p w:rsidR="003B3121" w:rsidRDefault="003B3121" w:rsidP="00BC641A">
      <w:pPr>
        <w:ind w:left="5664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 Kanclerza UKW</w:t>
      </w:r>
    </w:p>
    <w:p w:rsidR="003B3121" w:rsidRDefault="003B3121" w:rsidP="00BC641A">
      <w:pPr>
        <w:ind w:left="5664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  <w:r>
        <w:rPr>
          <w:rFonts w:ascii="Book Antiqua" w:hAnsi="Book Antiqua" w:cs="Book Antiqua"/>
          <w:sz w:val="20"/>
          <w:szCs w:val="20"/>
        </w:rPr>
        <w:br w:type="page"/>
      </w:r>
    </w:p>
    <w:p w:rsidR="003B3121" w:rsidRPr="009D3E55" w:rsidRDefault="003B3121" w:rsidP="00732E4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B3121" w:rsidRPr="009D3E55" w:rsidRDefault="003B312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3B3121" w:rsidRPr="009D3E55" w:rsidRDefault="003B312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3B3121" w:rsidRPr="009D3E55" w:rsidRDefault="003B3121" w:rsidP="00732E41">
      <w:pPr>
        <w:rPr>
          <w:rFonts w:ascii="Book Antiqua" w:hAnsi="Book Antiqua" w:cs="Book Antiqua"/>
          <w:sz w:val="20"/>
          <w:szCs w:val="20"/>
        </w:rPr>
      </w:pPr>
    </w:p>
    <w:p w:rsidR="003B3121" w:rsidRPr="009D3E55" w:rsidRDefault="003B3121" w:rsidP="00732E4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3B3121" w:rsidRPr="009D3E55" w:rsidRDefault="003B3121" w:rsidP="00732E4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9D3E55">
        <w:rPr>
          <w:rFonts w:ascii="Book Antiqua" w:hAnsi="Book Antiqua" w:cs="Book Antiqua"/>
          <w:sz w:val="20"/>
          <w:szCs w:val="20"/>
        </w:rPr>
        <w:t>BZP-ZO-</w:t>
      </w:r>
      <w:r>
        <w:rPr>
          <w:rFonts w:ascii="Book Antiqua" w:hAnsi="Book Antiqua" w:cs="Book Antiqua"/>
          <w:sz w:val="20"/>
          <w:szCs w:val="20"/>
        </w:rPr>
        <w:t>88</w:t>
      </w:r>
      <w:r w:rsidRPr="009D3E55">
        <w:rPr>
          <w:rFonts w:ascii="Book Antiqua" w:hAnsi="Book Antiqua" w:cs="Book Antiqua"/>
          <w:sz w:val="20"/>
          <w:szCs w:val="20"/>
        </w:rPr>
        <w:t>/2015</w:t>
      </w:r>
    </w:p>
    <w:p w:rsidR="003B3121" w:rsidRPr="009D3E55" w:rsidRDefault="003B3121" w:rsidP="00732E41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B3121" w:rsidRPr="009D3E55" w:rsidRDefault="003B312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3B3121" w:rsidRPr="009D3E55" w:rsidRDefault="003B3121" w:rsidP="00732E41">
      <w:pPr>
        <w:pStyle w:val="Akapitzlist1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B3121" w:rsidRPr="009D3E55" w:rsidRDefault="003B312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3B3121" w:rsidRPr="009D3E55" w:rsidRDefault="003B312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B3121" w:rsidRPr="009D3E55" w:rsidRDefault="003B312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B3121" w:rsidRPr="009D3E55" w:rsidRDefault="003B312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B3121" w:rsidRPr="009D3E55" w:rsidRDefault="003B312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B3121" w:rsidRPr="009D3E55" w:rsidRDefault="003B312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B3121" w:rsidRPr="009D3E55" w:rsidRDefault="003B312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Osoba do kontaktu, tel. e-mail: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B3121" w:rsidRPr="009D3E55" w:rsidRDefault="003B3121" w:rsidP="00732E41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3B3121" w:rsidRPr="00B13030" w:rsidRDefault="003B312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13030">
        <w:rPr>
          <w:rFonts w:ascii="Book Antiqua" w:hAnsi="Book Antiqua" w:cs="Book Antiqua"/>
          <w:sz w:val="20"/>
          <w:szCs w:val="20"/>
        </w:rPr>
        <w:t>Nawiązując do ogłoszenia w trybie Zapytania Ofertowego oferujemy wykonanie zamówienia na: „</w:t>
      </w:r>
      <w:r w:rsidRPr="00FE30B5">
        <w:rPr>
          <w:rFonts w:ascii="Book Antiqua" w:hAnsi="Book Antiqua" w:cs="Book Antiqua"/>
          <w:i/>
          <w:iCs/>
          <w:sz w:val="22"/>
          <w:szCs w:val="22"/>
        </w:rPr>
        <w:t xml:space="preserve">Dostawa </w:t>
      </w:r>
      <w:r>
        <w:rPr>
          <w:rFonts w:ascii="Book Antiqua" w:hAnsi="Book Antiqua" w:cs="Book Antiqua"/>
          <w:i/>
          <w:iCs/>
          <w:sz w:val="22"/>
          <w:szCs w:val="22"/>
        </w:rPr>
        <w:t xml:space="preserve">sprzętu biurowego na potrzeby </w:t>
      </w:r>
      <w:r w:rsidRPr="00FE30B5">
        <w:rPr>
          <w:rFonts w:ascii="Book Antiqua" w:hAnsi="Book Antiqua" w:cs="Book Antiqua"/>
          <w:i/>
          <w:iCs/>
          <w:sz w:val="22"/>
          <w:szCs w:val="22"/>
        </w:rPr>
        <w:t>Uniwersytetu Kazimierza Wielkiego w Bydgoszc</w:t>
      </w:r>
      <w:r>
        <w:rPr>
          <w:rFonts w:ascii="Book Antiqua" w:hAnsi="Book Antiqua" w:cs="Book Antiqua"/>
          <w:i/>
          <w:iCs/>
          <w:sz w:val="22"/>
          <w:szCs w:val="22"/>
        </w:rPr>
        <w:t>zy</w:t>
      </w:r>
      <w:r w:rsidRPr="00FE30B5">
        <w:rPr>
          <w:rFonts w:ascii="Book Antiqua" w:hAnsi="Book Antiqua" w:cs="Book Antiqua"/>
          <w:sz w:val="20"/>
          <w:szCs w:val="20"/>
        </w:rPr>
        <w:t>”</w:t>
      </w:r>
      <w:r>
        <w:rPr>
          <w:rFonts w:ascii="Book Antiqua" w:hAnsi="Book Antiqua" w:cs="Book Antiqua"/>
          <w:sz w:val="20"/>
          <w:szCs w:val="20"/>
        </w:rPr>
        <w:t xml:space="preserve"> w </w:t>
      </w:r>
      <w:r w:rsidRPr="00B13030">
        <w:rPr>
          <w:rFonts w:ascii="Book Antiqua" w:hAnsi="Book Antiqua" w:cs="Book Antiqua"/>
          <w:sz w:val="20"/>
          <w:szCs w:val="20"/>
        </w:rPr>
        <w:t>zakres</w:t>
      </w:r>
      <w:r>
        <w:rPr>
          <w:rFonts w:ascii="Book Antiqua" w:hAnsi="Book Antiqua" w:cs="Book Antiqua"/>
          <w:sz w:val="20"/>
          <w:szCs w:val="20"/>
        </w:rPr>
        <w:t>ie i na warunkach określonych w </w:t>
      </w:r>
      <w:r w:rsidRPr="00B13030">
        <w:rPr>
          <w:rFonts w:ascii="Book Antiqua" w:hAnsi="Book Antiqua" w:cs="Book Antiqua"/>
          <w:sz w:val="20"/>
          <w:szCs w:val="20"/>
        </w:rPr>
        <w:t>Zapytan</w:t>
      </w:r>
      <w:r>
        <w:rPr>
          <w:rFonts w:ascii="Book Antiqua" w:hAnsi="Book Antiqua" w:cs="Book Antiqua"/>
          <w:sz w:val="20"/>
          <w:szCs w:val="20"/>
        </w:rPr>
        <w:t>iu Ofertowym nr sprawy BZP -ZO-88</w:t>
      </w:r>
      <w:r w:rsidRPr="00B13030">
        <w:rPr>
          <w:rFonts w:ascii="Book Antiqua" w:hAnsi="Book Antiqua" w:cs="Book Antiqua"/>
          <w:sz w:val="20"/>
          <w:szCs w:val="20"/>
        </w:rPr>
        <w:t>/2015:</w:t>
      </w:r>
    </w:p>
    <w:p w:rsidR="003B3121" w:rsidRPr="009D3E55" w:rsidRDefault="003B3121" w:rsidP="00732E41">
      <w:pPr>
        <w:pStyle w:val="Akapitzlist1"/>
        <w:spacing w:after="0" w:line="360" w:lineRule="auto"/>
        <w:ind w:left="360" w:firstLine="348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OFERUJEMY/ Oferuję wykonanie </w:t>
      </w:r>
      <w:r>
        <w:rPr>
          <w:rFonts w:ascii="Book Antiqua" w:hAnsi="Book Antiqua" w:cs="Book Antiqua"/>
          <w:sz w:val="20"/>
          <w:szCs w:val="20"/>
        </w:rPr>
        <w:t xml:space="preserve">całości </w:t>
      </w:r>
      <w:r w:rsidRPr="009D3E55">
        <w:rPr>
          <w:rFonts w:ascii="Book Antiqua" w:hAnsi="Book Antiqua" w:cs="Book Antiqua"/>
          <w:sz w:val="20"/>
          <w:szCs w:val="20"/>
        </w:rPr>
        <w:t xml:space="preserve">przedmiotu zamówienia za: </w:t>
      </w:r>
    </w:p>
    <w:p w:rsidR="003B3121" w:rsidRPr="009D3E55" w:rsidRDefault="003B3121" w:rsidP="00732E41">
      <w:pPr>
        <w:pStyle w:val="Akapitzlist1"/>
        <w:ind w:left="360" w:firstLine="348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2.1. Kryterium I </w:t>
      </w:r>
    </w:p>
    <w:p w:rsidR="003B3121" w:rsidRPr="009D3E55" w:rsidRDefault="003B3121" w:rsidP="00732E41">
      <w:pPr>
        <w:spacing w:after="200" w:line="276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 .....................................................................................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.............................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zł **</w:t>
      </w:r>
    </w:p>
    <w:p w:rsidR="003B3121" w:rsidRPr="009D3E55" w:rsidRDefault="003B3121" w:rsidP="00732E41">
      <w:pPr>
        <w:spacing w:after="200" w:line="276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 ................................................................................................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.................................................</w:t>
      </w:r>
    </w:p>
    <w:p w:rsidR="003B3121" w:rsidRPr="009D3E55" w:rsidRDefault="003B3121" w:rsidP="00732E41">
      <w:pPr>
        <w:spacing w:after="200" w:line="276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</w:t>
      </w:r>
      <w:r>
        <w:rPr>
          <w:rFonts w:ascii="Book Antiqua" w:hAnsi="Book Antiqua" w:cs="Book Antiqua"/>
          <w:sz w:val="20"/>
          <w:szCs w:val="20"/>
          <w:lang w:eastAsia="en-US"/>
        </w:rPr>
        <w:t>odatku .............………….......................zł</w:t>
      </w:r>
    </w:p>
    <w:p w:rsidR="003B3121" w:rsidRPr="009D3E55" w:rsidRDefault="003B3121" w:rsidP="00732E41">
      <w:pPr>
        <w:spacing w:after="200" w:line="276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wartość netto ........………………………………………………….....……………........................</w:t>
      </w:r>
      <w:r>
        <w:rPr>
          <w:rFonts w:ascii="Book Antiqua" w:hAnsi="Book Antiqua" w:cs="Book Antiqua"/>
          <w:sz w:val="20"/>
          <w:szCs w:val="20"/>
          <w:lang w:eastAsia="en-US"/>
        </w:rPr>
        <w:t>.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zł </w:t>
      </w:r>
    </w:p>
    <w:p w:rsidR="003B3121" w:rsidRPr="009D3E55" w:rsidRDefault="003B3121" w:rsidP="00732E41">
      <w:pPr>
        <w:spacing w:line="276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wpisać wartość brutto dla każdegozadania</w:t>
      </w: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osobno</w:t>
      </w:r>
    </w:p>
    <w:p w:rsidR="003B3121" w:rsidRPr="009D3E55" w:rsidRDefault="003B3121" w:rsidP="00732E41">
      <w:pPr>
        <w:spacing w:line="276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3B3121" w:rsidRPr="009D3E55" w:rsidRDefault="003B3121" w:rsidP="00732E41">
      <w:pPr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B3121" w:rsidRPr="009D3E55" w:rsidRDefault="003B3121" w:rsidP="00732E41">
      <w:pPr>
        <w:pStyle w:val="Akapitzlist1"/>
        <w:spacing w:line="360" w:lineRule="auto"/>
        <w:rPr>
          <w:rFonts w:ascii="Book Antiqua" w:hAnsi="Book Antiqua" w:cs="Book Antiqua"/>
          <w:spacing w:val="-4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2.2. Kryterium II –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9D3E55">
        <w:rPr>
          <w:rFonts w:ascii="Book Antiqua" w:hAnsi="Book Antiqua" w:cs="Book Antiqua"/>
          <w:sz w:val="20"/>
          <w:szCs w:val="20"/>
        </w:rPr>
        <w:t>: ____ dni (</w:t>
      </w:r>
      <w:r w:rsidRPr="009D3E55">
        <w:rPr>
          <w:rFonts w:ascii="Book Antiqua" w:hAnsi="Book Antiqua" w:cs="Book Antiqua"/>
          <w:i/>
          <w:iCs/>
          <w:sz w:val="20"/>
          <w:szCs w:val="20"/>
        </w:rPr>
        <w:t>podać ilość dni</w:t>
      </w:r>
      <w:r w:rsidRPr="009D3E55">
        <w:rPr>
          <w:rFonts w:ascii="Book Antiqua" w:hAnsi="Book Antiqua" w:cs="Book Antiqua"/>
          <w:sz w:val="20"/>
          <w:szCs w:val="20"/>
        </w:rPr>
        <w:t xml:space="preserve">) </w:t>
      </w:r>
      <w:r>
        <w:rPr>
          <w:rFonts w:ascii="Book Antiqua" w:hAnsi="Book Antiqua" w:cs="Book Antiqua"/>
          <w:sz w:val="20"/>
          <w:szCs w:val="20"/>
        </w:rPr>
        <w:t>od momentu podpisania umowy</w:t>
      </w:r>
    </w:p>
    <w:p w:rsidR="003B3121" w:rsidRPr="009D3E55" w:rsidRDefault="003B3121" w:rsidP="00732E41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 dla każdejczęści</w:t>
      </w: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osobno</w:t>
      </w:r>
    </w:p>
    <w:p w:rsidR="003B3121" w:rsidRPr="009D3E55" w:rsidRDefault="003B312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</w:t>
      </w:r>
      <w:r>
        <w:rPr>
          <w:rFonts w:ascii="Book Antiqua" w:hAnsi="Book Antiqua" w:cs="Book Antiqua"/>
          <w:sz w:val="20"/>
          <w:szCs w:val="20"/>
          <w:lang w:eastAsia="en-US"/>
        </w:rPr>
        <w:t>one wszystkie koszty związane z 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>wykonaniem przedmiotu zamówienia, w tym koszty transportu do siedziby Zamawiającego oraz udzielone rabaty.</w:t>
      </w:r>
    </w:p>
    <w:p w:rsidR="003B3121" w:rsidRPr="009D3E55" w:rsidRDefault="003B3121" w:rsidP="00732E41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>w postępowaniu zgodnie z ust. 11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 Zapytania Ofertowego nr 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88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3B3121" w:rsidRPr="009D3E55" w:rsidRDefault="003B312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Zobowiązuję/my się wykonać całość przedmiotu zamówienia z należytą starannością. Zgadzam/my się na przetwarzanie danych osobowych zgodnie z obowiązującymi, w tym zakresie przepisami prawnymi.</w:t>
      </w:r>
    </w:p>
    <w:p w:rsidR="003B3121" w:rsidRPr="009D3E55" w:rsidRDefault="003B3121" w:rsidP="00732E41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B3121" w:rsidRPr="009D3E55" w:rsidRDefault="003B3121" w:rsidP="00732E41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3B3121" w:rsidRPr="009D3E55" w:rsidRDefault="003B312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3B3121" w:rsidRPr="009D3E55" w:rsidRDefault="003B312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3B3121" w:rsidRPr="009D3E55" w:rsidRDefault="003B312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3B3121" w:rsidRPr="009D3E55" w:rsidRDefault="003B312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3B3121" w:rsidRPr="009D3E55" w:rsidRDefault="003B3121" w:rsidP="00732E41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3B3121" w:rsidRPr="009D3E55" w:rsidRDefault="003B3121" w:rsidP="00732E4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............................., dnia .....................</w:t>
      </w:r>
      <w:r>
        <w:rPr>
          <w:kern w:val="1"/>
          <w:sz w:val="20"/>
          <w:szCs w:val="20"/>
          <w:lang w:eastAsia="ar-SA"/>
        </w:rPr>
        <w:t>.......</w:t>
      </w:r>
    </w:p>
    <w:p w:rsidR="003B3121" w:rsidRPr="009D3E55" w:rsidRDefault="003B3121" w:rsidP="00732E4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3B3121" w:rsidRPr="009D3E55" w:rsidRDefault="003B3121" w:rsidP="00732E4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4D6ADF">
        <w:rPr>
          <w:kern w:val="1"/>
          <w:sz w:val="20"/>
          <w:szCs w:val="20"/>
          <w:lang w:eastAsia="ar-SA"/>
        </w:rPr>
        <w:t>y</w:t>
      </w:r>
      <w:r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, </w:t>
      </w:r>
      <w:r w:rsidRPr="004D6ADF">
        <w:rPr>
          <w:kern w:val="1"/>
          <w:sz w:val="20"/>
          <w:szCs w:val="20"/>
          <w:lang w:eastAsia="ar-SA"/>
        </w:rPr>
        <w:t>pieczątka)</w:t>
      </w:r>
    </w:p>
    <w:p w:rsidR="003B3121" w:rsidRPr="009D3E55" w:rsidRDefault="003B312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3B3121" w:rsidRPr="009D3E55" w:rsidRDefault="003B312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3B3121" w:rsidRPr="009D3E55" w:rsidRDefault="003B312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3B3121" w:rsidRPr="009D3E55" w:rsidRDefault="003B312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3B3121" w:rsidRPr="009D3E55" w:rsidRDefault="003B312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3B3121" w:rsidRDefault="003B312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Default="003B312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3B3121" w:rsidRPr="008500E8" w:rsidRDefault="003B3121" w:rsidP="008500E8">
      <w:pPr>
        <w:rPr>
          <w:rFonts w:ascii="Book Antiqua" w:hAnsi="Book Antiqua" w:cs="Book Antiqua"/>
          <w:spacing w:val="-4"/>
          <w:u w:val="single"/>
        </w:rPr>
        <w:sectPr w:rsidR="003B3121" w:rsidRPr="008500E8" w:rsidSect="001343AA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3B3121" w:rsidRDefault="003B3121" w:rsidP="008500E8">
      <w:pPr>
        <w:ind w:left="6372" w:firstLine="708"/>
        <w:rPr>
          <w:spacing w:val="-4"/>
          <w:sz w:val="18"/>
          <w:szCs w:val="18"/>
        </w:rPr>
      </w:pPr>
      <w:r w:rsidRPr="00320D4E">
        <w:rPr>
          <w:spacing w:val="-4"/>
          <w:sz w:val="18"/>
          <w:szCs w:val="18"/>
        </w:rPr>
        <w:t>Załącznik 2</w:t>
      </w:r>
    </w:p>
    <w:p w:rsidR="003B3121" w:rsidRDefault="003B3121" w:rsidP="003776B9">
      <w:pPr>
        <w:jc w:val="right"/>
        <w:rPr>
          <w:spacing w:val="-4"/>
          <w:sz w:val="18"/>
          <w:szCs w:val="18"/>
        </w:rPr>
      </w:pPr>
    </w:p>
    <w:p w:rsidR="003B3121" w:rsidRPr="00320D4E" w:rsidRDefault="003B3121" w:rsidP="00D40371">
      <w:pPr>
        <w:jc w:val="center"/>
        <w:rPr>
          <w:rFonts w:ascii="Book Antiqua" w:hAnsi="Book Antiqua" w:cs="Book Antiqua"/>
          <w:spacing w:val="-4"/>
          <w:sz w:val="28"/>
          <w:szCs w:val="28"/>
        </w:rPr>
      </w:pPr>
      <w:r w:rsidRPr="00320D4E"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3B3121" w:rsidRPr="00320D4E" w:rsidRDefault="003B3121" w:rsidP="003776B9">
      <w:pPr>
        <w:jc w:val="right"/>
        <w:rPr>
          <w:spacing w:val="-4"/>
          <w:sz w:val="18"/>
          <w:szCs w:val="18"/>
        </w:rPr>
      </w:pPr>
    </w:p>
    <w:tbl>
      <w:tblPr>
        <w:tblpPr w:leftFromText="141" w:rightFromText="141" w:vertAnchor="page" w:horzAnchor="margin" w:tblpX="-528" w:tblpY="259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118"/>
        <w:gridCol w:w="709"/>
        <w:gridCol w:w="567"/>
        <w:gridCol w:w="1559"/>
        <w:gridCol w:w="1418"/>
        <w:gridCol w:w="1134"/>
        <w:gridCol w:w="1417"/>
      </w:tblGrid>
      <w:tr w:rsidR="003B3121" w:rsidRPr="001343AA">
        <w:tc>
          <w:tcPr>
            <w:tcW w:w="534" w:type="dxa"/>
            <w:vAlign w:val="center"/>
          </w:tcPr>
          <w:p w:rsidR="003B3121" w:rsidRPr="00E44C81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Lp.</w:t>
            </w:r>
          </w:p>
        </w:tc>
        <w:tc>
          <w:tcPr>
            <w:tcW w:w="3118" w:type="dxa"/>
            <w:vAlign w:val="center"/>
          </w:tcPr>
          <w:p w:rsidR="003B3121" w:rsidRPr="00E44C81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Przedmiot zamówienia</w:t>
            </w:r>
          </w:p>
          <w:p w:rsidR="003B3121" w:rsidRPr="001343AA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3B3121" w:rsidRPr="00976393" w:rsidRDefault="003B3121" w:rsidP="00291A0C">
            <w:pPr>
              <w:jc w:val="center"/>
              <w:rPr>
                <w:sz w:val="16"/>
                <w:szCs w:val="16"/>
              </w:rPr>
            </w:pPr>
            <w:r w:rsidRPr="00976393">
              <w:rPr>
                <w:sz w:val="16"/>
                <w:szCs w:val="16"/>
              </w:rPr>
              <w:t>j.m.</w:t>
            </w:r>
          </w:p>
        </w:tc>
        <w:tc>
          <w:tcPr>
            <w:tcW w:w="567" w:type="dxa"/>
            <w:vAlign w:val="center"/>
          </w:tcPr>
          <w:p w:rsidR="003B3121" w:rsidRPr="00976393" w:rsidRDefault="003B3121" w:rsidP="00291A0C">
            <w:pPr>
              <w:jc w:val="center"/>
              <w:rPr>
                <w:sz w:val="14"/>
                <w:szCs w:val="14"/>
              </w:rPr>
            </w:pPr>
            <w:r w:rsidRPr="00976393">
              <w:rPr>
                <w:sz w:val="14"/>
                <w:szCs w:val="14"/>
              </w:rPr>
              <w:t>ilość</w:t>
            </w:r>
          </w:p>
        </w:tc>
        <w:tc>
          <w:tcPr>
            <w:tcW w:w="1559" w:type="dxa"/>
            <w:vAlign w:val="center"/>
          </w:tcPr>
          <w:p w:rsidR="003B3121" w:rsidRPr="00E44C81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Nazwa, producent i </w:t>
            </w: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nr katalogowy oferowanego produktu</w:t>
            </w:r>
          </w:p>
        </w:tc>
        <w:tc>
          <w:tcPr>
            <w:tcW w:w="1418" w:type="dxa"/>
            <w:vAlign w:val="center"/>
          </w:tcPr>
          <w:p w:rsidR="003B3121" w:rsidRPr="00E44C81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Cenajednostkowanetto</w:t>
            </w:r>
          </w:p>
        </w:tc>
        <w:tc>
          <w:tcPr>
            <w:tcW w:w="1134" w:type="dxa"/>
            <w:vAlign w:val="center"/>
          </w:tcPr>
          <w:p w:rsidR="003B3121" w:rsidRPr="00E44C81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1417" w:type="dxa"/>
            <w:vAlign w:val="center"/>
          </w:tcPr>
          <w:p w:rsidR="003B3121" w:rsidRPr="00E44C81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jednostkowa brutto</w:t>
            </w:r>
          </w:p>
        </w:tc>
      </w:tr>
      <w:tr w:rsidR="003B3121" w:rsidRPr="001343AA">
        <w:trPr>
          <w:trHeight w:val="5565"/>
        </w:trPr>
        <w:tc>
          <w:tcPr>
            <w:tcW w:w="534" w:type="dxa"/>
            <w:vAlign w:val="center"/>
          </w:tcPr>
          <w:p w:rsidR="003B3121" w:rsidRPr="001343AA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1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.</w:t>
            </w:r>
          </w:p>
        </w:tc>
        <w:tc>
          <w:tcPr>
            <w:tcW w:w="3118" w:type="dxa"/>
          </w:tcPr>
          <w:p w:rsidR="003B3121" w:rsidRPr="00DE26A4" w:rsidRDefault="003B3121" w:rsidP="00291A0C">
            <w:r w:rsidRPr="00DE26A4">
              <w:t>Niszczarka do papieru</w:t>
            </w:r>
          </w:p>
          <w:p w:rsidR="003B3121" w:rsidRPr="00DE26A4" w:rsidRDefault="003B3121" w:rsidP="00291A0C">
            <w:r w:rsidRPr="00DE26A4">
              <w:t>niszcząca kilkanaście kartek papieru naraz, łącznie ze spinaczami</w:t>
            </w:r>
          </w:p>
          <w:p w:rsidR="003B3121" w:rsidRPr="00DE26A4" w:rsidRDefault="003B3121" w:rsidP="00D76A58">
            <w:pPr>
              <w:numPr>
                <w:ilvl w:val="0"/>
                <w:numId w:val="35"/>
              </w:numPr>
            </w:pPr>
            <w:r w:rsidRPr="00DE26A4">
              <w:t>szerokość max. 30 cm</w:t>
            </w:r>
          </w:p>
          <w:p w:rsidR="003B3121" w:rsidRPr="00DE26A4" w:rsidRDefault="003B3121" w:rsidP="00D76A58">
            <w:pPr>
              <w:numPr>
                <w:ilvl w:val="0"/>
                <w:numId w:val="35"/>
              </w:numPr>
            </w:pPr>
            <w:r w:rsidRPr="00DE26A4">
              <w:t>głębokość max. 50 cm,</w:t>
            </w:r>
          </w:p>
          <w:p w:rsidR="003B3121" w:rsidRPr="00DE26A4" w:rsidRDefault="003B3121" w:rsidP="00D76A58">
            <w:pPr>
              <w:numPr>
                <w:ilvl w:val="0"/>
                <w:numId w:val="35"/>
              </w:numPr>
            </w:pPr>
            <w:r w:rsidRPr="00DE26A4">
              <w:t>wysokość max. do 80 cm</w:t>
            </w:r>
          </w:p>
          <w:p w:rsidR="003B3121" w:rsidRPr="00D76A58" w:rsidRDefault="003B3121" w:rsidP="00291A0C">
            <w:pPr>
              <w:rPr>
                <w:b/>
                <w:bCs/>
              </w:rPr>
            </w:pPr>
          </w:p>
          <w:p w:rsidR="003B3121" w:rsidRDefault="003B3121" w:rsidP="00E3261C">
            <w:pPr>
              <w:rPr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:rsidR="003B3121" w:rsidRPr="00E3261C" w:rsidRDefault="003B3121" w:rsidP="00E3261C">
            <w:pPr>
              <w:rPr>
                <w:b/>
                <w:bCs/>
                <w:sz w:val="18"/>
                <w:szCs w:val="18"/>
                <w:lang w:val="en-US"/>
              </w:rPr>
            </w:pPr>
          </w:p>
          <w:p w:rsidR="003B3121" w:rsidRPr="00E3261C" w:rsidRDefault="003B3121" w:rsidP="00E3261C">
            <w:pPr>
              <w:numPr>
                <w:ilvl w:val="0"/>
                <w:numId w:val="34"/>
              </w:numPr>
              <w:shd w:val="clear" w:color="auto" w:fill="FFFFFF"/>
              <w:rPr>
                <w:spacing w:val="-4"/>
              </w:rPr>
            </w:pPr>
            <w:r w:rsidRPr="00E3261C">
              <w:rPr>
                <w:sz w:val="22"/>
                <w:szCs w:val="22"/>
              </w:rPr>
              <w:t>2 lata gwarancji</w:t>
            </w:r>
          </w:p>
        </w:tc>
        <w:tc>
          <w:tcPr>
            <w:tcW w:w="709" w:type="dxa"/>
          </w:tcPr>
          <w:p w:rsidR="003B3121" w:rsidRPr="00894648" w:rsidRDefault="003B3121" w:rsidP="00291A0C">
            <w:pPr>
              <w:snapToGrid w:val="0"/>
              <w:rPr>
                <w:spacing w:val="-4"/>
                <w:sz w:val="20"/>
                <w:szCs w:val="20"/>
              </w:rPr>
            </w:pPr>
            <w:r w:rsidRPr="00894648"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567" w:type="dxa"/>
          </w:tcPr>
          <w:p w:rsidR="003B3121" w:rsidRPr="00894648" w:rsidRDefault="003B3121" w:rsidP="00291A0C">
            <w:pPr>
              <w:jc w:val="center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894648">
              <w:rPr>
                <w:rFonts w:ascii="Calibri" w:hAnsi="Calibri" w:cs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3B3121" w:rsidRPr="001343AA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B3121" w:rsidRPr="001343AA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3B3121" w:rsidRPr="001343AA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B3121" w:rsidRPr="001343AA" w:rsidRDefault="003B312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3B3121" w:rsidRPr="001343AA">
        <w:tc>
          <w:tcPr>
            <w:tcW w:w="10456" w:type="dxa"/>
            <w:gridSpan w:val="8"/>
            <w:vAlign w:val="center"/>
          </w:tcPr>
          <w:p w:rsidR="003B3121" w:rsidRDefault="003B3121" w:rsidP="00894648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3B3121" w:rsidRPr="001343AA" w:rsidRDefault="003B3121" w:rsidP="00894648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</w:rPr>
              <w:t>RAZEM</w:t>
            </w:r>
          </w:p>
        </w:tc>
      </w:tr>
    </w:tbl>
    <w:p w:rsidR="003B3121" w:rsidRDefault="003B3121" w:rsidP="00457D55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</w:p>
    <w:p w:rsidR="003B3121" w:rsidRPr="00DF43A1" w:rsidRDefault="003B3121" w:rsidP="00044EB9">
      <w:pPr>
        <w:rPr>
          <w:b/>
          <w:bCs/>
          <w:spacing w:val="-4"/>
          <w:sz w:val="18"/>
          <w:szCs w:val="18"/>
          <w:u w:val="single"/>
        </w:rPr>
      </w:pPr>
      <w:r w:rsidRPr="00DF43A1">
        <w:rPr>
          <w:b/>
          <w:bCs/>
          <w:spacing w:val="-4"/>
          <w:sz w:val="18"/>
          <w:szCs w:val="18"/>
          <w:u w:val="single"/>
        </w:rPr>
        <w:t xml:space="preserve"> </w:t>
      </w:r>
    </w:p>
    <w:p w:rsidR="003B3121" w:rsidRDefault="003B3121" w:rsidP="00044EB9">
      <w:pPr>
        <w:jc w:val="both"/>
        <w:rPr>
          <w:spacing w:val="-4"/>
          <w:sz w:val="18"/>
          <w:szCs w:val="18"/>
        </w:rPr>
      </w:pPr>
    </w:p>
    <w:p w:rsidR="003B3121" w:rsidRPr="00DF43A1" w:rsidRDefault="003B3121" w:rsidP="00044EB9">
      <w:pPr>
        <w:jc w:val="both"/>
        <w:rPr>
          <w:spacing w:val="-4"/>
          <w:sz w:val="18"/>
          <w:szCs w:val="18"/>
        </w:rPr>
      </w:pPr>
      <w:r w:rsidRPr="00DF43A1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3B3121" w:rsidRPr="00DF43A1" w:rsidRDefault="003B3121" w:rsidP="00044EB9">
      <w:pPr>
        <w:jc w:val="both"/>
        <w:rPr>
          <w:spacing w:val="-4"/>
          <w:sz w:val="18"/>
          <w:szCs w:val="18"/>
        </w:rPr>
      </w:pPr>
      <w:r w:rsidRPr="00DF43A1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3B3121" w:rsidRPr="00DF43A1" w:rsidRDefault="003B3121" w:rsidP="00044EB9">
      <w:pPr>
        <w:jc w:val="both"/>
        <w:rPr>
          <w:spacing w:val="-4"/>
          <w:sz w:val="18"/>
          <w:szCs w:val="18"/>
        </w:rPr>
      </w:pPr>
    </w:p>
    <w:p w:rsidR="003B3121" w:rsidRPr="00DF43A1" w:rsidRDefault="003B3121" w:rsidP="00044EB9">
      <w:pPr>
        <w:widowControl w:val="0"/>
        <w:suppressAutoHyphens/>
        <w:spacing w:line="360" w:lineRule="auto"/>
        <w:jc w:val="both"/>
        <w:outlineLvl w:val="0"/>
        <w:rPr>
          <w:kern w:val="1"/>
          <w:sz w:val="18"/>
          <w:szCs w:val="18"/>
          <w:lang w:eastAsia="ar-SA"/>
        </w:rPr>
      </w:pPr>
      <w:r w:rsidRPr="00DF43A1">
        <w:rPr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3B3121" w:rsidRDefault="003B3121" w:rsidP="00457D55">
      <w:pPr>
        <w:jc w:val="both"/>
        <w:rPr>
          <w:rFonts w:ascii="Book Antiqua" w:hAnsi="Book Antiqua" w:cs="Book Antiqua"/>
          <w:spacing w:val="-4"/>
          <w:sz w:val="18"/>
          <w:szCs w:val="18"/>
        </w:rPr>
      </w:pPr>
    </w:p>
    <w:p w:rsidR="003B3121" w:rsidRDefault="003B3121" w:rsidP="00457D55">
      <w:pPr>
        <w:jc w:val="both"/>
        <w:rPr>
          <w:rFonts w:ascii="Book Antiqua" w:hAnsi="Book Antiqua" w:cs="Book Antiqua"/>
          <w:spacing w:val="-4"/>
          <w:sz w:val="18"/>
          <w:szCs w:val="18"/>
        </w:rPr>
      </w:pPr>
    </w:p>
    <w:p w:rsidR="003B3121" w:rsidRPr="008274EC" w:rsidRDefault="003B3121" w:rsidP="00DD4D9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>………..........................................................</w:t>
      </w:r>
    </w:p>
    <w:p w:rsidR="003B3121" w:rsidRDefault="003B3121" w:rsidP="00BA14B9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  <w:r w:rsidRPr="008274EC">
        <w:rPr>
          <w:kern w:val="1"/>
          <w:sz w:val="16"/>
          <w:szCs w:val="16"/>
          <w:lang w:eastAsia="ar-SA"/>
        </w:rPr>
        <w:t>(podpisy upełnomocnionychprzedstawicieli Wykonawc</w:t>
      </w:r>
      <w:r>
        <w:rPr>
          <w:rFonts w:ascii="Book Antiqua" w:hAnsi="Book Antiqua" w:cs="Book Antiqua"/>
          <w:kern w:val="1"/>
          <w:sz w:val="16"/>
          <w:szCs w:val="16"/>
          <w:lang w:eastAsia="ar-SA"/>
        </w:rPr>
        <w:t>y</w:t>
      </w:r>
      <w:r>
        <w:rPr>
          <w:rFonts w:ascii="Century Gothic" w:hAnsi="Century Gothic" w:cs="Century Gothic"/>
          <w:kern w:val="1"/>
          <w:sz w:val="16"/>
          <w:szCs w:val="16"/>
          <w:lang w:eastAsia="ar-SA"/>
        </w:rPr>
        <w:t>,</w:t>
      </w:r>
      <w:r>
        <w:rPr>
          <w:rFonts w:ascii="Book Antiqua" w:hAnsi="Book Antiqua" w:cs="Book Antiqua"/>
          <w:kern w:val="1"/>
          <w:sz w:val="16"/>
          <w:szCs w:val="16"/>
          <w:lang w:eastAsia="ar-SA"/>
        </w:rPr>
        <w:t>pieczą</w:t>
      </w:r>
      <w:r w:rsidRPr="00153A23">
        <w:rPr>
          <w:rFonts w:ascii="Book Antiqua" w:hAnsi="Book Antiqua" w:cs="Book Antiqua"/>
          <w:kern w:val="1"/>
          <w:sz w:val="16"/>
          <w:szCs w:val="16"/>
          <w:lang w:eastAsia="ar-SA"/>
        </w:rPr>
        <w:t>tka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)</w:t>
      </w:r>
    </w:p>
    <w:p w:rsidR="003B3121" w:rsidRDefault="003B3121">
      <w:pPr>
        <w:rPr>
          <w:rFonts w:ascii="Book Antiqua" w:hAnsi="Book Antiqua" w:cs="Book Antiqua"/>
          <w:spacing w:val="-4"/>
          <w:u w:val="single"/>
        </w:rPr>
      </w:pPr>
    </w:p>
    <w:p w:rsidR="003B3121" w:rsidRDefault="003B3121">
      <w:pPr>
        <w:rPr>
          <w:rFonts w:ascii="Book Antiqua" w:hAnsi="Book Antiqua" w:cs="Book Antiqua"/>
          <w:spacing w:val="-4"/>
          <w:u w:val="single"/>
        </w:rPr>
      </w:pPr>
    </w:p>
    <w:sectPr w:rsidR="003B3121" w:rsidSect="00BA14B9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121" w:rsidRDefault="003B3121" w:rsidP="00921BDB">
      <w:r>
        <w:separator/>
      </w:r>
    </w:p>
  </w:endnote>
  <w:endnote w:type="continuationSeparator" w:id="1">
    <w:p w:rsidR="003B3121" w:rsidRDefault="003B3121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121" w:rsidRDefault="003B3121" w:rsidP="00921BDB">
      <w:r>
        <w:separator/>
      </w:r>
    </w:p>
  </w:footnote>
  <w:footnote w:type="continuationSeparator" w:id="1">
    <w:p w:rsidR="003B3121" w:rsidRDefault="003B3121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3919"/>
    <w:multiLevelType w:val="hybridMultilevel"/>
    <w:tmpl w:val="72745430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21A44FA"/>
    <w:multiLevelType w:val="hybridMultilevel"/>
    <w:tmpl w:val="FE084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B5C065B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166A3F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B1147A"/>
    <w:multiLevelType w:val="hybridMultilevel"/>
    <w:tmpl w:val="809A28E8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4D146E"/>
    <w:multiLevelType w:val="hybridMultilevel"/>
    <w:tmpl w:val="8D4ABA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A730DB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65B2748"/>
    <w:multiLevelType w:val="hybridMultilevel"/>
    <w:tmpl w:val="3B7C649E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7375C1"/>
    <w:multiLevelType w:val="hybridMultilevel"/>
    <w:tmpl w:val="11A422C8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3464495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262E37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7"/>
  </w:num>
  <w:num w:numId="3">
    <w:abstractNumId w:val="19"/>
  </w:num>
  <w:num w:numId="4">
    <w:abstractNumId w:val="3"/>
  </w:num>
  <w:num w:numId="5">
    <w:abstractNumId w:val="11"/>
  </w:num>
  <w:num w:numId="6">
    <w:abstractNumId w:val="29"/>
  </w:num>
  <w:num w:numId="7">
    <w:abstractNumId w:val="9"/>
  </w:num>
  <w:num w:numId="8">
    <w:abstractNumId w:val="4"/>
  </w:num>
  <w:num w:numId="9">
    <w:abstractNumId w:val="13"/>
  </w:num>
  <w:num w:numId="10">
    <w:abstractNumId w:val="15"/>
  </w:num>
  <w:num w:numId="11">
    <w:abstractNumId w:val="31"/>
  </w:num>
  <w:num w:numId="12">
    <w:abstractNumId w:val="28"/>
  </w:num>
  <w:num w:numId="13">
    <w:abstractNumId w:val="17"/>
  </w:num>
  <w:num w:numId="14">
    <w:abstractNumId w:val="16"/>
  </w:num>
  <w:num w:numId="15">
    <w:abstractNumId w:val="22"/>
  </w:num>
  <w:num w:numId="16">
    <w:abstractNumId w:val="26"/>
  </w:num>
  <w:num w:numId="17">
    <w:abstractNumId w:val="8"/>
  </w:num>
  <w:num w:numId="18">
    <w:abstractNumId w:val="12"/>
  </w:num>
  <w:num w:numId="19">
    <w:abstractNumId w:val="18"/>
  </w:num>
  <w:num w:numId="20">
    <w:abstractNumId w:val="27"/>
  </w:num>
  <w:num w:numId="21">
    <w:abstractNumId w:val="32"/>
  </w:num>
  <w:num w:numId="22">
    <w:abstractNumId w:val="21"/>
  </w:num>
  <w:num w:numId="23">
    <w:abstractNumId w:val="10"/>
  </w:num>
  <w:num w:numId="24">
    <w:abstractNumId w:val="10"/>
  </w:num>
  <w:num w:numId="25">
    <w:abstractNumId w:val="1"/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30"/>
  </w:num>
  <w:num w:numId="29">
    <w:abstractNumId w:val="5"/>
  </w:num>
  <w:num w:numId="30">
    <w:abstractNumId w:val="25"/>
  </w:num>
  <w:num w:numId="31">
    <w:abstractNumId w:val="2"/>
  </w:num>
  <w:num w:numId="32">
    <w:abstractNumId w:val="0"/>
  </w:num>
  <w:num w:numId="33">
    <w:abstractNumId w:val="6"/>
  </w:num>
  <w:num w:numId="34">
    <w:abstractNumId w:val="20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2771"/>
    <w:rsid w:val="0000772E"/>
    <w:rsid w:val="000139B3"/>
    <w:rsid w:val="00014120"/>
    <w:rsid w:val="00030CEA"/>
    <w:rsid w:val="00042B69"/>
    <w:rsid w:val="00044EB9"/>
    <w:rsid w:val="00045F78"/>
    <w:rsid w:val="00062140"/>
    <w:rsid w:val="00063CD2"/>
    <w:rsid w:val="000647E1"/>
    <w:rsid w:val="00065602"/>
    <w:rsid w:val="00065907"/>
    <w:rsid w:val="00065D50"/>
    <w:rsid w:val="00066CD3"/>
    <w:rsid w:val="00071E62"/>
    <w:rsid w:val="00076572"/>
    <w:rsid w:val="000849D8"/>
    <w:rsid w:val="00092243"/>
    <w:rsid w:val="00097F1C"/>
    <w:rsid w:val="000A3452"/>
    <w:rsid w:val="000A4B0D"/>
    <w:rsid w:val="000A541B"/>
    <w:rsid w:val="000C0571"/>
    <w:rsid w:val="000C3A00"/>
    <w:rsid w:val="000C6DAA"/>
    <w:rsid w:val="000D179E"/>
    <w:rsid w:val="000E03AC"/>
    <w:rsid w:val="000E0859"/>
    <w:rsid w:val="000E233D"/>
    <w:rsid w:val="000E375B"/>
    <w:rsid w:val="000F1ABE"/>
    <w:rsid w:val="000F1F0C"/>
    <w:rsid w:val="000F6739"/>
    <w:rsid w:val="000F7F50"/>
    <w:rsid w:val="00102046"/>
    <w:rsid w:val="00104C9B"/>
    <w:rsid w:val="001134C4"/>
    <w:rsid w:val="00120A61"/>
    <w:rsid w:val="00122B20"/>
    <w:rsid w:val="00130DCE"/>
    <w:rsid w:val="001343AA"/>
    <w:rsid w:val="00134DBE"/>
    <w:rsid w:val="00140284"/>
    <w:rsid w:val="00140565"/>
    <w:rsid w:val="00141D44"/>
    <w:rsid w:val="00143C77"/>
    <w:rsid w:val="00146CC1"/>
    <w:rsid w:val="00147168"/>
    <w:rsid w:val="001512B4"/>
    <w:rsid w:val="00153A23"/>
    <w:rsid w:val="0016062F"/>
    <w:rsid w:val="001612B2"/>
    <w:rsid w:val="0016273F"/>
    <w:rsid w:val="00170960"/>
    <w:rsid w:val="00173268"/>
    <w:rsid w:val="00183236"/>
    <w:rsid w:val="00186CF7"/>
    <w:rsid w:val="00186F17"/>
    <w:rsid w:val="00190E18"/>
    <w:rsid w:val="001961E0"/>
    <w:rsid w:val="001A2C2B"/>
    <w:rsid w:val="001A541D"/>
    <w:rsid w:val="001B2D39"/>
    <w:rsid w:val="001C0A5F"/>
    <w:rsid w:val="001C2BF0"/>
    <w:rsid w:val="001C2D04"/>
    <w:rsid w:val="001C487D"/>
    <w:rsid w:val="001C5520"/>
    <w:rsid w:val="001D183F"/>
    <w:rsid w:val="001D3BB4"/>
    <w:rsid w:val="001D6356"/>
    <w:rsid w:val="001F1C89"/>
    <w:rsid w:val="001F7C06"/>
    <w:rsid w:val="002010F3"/>
    <w:rsid w:val="00203FBA"/>
    <w:rsid w:val="002158E4"/>
    <w:rsid w:val="002178F7"/>
    <w:rsid w:val="00217B36"/>
    <w:rsid w:val="00217B84"/>
    <w:rsid w:val="00234520"/>
    <w:rsid w:val="0023722A"/>
    <w:rsid w:val="0023731D"/>
    <w:rsid w:val="0024243E"/>
    <w:rsid w:val="00243FF1"/>
    <w:rsid w:val="00250A5F"/>
    <w:rsid w:val="00252334"/>
    <w:rsid w:val="00253C02"/>
    <w:rsid w:val="00254910"/>
    <w:rsid w:val="00254BE8"/>
    <w:rsid w:val="0025730F"/>
    <w:rsid w:val="0026053C"/>
    <w:rsid w:val="002615E7"/>
    <w:rsid w:val="002652F2"/>
    <w:rsid w:val="00272D17"/>
    <w:rsid w:val="00285CD6"/>
    <w:rsid w:val="0029189E"/>
    <w:rsid w:val="00291A0C"/>
    <w:rsid w:val="002A1547"/>
    <w:rsid w:val="002A50B6"/>
    <w:rsid w:val="002A5465"/>
    <w:rsid w:val="002B1CDC"/>
    <w:rsid w:val="002B38CD"/>
    <w:rsid w:val="002B4500"/>
    <w:rsid w:val="002B6197"/>
    <w:rsid w:val="002C2885"/>
    <w:rsid w:val="002C57DB"/>
    <w:rsid w:val="002D2A5E"/>
    <w:rsid w:val="002D4758"/>
    <w:rsid w:val="002D66AB"/>
    <w:rsid w:val="002E0E22"/>
    <w:rsid w:val="002F1C81"/>
    <w:rsid w:val="002F208D"/>
    <w:rsid w:val="002F2D85"/>
    <w:rsid w:val="002F4A03"/>
    <w:rsid w:val="002F71BD"/>
    <w:rsid w:val="002F7C08"/>
    <w:rsid w:val="003004E3"/>
    <w:rsid w:val="00300857"/>
    <w:rsid w:val="003032F4"/>
    <w:rsid w:val="0030564A"/>
    <w:rsid w:val="00305A70"/>
    <w:rsid w:val="00306B89"/>
    <w:rsid w:val="00307EB5"/>
    <w:rsid w:val="003158C1"/>
    <w:rsid w:val="003174E5"/>
    <w:rsid w:val="00320D4E"/>
    <w:rsid w:val="00323B9E"/>
    <w:rsid w:val="00327C8B"/>
    <w:rsid w:val="00333C71"/>
    <w:rsid w:val="00336B94"/>
    <w:rsid w:val="0033700B"/>
    <w:rsid w:val="00337C3F"/>
    <w:rsid w:val="0034339C"/>
    <w:rsid w:val="00343E24"/>
    <w:rsid w:val="00351682"/>
    <w:rsid w:val="00352B45"/>
    <w:rsid w:val="003536D4"/>
    <w:rsid w:val="0036080A"/>
    <w:rsid w:val="00360D8F"/>
    <w:rsid w:val="00361D7D"/>
    <w:rsid w:val="00364EA1"/>
    <w:rsid w:val="00371D4A"/>
    <w:rsid w:val="003734B2"/>
    <w:rsid w:val="0037386D"/>
    <w:rsid w:val="003776B9"/>
    <w:rsid w:val="003806AA"/>
    <w:rsid w:val="00381B41"/>
    <w:rsid w:val="00382701"/>
    <w:rsid w:val="00384986"/>
    <w:rsid w:val="00386126"/>
    <w:rsid w:val="003909A7"/>
    <w:rsid w:val="003916AD"/>
    <w:rsid w:val="003A0D09"/>
    <w:rsid w:val="003A1E7E"/>
    <w:rsid w:val="003B0505"/>
    <w:rsid w:val="003B282F"/>
    <w:rsid w:val="003B3121"/>
    <w:rsid w:val="003B5CE5"/>
    <w:rsid w:val="003C0B18"/>
    <w:rsid w:val="003C2EC8"/>
    <w:rsid w:val="003C79B0"/>
    <w:rsid w:val="003C7C19"/>
    <w:rsid w:val="003D1AC7"/>
    <w:rsid w:val="003D44AE"/>
    <w:rsid w:val="003D712F"/>
    <w:rsid w:val="003D797A"/>
    <w:rsid w:val="003E262D"/>
    <w:rsid w:val="003E41D0"/>
    <w:rsid w:val="003E6BA9"/>
    <w:rsid w:val="003E7B26"/>
    <w:rsid w:val="003F1E8B"/>
    <w:rsid w:val="003F20B8"/>
    <w:rsid w:val="003F6845"/>
    <w:rsid w:val="003F6874"/>
    <w:rsid w:val="003F6A25"/>
    <w:rsid w:val="003F7B13"/>
    <w:rsid w:val="004041EF"/>
    <w:rsid w:val="0040645A"/>
    <w:rsid w:val="0040669E"/>
    <w:rsid w:val="00407FB1"/>
    <w:rsid w:val="00412033"/>
    <w:rsid w:val="004161B9"/>
    <w:rsid w:val="00417D20"/>
    <w:rsid w:val="004230FF"/>
    <w:rsid w:val="004232AF"/>
    <w:rsid w:val="004253AE"/>
    <w:rsid w:val="00430DF3"/>
    <w:rsid w:val="004312DE"/>
    <w:rsid w:val="00437DD1"/>
    <w:rsid w:val="00444341"/>
    <w:rsid w:val="00446DF5"/>
    <w:rsid w:val="0044715F"/>
    <w:rsid w:val="00450828"/>
    <w:rsid w:val="00451A1B"/>
    <w:rsid w:val="0045453A"/>
    <w:rsid w:val="00455610"/>
    <w:rsid w:val="004575EF"/>
    <w:rsid w:val="00457D55"/>
    <w:rsid w:val="00464D5B"/>
    <w:rsid w:val="00472270"/>
    <w:rsid w:val="004723D1"/>
    <w:rsid w:val="00477C67"/>
    <w:rsid w:val="004816CC"/>
    <w:rsid w:val="00483F46"/>
    <w:rsid w:val="00485791"/>
    <w:rsid w:val="004928DD"/>
    <w:rsid w:val="004928F0"/>
    <w:rsid w:val="004A138C"/>
    <w:rsid w:val="004A21F8"/>
    <w:rsid w:val="004A25D7"/>
    <w:rsid w:val="004A39B0"/>
    <w:rsid w:val="004B09BE"/>
    <w:rsid w:val="004B4376"/>
    <w:rsid w:val="004C29B8"/>
    <w:rsid w:val="004D1472"/>
    <w:rsid w:val="004D6ADF"/>
    <w:rsid w:val="00500C79"/>
    <w:rsid w:val="00506FA8"/>
    <w:rsid w:val="0050734D"/>
    <w:rsid w:val="005121CD"/>
    <w:rsid w:val="005130A9"/>
    <w:rsid w:val="00513357"/>
    <w:rsid w:val="00514F94"/>
    <w:rsid w:val="00525D36"/>
    <w:rsid w:val="00526C37"/>
    <w:rsid w:val="0052720B"/>
    <w:rsid w:val="00531488"/>
    <w:rsid w:val="00531DC1"/>
    <w:rsid w:val="00535BB8"/>
    <w:rsid w:val="00537B10"/>
    <w:rsid w:val="005452AD"/>
    <w:rsid w:val="00551CBE"/>
    <w:rsid w:val="005559E8"/>
    <w:rsid w:val="005562ED"/>
    <w:rsid w:val="00563F5D"/>
    <w:rsid w:val="005729C7"/>
    <w:rsid w:val="00573F79"/>
    <w:rsid w:val="00576937"/>
    <w:rsid w:val="00582172"/>
    <w:rsid w:val="00583612"/>
    <w:rsid w:val="0059200A"/>
    <w:rsid w:val="005A2B0D"/>
    <w:rsid w:val="005A4A0C"/>
    <w:rsid w:val="005B6A90"/>
    <w:rsid w:val="005C263A"/>
    <w:rsid w:val="005C42A3"/>
    <w:rsid w:val="005C5AC7"/>
    <w:rsid w:val="005C5D69"/>
    <w:rsid w:val="005D5BC3"/>
    <w:rsid w:val="005E0090"/>
    <w:rsid w:val="005E113F"/>
    <w:rsid w:val="005E2AE7"/>
    <w:rsid w:val="005E2BD5"/>
    <w:rsid w:val="005E5420"/>
    <w:rsid w:val="005F3C78"/>
    <w:rsid w:val="00600771"/>
    <w:rsid w:val="006015C9"/>
    <w:rsid w:val="00605638"/>
    <w:rsid w:val="00605E56"/>
    <w:rsid w:val="006063EA"/>
    <w:rsid w:val="0061406C"/>
    <w:rsid w:val="00614876"/>
    <w:rsid w:val="00614D6D"/>
    <w:rsid w:val="00614DF8"/>
    <w:rsid w:val="00614F43"/>
    <w:rsid w:val="006158D1"/>
    <w:rsid w:val="006221BA"/>
    <w:rsid w:val="006317E2"/>
    <w:rsid w:val="00644C51"/>
    <w:rsid w:val="00647848"/>
    <w:rsid w:val="00652616"/>
    <w:rsid w:val="00653575"/>
    <w:rsid w:val="00655C88"/>
    <w:rsid w:val="00657527"/>
    <w:rsid w:val="00657D06"/>
    <w:rsid w:val="0066284A"/>
    <w:rsid w:val="006664AF"/>
    <w:rsid w:val="006671A8"/>
    <w:rsid w:val="0067329B"/>
    <w:rsid w:val="006733A7"/>
    <w:rsid w:val="00687961"/>
    <w:rsid w:val="006909B0"/>
    <w:rsid w:val="00690E59"/>
    <w:rsid w:val="0069234D"/>
    <w:rsid w:val="00692CC8"/>
    <w:rsid w:val="0069360D"/>
    <w:rsid w:val="00693785"/>
    <w:rsid w:val="00693D74"/>
    <w:rsid w:val="0069532B"/>
    <w:rsid w:val="00695588"/>
    <w:rsid w:val="00695C16"/>
    <w:rsid w:val="006972D3"/>
    <w:rsid w:val="006A0F66"/>
    <w:rsid w:val="006A27CB"/>
    <w:rsid w:val="006A497D"/>
    <w:rsid w:val="006A4E72"/>
    <w:rsid w:val="006B0B99"/>
    <w:rsid w:val="006B0DE9"/>
    <w:rsid w:val="006B2727"/>
    <w:rsid w:val="006B437D"/>
    <w:rsid w:val="006B74F6"/>
    <w:rsid w:val="006C31D3"/>
    <w:rsid w:val="006C4870"/>
    <w:rsid w:val="006C6969"/>
    <w:rsid w:val="006C6E96"/>
    <w:rsid w:val="006C6EFC"/>
    <w:rsid w:val="006D0F81"/>
    <w:rsid w:val="006D1B8D"/>
    <w:rsid w:val="006D2095"/>
    <w:rsid w:val="006D2635"/>
    <w:rsid w:val="006D273C"/>
    <w:rsid w:val="006D3AF2"/>
    <w:rsid w:val="006D44C3"/>
    <w:rsid w:val="006E15A6"/>
    <w:rsid w:val="006E1EDF"/>
    <w:rsid w:val="006E5155"/>
    <w:rsid w:val="006E77CE"/>
    <w:rsid w:val="006F1927"/>
    <w:rsid w:val="0070243B"/>
    <w:rsid w:val="00703766"/>
    <w:rsid w:val="00705A42"/>
    <w:rsid w:val="00715CB7"/>
    <w:rsid w:val="007167C2"/>
    <w:rsid w:val="00717568"/>
    <w:rsid w:val="007201C9"/>
    <w:rsid w:val="007205E7"/>
    <w:rsid w:val="007215DA"/>
    <w:rsid w:val="00721D20"/>
    <w:rsid w:val="00723D92"/>
    <w:rsid w:val="00732E41"/>
    <w:rsid w:val="00735B56"/>
    <w:rsid w:val="00737229"/>
    <w:rsid w:val="00740FF8"/>
    <w:rsid w:val="00742A65"/>
    <w:rsid w:val="00745558"/>
    <w:rsid w:val="007578DE"/>
    <w:rsid w:val="00757EE3"/>
    <w:rsid w:val="00762C40"/>
    <w:rsid w:val="00765E97"/>
    <w:rsid w:val="007670E1"/>
    <w:rsid w:val="0078185D"/>
    <w:rsid w:val="00786D86"/>
    <w:rsid w:val="00790FFB"/>
    <w:rsid w:val="00792E6C"/>
    <w:rsid w:val="007A04F7"/>
    <w:rsid w:val="007A1554"/>
    <w:rsid w:val="007A3076"/>
    <w:rsid w:val="007A56B1"/>
    <w:rsid w:val="007B3899"/>
    <w:rsid w:val="007B4579"/>
    <w:rsid w:val="007C0233"/>
    <w:rsid w:val="007C1966"/>
    <w:rsid w:val="007C7669"/>
    <w:rsid w:val="007D4314"/>
    <w:rsid w:val="007D69D2"/>
    <w:rsid w:val="007E447E"/>
    <w:rsid w:val="007E6C9A"/>
    <w:rsid w:val="007F401E"/>
    <w:rsid w:val="007F7C08"/>
    <w:rsid w:val="00802084"/>
    <w:rsid w:val="00803D8B"/>
    <w:rsid w:val="008120A3"/>
    <w:rsid w:val="008127F9"/>
    <w:rsid w:val="00812A3E"/>
    <w:rsid w:val="00812FCD"/>
    <w:rsid w:val="0081369A"/>
    <w:rsid w:val="00821C1A"/>
    <w:rsid w:val="0082530A"/>
    <w:rsid w:val="008274EC"/>
    <w:rsid w:val="0083058F"/>
    <w:rsid w:val="008331CC"/>
    <w:rsid w:val="00834F90"/>
    <w:rsid w:val="0084093F"/>
    <w:rsid w:val="00841660"/>
    <w:rsid w:val="008457FF"/>
    <w:rsid w:val="008500E8"/>
    <w:rsid w:val="0085297B"/>
    <w:rsid w:val="008547A2"/>
    <w:rsid w:val="00856984"/>
    <w:rsid w:val="00857523"/>
    <w:rsid w:val="0086346A"/>
    <w:rsid w:val="00865978"/>
    <w:rsid w:val="00885744"/>
    <w:rsid w:val="00887716"/>
    <w:rsid w:val="00894648"/>
    <w:rsid w:val="008A2A1A"/>
    <w:rsid w:val="008A325A"/>
    <w:rsid w:val="008B03C7"/>
    <w:rsid w:val="008B4BBA"/>
    <w:rsid w:val="008B68A2"/>
    <w:rsid w:val="008C1EA0"/>
    <w:rsid w:val="008C7087"/>
    <w:rsid w:val="008D1183"/>
    <w:rsid w:val="008D3BFB"/>
    <w:rsid w:val="008E14B2"/>
    <w:rsid w:val="008E2F41"/>
    <w:rsid w:val="008E3E04"/>
    <w:rsid w:val="008E68DF"/>
    <w:rsid w:val="008E6E0B"/>
    <w:rsid w:val="008F4AC7"/>
    <w:rsid w:val="00900D89"/>
    <w:rsid w:val="009029C2"/>
    <w:rsid w:val="0090370D"/>
    <w:rsid w:val="0091478F"/>
    <w:rsid w:val="00914A78"/>
    <w:rsid w:val="00915E5E"/>
    <w:rsid w:val="00917018"/>
    <w:rsid w:val="009171A6"/>
    <w:rsid w:val="00921BDB"/>
    <w:rsid w:val="00927440"/>
    <w:rsid w:val="00933FE8"/>
    <w:rsid w:val="00935349"/>
    <w:rsid w:val="00935F1F"/>
    <w:rsid w:val="009364EF"/>
    <w:rsid w:val="00941A45"/>
    <w:rsid w:val="00944762"/>
    <w:rsid w:val="00944870"/>
    <w:rsid w:val="00946FF5"/>
    <w:rsid w:val="00960B3B"/>
    <w:rsid w:val="00962F2E"/>
    <w:rsid w:val="009644DD"/>
    <w:rsid w:val="00965ACE"/>
    <w:rsid w:val="00967D69"/>
    <w:rsid w:val="00972BCB"/>
    <w:rsid w:val="0097401D"/>
    <w:rsid w:val="00975D8E"/>
    <w:rsid w:val="00976393"/>
    <w:rsid w:val="00977BAD"/>
    <w:rsid w:val="009851BD"/>
    <w:rsid w:val="009860D9"/>
    <w:rsid w:val="00994ADB"/>
    <w:rsid w:val="00997361"/>
    <w:rsid w:val="009A6674"/>
    <w:rsid w:val="009B1B04"/>
    <w:rsid w:val="009B2898"/>
    <w:rsid w:val="009B2AB1"/>
    <w:rsid w:val="009B7344"/>
    <w:rsid w:val="009C259F"/>
    <w:rsid w:val="009C313B"/>
    <w:rsid w:val="009C5CD2"/>
    <w:rsid w:val="009D054E"/>
    <w:rsid w:val="009D3E55"/>
    <w:rsid w:val="009D6A77"/>
    <w:rsid w:val="009D6D92"/>
    <w:rsid w:val="009D6ECE"/>
    <w:rsid w:val="009D71FC"/>
    <w:rsid w:val="009E0626"/>
    <w:rsid w:val="009E0BE8"/>
    <w:rsid w:val="009E42D9"/>
    <w:rsid w:val="009E4C3B"/>
    <w:rsid w:val="009E4EA3"/>
    <w:rsid w:val="009E622C"/>
    <w:rsid w:val="009F01CA"/>
    <w:rsid w:val="009F0A1F"/>
    <w:rsid w:val="009F7D08"/>
    <w:rsid w:val="00A010C4"/>
    <w:rsid w:val="00A0483C"/>
    <w:rsid w:val="00A05C18"/>
    <w:rsid w:val="00A06343"/>
    <w:rsid w:val="00A135FC"/>
    <w:rsid w:val="00A15989"/>
    <w:rsid w:val="00A21BC2"/>
    <w:rsid w:val="00A2215B"/>
    <w:rsid w:val="00A35DED"/>
    <w:rsid w:val="00A422E4"/>
    <w:rsid w:val="00A466F1"/>
    <w:rsid w:val="00A533D4"/>
    <w:rsid w:val="00A5634F"/>
    <w:rsid w:val="00A73FA0"/>
    <w:rsid w:val="00A75CEA"/>
    <w:rsid w:val="00A832A3"/>
    <w:rsid w:val="00A86CBF"/>
    <w:rsid w:val="00A918A4"/>
    <w:rsid w:val="00AA22DB"/>
    <w:rsid w:val="00AB7722"/>
    <w:rsid w:val="00AD19F4"/>
    <w:rsid w:val="00AD297D"/>
    <w:rsid w:val="00AE5C7A"/>
    <w:rsid w:val="00AE5E6C"/>
    <w:rsid w:val="00B0068E"/>
    <w:rsid w:val="00B077DC"/>
    <w:rsid w:val="00B0786B"/>
    <w:rsid w:val="00B114E9"/>
    <w:rsid w:val="00B13030"/>
    <w:rsid w:val="00B16222"/>
    <w:rsid w:val="00B16CB6"/>
    <w:rsid w:val="00B20DCB"/>
    <w:rsid w:val="00B20E55"/>
    <w:rsid w:val="00B2585A"/>
    <w:rsid w:val="00B33ABD"/>
    <w:rsid w:val="00B33AF2"/>
    <w:rsid w:val="00B34060"/>
    <w:rsid w:val="00B367C0"/>
    <w:rsid w:val="00B36A19"/>
    <w:rsid w:val="00B37CDA"/>
    <w:rsid w:val="00B4089D"/>
    <w:rsid w:val="00B4137C"/>
    <w:rsid w:val="00B41517"/>
    <w:rsid w:val="00B42953"/>
    <w:rsid w:val="00B44685"/>
    <w:rsid w:val="00B50BA6"/>
    <w:rsid w:val="00B607FA"/>
    <w:rsid w:val="00B6102B"/>
    <w:rsid w:val="00B62385"/>
    <w:rsid w:val="00B6387D"/>
    <w:rsid w:val="00B64ACB"/>
    <w:rsid w:val="00B7281A"/>
    <w:rsid w:val="00B75162"/>
    <w:rsid w:val="00B76834"/>
    <w:rsid w:val="00B803C9"/>
    <w:rsid w:val="00B83B5E"/>
    <w:rsid w:val="00B8635A"/>
    <w:rsid w:val="00B92B08"/>
    <w:rsid w:val="00B97402"/>
    <w:rsid w:val="00B974F8"/>
    <w:rsid w:val="00BA14B9"/>
    <w:rsid w:val="00BA4D2F"/>
    <w:rsid w:val="00BB07EC"/>
    <w:rsid w:val="00BB1A1E"/>
    <w:rsid w:val="00BB3FB7"/>
    <w:rsid w:val="00BC043D"/>
    <w:rsid w:val="00BC3A3E"/>
    <w:rsid w:val="00BC4DA9"/>
    <w:rsid w:val="00BC641A"/>
    <w:rsid w:val="00BD09F6"/>
    <w:rsid w:val="00BD580B"/>
    <w:rsid w:val="00BE26FE"/>
    <w:rsid w:val="00BE49D4"/>
    <w:rsid w:val="00BF2844"/>
    <w:rsid w:val="00BF2BAD"/>
    <w:rsid w:val="00C01ACE"/>
    <w:rsid w:val="00C02976"/>
    <w:rsid w:val="00C142FE"/>
    <w:rsid w:val="00C15D6A"/>
    <w:rsid w:val="00C1637D"/>
    <w:rsid w:val="00C240E3"/>
    <w:rsid w:val="00C27048"/>
    <w:rsid w:val="00C27BB3"/>
    <w:rsid w:val="00C35CC1"/>
    <w:rsid w:val="00C37181"/>
    <w:rsid w:val="00C40610"/>
    <w:rsid w:val="00C40A69"/>
    <w:rsid w:val="00C40B23"/>
    <w:rsid w:val="00C41613"/>
    <w:rsid w:val="00C418C4"/>
    <w:rsid w:val="00C43BB4"/>
    <w:rsid w:val="00C43DA9"/>
    <w:rsid w:val="00C43E0E"/>
    <w:rsid w:val="00C44E62"/>
    <w:rsid w:val="00C50BC5"/>
    <w:rsid w:val="00C53FDE"/>
    <w:rsid w:val="00C55AF8"/>
    <w:rsid w:val="00C570ED"/>
    <w:rsid w:val="00C64E55"/>
    <w:rsid w:val="00C70759"/>
    <w:rsid w:val="00C75EF9"/>
    <w:rsid w:val="00C77490"/>
    <w:rsid w:val="00C77762"/>
    <w:rsid w:val="00C80E12"/>
    <w:rsid w:val="00C837DD"/>
    <w:rsid w:val="00CA1734"/>
    <w:rsid w:val="00CB0199"/>
    <w:rsid w:val="00CB1C85"/>
    <w:rsid w:val="00CB2B71"/>
    <w:rsid w:val="00CB7905"/>
    <w:rsid w:val="00CB79D4"/>
    <w:rsid w:val="00CC3364"/>
    <w:rsid w:val="00CC70B6"/>
    <w:rsid w:val="00CD4789"/>
    <w:rsid w:val="00CD4F93"/>
    <w:rsid w:val="00CD57C0"/>
    <w:rsid w:val="00CE07AA"/>
    <w:rsid w:val="00CE261C"/>
    <w:rsid w:val="00CE2B52"/>
    <w:rsid w:val="00CE4A82"/>
    <w:rsid w:val="00CE697F"/>
    <w:rsid w:val="00CE6B33"/>
    <w:rsid w:val="00CF1485"/>
    <w:rsid w:val="00CF206B"/>
    <w:rsid w:val="00CF30EC"/>
    <w:rsid w:val="00CF4CC0"/>
    <w:rsid w:val="00D029F2"/>
    <w:rsid w:val="00D0624D"/>
    <w:rsid w:val="00D074D9"/>
    <w:rsid w:val="00D10794"/>
    <w:rsid w:val="00D11B3B"/>
    <w:rsid w:val="00D137F7"/>
    <w:rsid w:val="00D1719C"/>
    <w:rsid w:val="00D17CBE"/>
    <w:rsid w:val="00D24C2C"/>
    <w:rsid w:val="00D252BC"/>
    <w:rsid w:val="00D27D71"/>
    <w:rsid w:val="00D27D7D"/>
    <w:rsid w:val="00D31CA8"/>
    <w:rsid w:val="00D32FAB"/>
    <w:rsid w:val="00D359FA"/>
    <w:rsid w:val="00D360D7"/>
    <w:rsid w:val="00D36256"/>
    <w:rsid w:val="00D36854"/>
    <w:rsid w:val="00D378FE"/>
    <w:rsid w:val="00D37E6B"/>
    <w:rsid w:val="00D40371"/>
    <w:rsid w:val="00D4096D"/>
    <w:rsid w:val="00D40D9F"/>
    <w:rsid w:val="00D41AB7"/>
    <w:rsid w:val="00D45097"/>
    <w:rsid w:val="00D51463"/>
    <w:rsid w:val="00D53CE3"/>
    <w:rsid w:val="00D617AA"/>
    <w:rsid w:val="00D634C0"/>
    <w:rsid w:val="00D6360F"/>
    <w:rsid w:val="00D74B4C"/>
    <w:rsid w:val="00D74F83"/>
    <w:rsid w:val="00D76A58"/>
    <w:rsid w:val="00D776AB"/>
    <w:rsid w:val="00D85E12"/>
    <w:rsid w:val="00D91328"/>
    <w:rsid w:val="00D9210B"/>
    <w:rsid w:val="00D94B14"/>
    <w:rsid w:val="00D94B32"/>
    <w:rsid w:val="00DA388D"/>
    <w:rsid w:val="00DA4B1D"/>
    <w:rsid w:val="00DA6A3B"/>
    <w:rsid w:val="00DB1ADC"/>
    <w:rsid w:val="00DB3826"/>
    <w:rsid w:val="00DB6ACE"/>
    <w:rsid w:val="00DC2D57"/>
    <w:rsid w:val="00DC3669"/>
    <w:rsid w:val="00DD32F5"/>
    <w:rsid w:val="00DD3A12"/>
    <w:rsid w:val="00DD4D92"/>
    <w:rsid w:val="00DD7C29"/>
    <w:rsid w:val="00DE26A4"/>
    <w:rsid w:val="00DE2B94"/>
    <w:rsid w:val="00DE44BA"/>
    <w:rsid w:val="00DE4919"/>
    <w:rsid w:val="00DE4E1A"/>
    <w:rsid w:val="00DE6618"/>
    <w:rsid w:val="00DF43A1"/>
    <w:rsid w:val="00DF5660"/>
    <w:rsid w:val="00DF7529"/>
    <w:rsid w:val="00E03820"/>
    <w:rsid w:val="00E05C9A"/>
    <w:rsid w:val="00E06724"/>
    <w:rsid w:val="00E11A4D"/>
    <w:rsid w:val="00E1444C"/>
    <w:rsid w:val="00E158F9"/>
    <w:rsid w:val="00E16C83"/>
    <w:rsid w:val="00E16DE9"/>
    <w:rsid w:val="00E173A1"/>
    <w:rsid w:val="00E22160"/>
    <w:rsid w:val="00E2258C"/>
    <w:rsid w:val="00E24CEE"/>
    <w:rsid w:val="00E3261C"/>
    <w:rsid w:val="00E327FA"/>
    <w:rsid w:val="00E4226E"/>
    <w:rsid w:val="00E423DC"/>
    <w:rsid w:val="00E42EA5"/>
    <w:rsid w:val="00E44C81"/>
    <w:rsid w:val="00E51B58"/>
    <w:rsid w:val="00E523DB"/>
    <w:rsid w:val="00E55DB2"/>
    <w:rsid w:val="00E56830"/>
    <w:rsid w:val="00E56ECB"/>
    <w:rsid w:val="00E57163"/>
    <w:rsid w:val="00E617E5"/>
    <w:rsid w:val="00E62A8A"/>
    <w:rsid w:val="00E62EAB"/>
    <w:rsid w:val="00E6369B"/>
    <w:rsid w:val="00E67CBA"/>
    <w:rsid w:val="00E74079"/>
    <w:rsid w:val="00E83138"/>
    <w:rsid w:val="00E8318D"/>
    <w:rsid w:val="00E9211C"/>
    <w:rsid w:val="00EA0DE7"/>
    <w:rsid w:val="00EA12B3"/>
    <w:rsid w:val="00EA5479"/>
    <w:rsid w:val="00EA5E37"/>
    <w:rsid w:val="00EA7C93"/>
    <w:rsid w:val="00EC1BFB"/>
    <w:rsid w:val="00ED5119"/>
    <w:rsid w:val="00ED5F0D"/>
    <w:rsid w:val="00EE4B0B"/>
    <w:rsid w:val="00EE6B40"/>
    <w:rsid w:val="00EF0327"/>
    <w:rsid w:val="00EF2025"/>
    <w:rsid w:val="00EF2178"/>
    <w:rsid w:val="00EF2601"/>
    <w:rsid w:val="00EF3F53"/>
    <w:rsid w:val="00EF40E5"/>
    <w:rsid w:val="00F02FB5"/>
    <w:rsid w:val="00F04B23"/>
    <w:rsid w:val="00F07A54"/>
    <w:rsid w:val="00F15F05"/>
    <w:rsid w:val="00F32ABE"/>
    <w:rsid w:val="00F35710"/>
    <w:rsid w:val="00F35AD2"/>
    <w:rsid w:val="00F35F9B"/>
    <w:rsid w:val="00F37099"/>
    <w:rsid w:val="00F50019"/>
    <w:rsid w:val="00F51669"/>
    <w:rsid w:val="00F6538E"/>
    <w:rsid w:val="00F659CA"/>
    <w:rsid w:val="00F70757"/>
    <w:rsid w:val="00F72DA9"/>
    <w:rsid w:val="00F776EB"/>
    <w:rsid w:val="00F8086C"/>
    <w:rsid w:val="00F812CE"/>
    <w:rsid w:val="00F82757"/>
    <w:rsid w:val="00F82DB2"/>
    <w:rsid w:val="00F87D25"/>
    <w:rsid w:val="00F92F76"/>
    <w:rsid w:val="00F9441C"/>
    <w:rsid w:val="00F9593E"/>
    <w:rsid w:val="00F964C4"/>
    <w:rsid w:val="00FA058C"/>
    <w:rsid w:val="00FA5BF9"/>
    <w:rsid w:val="00FA6B17"/>
    <w:rsid w:val="00FA6DF3"/>
    <w:rsid w:val="00FB3A42"/>
    <w:rsid w:val="00FC03B5"/>
    <w:rsid w:val="00FC0F3A"/>
    <w:rsid w:val="00FD196E"/>
    <w:rsid w:val="00FD391F"/>
    <w:rsid w:val="00FE044B"/>
    <w:rsid w:val="00FE30B5"/>
    <w:rsid w:val="00FE4C5D"/>
    <w:rsid w:val="00FE5221"/>
    <w:rsid w:val="00FE6A8B"/>
    <w:rsid w:val="00FF3E35"/>
    <w:rsid w:val="00FF540F"/>
    <w:rsid w:val="00FF5B50"/>
    <w:rsid w:val="00FF6B98"/>
    <w:rsid w:val="00FF7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C8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7227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72270"/>
    <w:rPr>
      <w:sz w:val="2"/>
      <w:szCs w:val="2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character" w:customStyle="1" w:styleId="object">
    <w:name w:val="object"/>
    <w:basedOn w:val="DefaultParagraphFont"/>
    <w:uiPriority w:val="99"/>
    <w:rsid w:val="00B16222"/>
  </w:style>
  <w:style w:type="paragraph" w:styleId="BodyText2">
    <w:name w:val="Body Text 2"/>
    <w:basedOn w:val="Normal"/>
    <w:link w:val="BodyText2Char"/>
    <w:uiPriority w:val="99"/>
    <w:rsid w:val="00D74F83"/>
    <w:pPr>
      <w:spacing w:after="120" w:line="480" w:lineRule="auto"/>
    </w:pPr>
    <w:rPr>
      <w:rFonts w:ascii="Calibri" w:hAnsi="Calibri" w:cs="Calibri"/>
      <w:sz w:val="22"/>
      <w:szCs w:val="22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74F83"/>
    <w:rPr>
      <w:rFonts w:ascii="Calibri" w:hAnsi="Calibri" w:cs="Calibri"/>
      <w:lang w:eastAsia="en-US"/>
    </w:rPr>
  </w:style>
  <w:style w:type="paragraph" w:customStyle="1" w:styleId="Akapitzlist1">
    <w:name w:val="Akapit z listą1"/>
    <w:basedOn w:val="Normal"/>
    <w:uiPriority w:val="99"/>
    <w:rsid w:val="00732E4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ZnakZnakZnakZnakZnakZnak">
    <w:name w:val="Znak Znak Znak Znak Znak Znak"/>
    <w:basedOn w:val="Normal"/>
    <w:uiPriority w:val="99"/>
    <w:rsid w:val="008A2A1A"/>
    <w:rPr>
      <w:rFonts w:ascii="Arial" w:hAnsi="Arial" w:cs="Arial"/>
    </w:rPr>
  </w:style>
  <w:style w:type="character" w:styleId="Strong">
    <w:name w:val="Strong"/>
    <w:basedOn w:val="DefaultParagraphFont"/>
    <w:uiPriority w:val="99"/>
    <w:qFormat/>
    <w:locked/>
    <w:rsid w:val="00417D20"/>
    <w:rPr>
      <w:b/>
      <w:bCs/>
    </w:rPr>
  </w:style>
  <w:style w:type="paragraph" w:styleId="Subtitle">
    <w:name w:val="Subtitle"/>
    <w:basedOn w:val="Normal"/>
    <w:link w:val="SubtitleChar"/>
    <w:uiPriority w:val="99"/>
    <w:qFormat/>
    <w:locked/>
    <w:rsid w:val="00B41517"/>
    <w:pPr>
      <w:jc w:val="center"/>
    </w:pPr>
    <w:rPr>
      <w:rFonts w:ascii="Bookman Old Style" w:hAnsi="Bookman Old Style" w:cs="Bookman Old Style"/>
      <w:b/>
      <w:bCs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41517"/>
    <w:rPr>
      <w:rFonts w:ascii="Bookman Old Style" w:hAnsi="Bookman Old Style" w:cs="Bookman Old Style"/>
      <w:b/>
      <w:bCs/>
      <w:sz w:val="20"/>
      <w:szCs w:val="20"/>
    </w:rPr>
  </w:style>
  <w:style w:type="paragraph" w:customStyle="1" w:styleId="ZnakZnak">
    <w:name w:val="Znak Znak"/>
    <w:basedOn w:val="Normal"/>
    <w:uiPriority w:val="99"/>
    <w:rsid w:val="00B41517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09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op2@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58</TotalTime>
  <Pages>7</Pages>
  <Words>1448</Words>
  <Characters>8689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u19</cp:lastModifiedBy>
  <cp:revision>18</cp:revision>
  <cp:lastPrinted>2015-07-16T09:38:00Z</cp:lastPrinted>
  <dcterms:created xsi:type="dcterms:W3CDTF">2015-07-15T08:55:00Z</dcterms:created>
  <dcterms:modified xsi:type="dcterms:W3CDTF">2015-07-16T09:43:00Z</dcterms:modified>
</cp:coreProperties>
</file>