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657" w:rsidRDefault="00C01657" w:rsidP="0024243E">
      <w:pPr>
        <w:pStyle w:val="Normalny1"/>
        <w:spacing w:after="0" w:line="240" w:lineRule="auto"/>
        <w:jc w:val="center"/>
      </w:pPr>
    </w:p>
    <w:p w:rsidR="00C01657" w:rsidRDefault="00C01657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2" o:spid="_x0000_i1025" type="#_x0000_t75" style="width:280.5pt;height:82.5pt;visibility:visible" filled="t">
            <v:imagedata r:id="rId7" o:title=""/>
          </v:shape>
        </w:pict>
      </w:r>
    </w:p>
    <w:p w:rsidR="00C01657" w:rsidRDefault="00C01657" w:rsidP="0024243E">
      <w:pPr>
        <w:pStyle w:val="Normalny1"/>
        <w:spacing w:after="0" w:line="240" w:lineRule="auto"/>
      </w:pPr>
    </w:p>
    <w:p w:rsidR="00C01657" w:rsidRDefault="00C01657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C01657" w:rsidRDefault="00C01657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C01657" w:rsidRDefault="00C01657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C01657" w:rsidRDefault="00C01657" w:rsidP="0024243E">
      <w:pPr>
        <w:pStyle w:val="Normalny1"/>
        <w:spacing w:after="0" w:line="240" w:lineRule="auto"/>
      </w:pPr>
    </w:p>
    <w:p w:rsidR="00C01657" w:rsidRDefault="00C01657" w:rsidP="0024243E">
      <w:pPr>
        <w:pStyle w:val="Normalny1"/>
        <w:spacing w:after="0" w:line="240" w:lineRule="auto"/>
      </w:pPr>
    </w:p>
    <w:p w:rsidR="00C01657" w:rsidRDefault="00C01657" w:rsidP="0024243E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ZAPYTANIE OFERTOWE NR BZP-ZO-B-22/2015</w:t>
      </w:r>
    </w:p>
    <w:p w:rsidR="00C01657" w:rsidRPr="0063631E" w:rsidRDefault="00C01657" w:rsidP="0024243E">
      <w:pPr>
        <w:pStyle w:val="Normalny1"/>
        <w:spacing w:after="0"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Nr sprawy: BZP-ZO-B-22</w:t>
      </w:r>
      <w:r w:rsidRPr="0063631E">
        <w:rPr>
          <w:rFonts w:ascii="Century Gothic" w:hAnsi="Century Gothic" w:cs="Century Gothic"/>
          <w:b/>
          <w:bCs/>
          <w:sz w:val="20"/>
          <w:szCs w:val="20"/>
        </w:rPr>
        <w:t>/2015</w:t>
      </w:r>
    </w:p>
    <w:p w:rsidR="00C01657" w:rsidRPr="003032F4" w:rsidRDefault="00C01657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01657" w:rsidRPr="002B2F10" w:rsidRDefault="00C01657" w:rsidP="002B2F10">
      <w:pPr>
        <w:pStyle w:val="Normalny1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2B2F10">
        <w:rPr>
          <w:rFonts w:ascii="Century Gothic" w:hAnsi="Century Gothic" w:cs="Century Gothic"/>
          <w:sz w:val="20"/>
          <w:szCs w:val="20"/>
        </w:rPr>
        <w:t>Uniwersytet Kazimierza Wielkiego w Bydgoszczy ul. Chodkiewicza 30, 85-064 Bydgoszcz występuje, na podstawie art. 4 pkt. 8a ustawy Prawo zamówień Publicznych (Dz. U. z 2013 r. poz. 907, 984, 1047 i 1473 oraz z 2014 r. poz. 423) z Zapytaniem Ofertowym na realizację zamówienia:</w:t>
      </w:r>
    </w:p>
    <w:p w:rsidR="00C01657" w:rsidRPr="003032F4" w:rsidRDefault="00C01657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01657" w:rsidRPr="00FD0E78" w:rsidRDefault="00C01657" w:rsidP="00BF55EA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2"/>
          <w:szCs w:val="22"/>
        </w:rPr>
      </w:pPr>
      <w:r w:rsidRPr="00BF55EA">
        <w:rPr>
          <w:rFonts w:ascii="Century Gothic" w:hAnsi="Century Gothic" w:cs="Century Gothic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BF55EA">
        <w:rPr>
          <w:rFonts w:ascii="Century Gothic" w:hAnsi="Century Gothic" w:cs="Century Gothic"/>
          <w:b/>
          <w:bCs/>
          <w:i/>
          <w:iCs/>
          <w:sz w:val="22"/>
          <w:szCs w:val="22"/>
        </w:rPr>
        <w:t>Usługa sekwencjonowania,</w:t>
      </w:r>
      <w:r w:rsidRPr="00FD0E78">
        <w:rPr>
          <w:sz w:val="20"/>
          <w:szCs w:val="20"/>
        </w:rPr>
        <w:t xml:space="preserve"> </w:t>
      </w:r>
      <w:r w:rsidRPr="00FD0E78">
        <w:rPr>
          <w:rFonts w:ascii="Century Gothic" w:hAnsi="Century Gothic" w:cs="Century Gothic"/>
          <w:b/>
          <w:bCs/>
          <w:i/>
          <w:iCs/>
          <w:sz w:val="22"/>
          <w:szCs w:val="22"/>
        </w:rPr>
        <w:t>zredukowanej reprezentacji genomuza pomocą metody genotypowania przez sekwencjonowanie</w:t>
      </w:r>
      <w:r>
        <w:rPr>
          <w:rFonts w:ascii="Century Gothic" w:hAnsi="Century Gothic" w:cs="Century Gothic"/>
          <w:b/>
          <w:bCs/>
          <w:i/>
          <w:iCs/>
          <w:sz w:val="22"/>
          <w:szCs w:val="22"/>
        </w:rPr>
        <w:t xml:space="preserve"> w ramach G</w:t>
      </w:r>
      <w:r w:rsidRPr="00BF55EA">
        <w:rPr>
          <w:rFonts w:ascii="Century Gothic" w:hAnsi="Century Gothic" w:cs="Century Gothic"/>
          <w:b/>
          <w:bCs/>
          <w:i/>
          <w:iCs/>
          <w:sz w:val="22"/>
          <w:szCs w:val="22"/>
        </w:rPr>
        <w:t xml:space="preserve">rantu </w:t>
      </w:r>
      <w:r w:rsidRPr="00FD0E78">
        <w:rPr>
          <w:rFonts w:ascii="Century Gothic" w:hAnsi="Century Gothic" w:cs="Century Gothic"/>
          <w:b/>
          <w:bCs/>
          <w:i/>
          <w:iCs/>
          <w:sz w:val="22"/>
          <w:szCs w:val="22"/>
        </w:rPr>
        <w:t>Maestro finansowanego z Narodowego Centrum Nauki.</w:t>
      </w:r>
    </w:p>
    <w:p w:rsidR="00C01657" w:rsidRPr="00BF55EA" w:rsidRDefault="00C01657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BF55EA">
        <w:rPr>
          <w:rFonts w:ascii="Century Gothic" w:hAnsi="Century Gothic" w:cs="Century Gothic"/>
          <w:b/>
          <w:bCs/>
          <w:sz w:val="20"/>
          <w:szCs w:val="20"/>
        </w:rPr>
        <w:t>Rodzaj zamówienia:</w:t>
      </w:r>
      <w:r w:rsidRPr="00BF55EA">
        <w:rPr>
          <w:rFonts w:ascii="Century Gothic" w:hAnsi="Century Gothic" w:cs="Century Gothic"/>
          <w:sz w:val="20"/>
          <w:szCs w:val="20"/>
        </w:rPr>
        <w:t xml:space="preserve"> </w:t>
      </w:r>
    </w:p>
    <w:p w:rsidR="00C01657" w:rsidRPr="00BF55EA" w:rsidRDefault="00C01657" w:rsidP="00BF55EA">
      <w:p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</w:t>
      </w:r>
      <w:r w:rsidRPr="00BF55EA">
        <w:rPr>
          <w:rFonts w:ascii="Century Gothic" w:hAnsi="Century Gothic" w:cs="Century Gothic"/>
          <w:sz w:val="20"/>
          <w:szCs w:val="20"/>
        </w:rPr>
        <w:t>Usługa</w:t>
      </w:r>
    </w:p>
    <w:p w:rsidR="00C01657" w:rsidRPr="00BF55EA" w:rsidRDefault="00C01657" w:rsidP="007205E7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BF55EA">
        <w:rPr>
          <w:rFonts w:ascii="Century Gothic" w:hAnsi="Century Gothic" w:cs="Century Gothic"/>
          <w:b/>
          <w:bCs/>
          <w:sz w:val="20"/>
          <w:szCs w:val="20"/>
        </w:rPr>
        <w:t>Opis przedmiotu zamówienia:</w:t>
      </w:r>
      <w:r w:rsidRPr="00BF55EA">
        <w:rPr>
          <w:rFonts w:ascii="Century Gothic" w:hAnsi="Century Gothic" w:cs="Century Gothic"/>
          <w:sz w:val="20"/>
          <w:szCs w:val="20"/>
        </w:rPr>
        <w:tab/>
      </w:r>
    </w:p>
    <w:p w:rsidR="00C01657" w:rsidRDefault="00C01657" w:rsidP="007205E7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26571C">
        <w:rPr>
          <w:rFonts w:ascii="Century Gothic" w:hAnsi="Century Gothic" w:cs="Century Gothic"/>
          <w:sz w:val="20"/>
          <w:szCs w:val="20"/>
        </w:rPr>
        <w:t>Przedmiotem zamówienia</w:t>
      </w:r>
      <w:r>
        <w:rPr>
          <w:rFonts w:ascii="Century Gothic" w:hAnsi="Century Gothic" w:cs="Century Gothic"/>
          <w:sz w:val="20"/>
          <w:szCs w:val="20"/>
        </w:rPr>
        <w:t xml:space="preserve"> jest:</w:t>
      </w:r>
      <w:r w:rsidRPr="0026571C">
        <w:rPr>
          <w:rFonts w:ascii="Century Gothic" w:hAnsi="Century Gothic" w:cs="Century Gothic"/>
          <w:sz w:val="20"/>
          <w:szCs w:val="20"/>
        </w:rPr>
        <w:t xml:space="preserve"> </w:t>
      </w:r>
    </w:p>
    <w:p w:rsidR="00C01657" w:rsidRPr="00FD0E78" w:rsidRDefault="00C01657" w:rsidP="00FD0E78">
      <w:pPr>
        <w:pStyle w:val="ListParagraph"/>
        <w:numPr>
          <w:ilvl w:val="0"/>
          <w:numId w:val="14"/>
        </w:numPr>
        <w:ind w:left="473"/>
        <w:jc w:val="both"/>
        <w:rPr>
          <w:rFonts w:ascii="Century Gothic" w:hAnsi="Century Gothic" w:cs="Century Gothic"/>
          <w:sz w:val="20"/>
          <w:szCs w:val="20"/>
        </w:rPr>
      </w:pPr>
      <w:r w:rsidRPr="00FD0E78">
        <w:rPr>
          <w:rFonts w:ascii="Century Gothic" w:hAnsi="Century Gothic" w:cs="Century Gothic"/>
          <w:sz w:val="20"/>
          <w:szCs w:val="20"/>
        </w:rPr>
        <w:t>Optymalizacja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FD0E78">
        <w:rPr>
          <w:rFonts w:ascii="Century Gothic" w:hAnsi="Century Gothic" w:cs="Century Gothic"/>
          <w:sz w:val="20"/>
          <w:szCs w:val="20"/>
        </w:rPr>
        <w:t>reakcji GBS dla enzymów EcoT22I oraz PstI, na próbach dla DNA buka zwyczajn</w:t>
      </w:r>
      <w:r>
        <w:rPr>
          <w:rFonts w:ascii="Century Gothic" w:hAnsi="Century Gothic" w:cs="Century Gothic"/>
          <w:sz w:val="20"/>
          <w:szCs w:val="20"/>
        </w:rPr>
        <w:t>ego;</w:t>
      </w:r>
    </w:p>
    <w:p w:rsidR="00C01657" w:rsidRPr="00FD0E78" w:rsidRDefault="00C01657" w:rsidP="00FD0E78">
      <w:pPr>
        <w:pStyle w:val="ListParagraph"/>
        <w:numPr>
          <w:ilvl w:val="0"/>
          <w:numId w:val="14"/>
        </w:numPr>
        <w:ind w:left="473"/>
        <w:jc w:val="both"/>
        <w:rPr>
          <w:rFonts w:ascii="Century Gothic" w:hAnsi="Century Gothic" w:cs="Century Gothic"/>
          <w:sz w:val="20"/>
          <w:szCs w:val="20"/>
        </w:rPr>
      </w:pPr>
      <w:r w:rsidRPr="00FD0E78">
        <w:rPr>
          <w:rFonts w:ascii="Century Gothic" w:hAnsi="Century Gothic" w:cs="Century Gothic"/>
          <w:sz w:val="20"/>
          <w:szCs w:val="20"/>
        </w:rPr>
        <w:t>przygotowanie bibliotek genomowych w oparciu o metodę GBS,</w:t>
      </w:r>
    </w:p>
    <w:p w:rsidR="00C01657" w:rsidRPr="00FD0E78" w:rsidRDefault="00C01657" w:rsidP="00FD0E78">
      <w:pPr>
        <w:pStyle w:val="ListParagraph"/>
        <w:numPr>
          <w:ilvl w:val="0"/>
          <w:numId w:val="14"/>
        </w:numPr>
        <w:ind w:left="473"/>
        <w:jc w:val="both"/>
        <w:rPr>
          <w:rFonts w:ascii="Century Gothic" w:hAnsi="Century Gothic" w:cs="Century Gothic"/>
          <w:sz w:val="20"/>
          <w:szCs w:val="20"/>
        </w:rPr>
      </w:pPr>
      <w:r w:rsidRPr="00FD0E78">
        <w:rPr>
          <w:rFonts w:ascii="Century Gothic" w:hAnsi="Century Gothic" w:cs="Century Gothic"/>
          <w:sz w:val="20"/>
          <w:szCs w:val="20"/>
        </w:rPr>
        <w:t xml:space="preserve">sekwencjonowanie następnej generacji (NGS) w </w:t>
      </w:r>
      <w:r>
        <w:rPr>
          <w:rFonts w:ascii="Century Gothic" w:hAnsi="Century Gothic" w:cs="Century Gothic"/>
          <w:sz w:val="20"/>
          <w:szCs w:val="20"/>
        </w:rPr>
        <w:t>trybie pojedynczych końców</w:t>
      </w:r>
      <w:r w:rsidRPr="00FD0E78">
        <w:rPr>
          <w:rFonts w:ascii="Century Gothic" w:hAnsi="Century Gothic" w:cs="Century Gothic"/>
          <w:sz w:val="20"/>
          <w:szCs w:val="20"/>
        </w:rPr>
        <w:t xml:space="preserve"> 100 pzza pomocą urządzenia Illumina HiSeq2500 lub analogicznego,</w:t>
      </w:r>
    </w:p>
    <w:p w:rsidR="00C01657" w:rsidRPr="00FD0E78" w:rsidRDefault="00C01657" w:rsidP="00FD0E78">
      <w:pPr>
        <w:pStyle w:val="ListParagraph"/>
        <w:numPr>
          <w:ilvl w:val="0"/>
          <w:numId w:val="14"/>
        </w:numPr>
        <w:ind w:left="473"/>
        <w:jc w:val="both"/>
        <w:rPr>
          <w:rFonts w:ascii="Century Gothic" w:hAnsi="Century Gothic" w:cs="Century Gothic"/>
          <w:sz w:val="20"/>
          <w:szCs w:val="20"/>
        </w:rPr>
      </w:pPr>
      <w:r w:rsidRPr="00FD0E78">
        <w:rPr>
          <w:rFonts w:ascii="Century Gothic" w:hAnsi="Century Gothic" w:cs="Century Gothic"/>
          <w:sz w:val="20"/>
          <w:szCs w:val="20"/>
        </w:rPr>
        <w:t xml:space="preserve">biblioteki genomowe i sekwencjonowanie wykonane dla  95 prób DNA uzyskanych z buka zwyczajnego (Fagus sylvatica L.), </w:t>
      </w:r>
    </w:p>
    <w:p w:rsidR="00C01657" w:rsidRPr="0063631E" w:rsidRDefault="00C01657" w:rsidP="0063631E">
      <w:pPr>
        <w:pStyle w:val="ListParagraph"/>
        <w:numPr>
          <w:ilvl w:val="0"/>
          <w:numId w:val="14"/>
        </w:numPr>
        <w:ind w:left="473"/>
        <w:jc w:val="both"/>
        <w:rPr>
          <w:rFonts w:ascii="Century Gothic" w:hAnsi="Century Gothic" w:cs="Century Gothic"/>
          <w:sz w:val="20"/>
          <w:szCs w:val="20"/>
        </w:rPr>
      </w:pPr>
      <w:r w:rsidRPr="0063631E">
        <w:rPr>
          <w:rFonts w:ascii="Century Gothic" w:hAnsi="Century Gothic" w:cs="Century Gothic"/>
          <w:sz w:val="20"/>
          <w:szCs w:val="20"/>
        </w:rPr>
        <w:t>wsparcie naukowe.</w:t>
      </w:r>
    </w:p>
    <w:p w:rsidR="00C01657" w:rsidRPr="008C16B0" w:rsidRDefault="00C01657" w:rsidP="002F1C81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C16B0">
        <w:rPr>
          <w:rFonts w:ascii="Century Gothic" w:hAnsi="Century Gothic" w:cs="Century Gothic"/>
          <w:b/>
          <w:bCs/>
          <w:sz w:val="20"/>
          <w:szCs w:val="20"/>
        </w:rPr>
        <w:t>Termin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wykonania zamówienia: do dnia 31 maja 2016</w:t>
      </w:r>
      <w:r w:rsidRPr="008C16B0">
        <w:rPr>
          <w:rFonts w:ascii="Century Gothic" w:hAnsi="Century Gothic" w:cs="Century Gothic"/>
          <w:b/>
          <w:bCs/>
          <w:sz w:val="20"/>
          <w:szCs w:val="20"/>
        </w:rPr>
        <w:t xml:space="preserve"> r.</w:t>
      </w:r>
    </w:p>
    <w:p w:rsidR="00C01657" w:rsidRDefault="00C01657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C16B0">
        <w:rPr>
          <w:rFonts w:ascii="Century Gothic" w:hAnsi="Century Gothic" w:cs="Century Gothic"/>
          <w:b/>
          <w:bCs/>
          <w:sz w:val="20"/>
          <w:szCs w:val="20"/>
        </w:rPr>
        <w:t>Opis sposobu obliczania ceny:</w:t>
      </w:r>
    </w:p>
    <w:p w:rsidR="00C01657" w:rsidRDefault="00C01657" w:rsidP="00504C6D">
      <w:pPr>
        <w:pStyle w:val="rozdzia"/>
        <w:spacing w:line="360" w:lineRule="auto"/>
        <w:ind w:left="709" w:right="-1" w:hanging="709"/>
        <w:rPr>
          <w:rFonts w:ascii="Century Gothic" w:hAnsi="Century Gothic" w:cs="Century Gothic"/>
          <w:b w:val="0"/>
          <w:bCs w:val="0"/>
          <w:spacing w:val="-2"/>
        </w:rPr>
      </w:pPr>
      <w:r>
        <w:rPr>
          <w:rFonts w:ascii="Century Gothic" w:hAnsi="Century Gothic" w:cs="Century Gothic"/>
          <w:b w:val="0"/>
          <w:bCs w:val="0"/>
        </w:rPr>
        <w:t>5</w:t>
      </w:r>
      <w:r w:rsidRPr="00603541">
        <w:rPr>
          <w:rFonts w:ascii="Century Gothic" w:hAnsi="Century Gothic" w:cs="Century Gothic"/>
          <w:b w:val="0"/>
          <w:bCs w:val="0"/>
        </w:rPr>
        <w:t>.</w:t>
      </w:r>
      <w:r>
        <w:rPr>
          <w:rFonts w:ascii="Century Gothic" w:hAnsi="Century Gothic" w:cs="Century Gothic"/>
          <w:b w:val="0"/>
          <w:bCs w:val="0"/>
        </w:rPr>
        <w:t>1</w:t>
      </w:r>
      <w:r w:rsidRPr="00603541">
        <w:rPr>
          <w:rFonts w:ascii="Century Gothic" w:hAnsi="Century Gothic" w:cs="Century Gothic"/>
          <w:b w:val="0"/>
          <w:bCs w:val="0"/>
        </w:rPr>
        <w:t xml:space="preserve">  </w:t>
      </w:r>
      <w:r>
        <w:rPr>
          <w:rFonts w:ascii="Century Gothic" w:hAnsi="Century Gothic" w:cs="Century Gothic"/>
          <w:b w:val="0"/>
          <w:bCs w:val="0"/>
        </w:rPr>
        <w:t xml:space="preserve">  </w:t>
      </w:r>
      <w:r w:rsidRPr="00603541">
        <w:rPr>
          <w:rFonts w:ascii="Century Gothic" w:hAnsi="Century Gothic" w:cs="Century Gothic"/>
          <w:b w:val="0"/>
          <w:bCs w:val="0"/>
        </w:rPr>
        <w:t>Cena oferty powinna obe</w:t>
      </w:r>
      <w:r>
        <w:rPr>
          <w:rFonts w:ascii="Century Gothic" w:hAnsi="Century Gothic" w:cs="Century Gothic"/>
          <w:b w:val="0"/>
          <w:bCs w:val="0"/>
        </w:rPr>
        <w:t>jmować wszystkie koszty realizacji</w:t>
      </w:r>
      <w:r w:rsidRPr="00603541">
        <w:rPr>
          <w:rFonts w:ascii="Century Gothic" w:hAnsi="Century Gothic" w:cs="Century Gothic"/>
          <w:b w:val="0"/>
          <w:bCs w:val="0"/>
        </w:rPr>
        <w:t xml:space="preserve"> przedmiotu zam</w:t>
      </w:r>
      <w:r>
        <w:rPr>
          <w:rFonts w:ascii="Century Gothic" w:hAnsi="Century Gothic" w:cs="Century Gothic"/>
          <w:b w:val="0"/>
          <w:bCs w:val="0"/>
        </w:rPr>
        <w:t>ówienia</w:t>
      </w:r>
      <w:r w:rsidRPr="003C1F07">
        <w:rPr>
          <w:rFonts w:ascii="Century Gothic" w:hAnsi="Century Gothic" w:cs="Century Gothic"/>
          <w:b w:val="0"/>
          <w:bCs w:val="0"/>
        </w:rPr>
        <w:t xml:space="preserve">, jakie poniesie </w:t>
      </w:r>
      <w:r w:rsidRPr="003C1F07">
        <w:rPr>
          <w:rFonts w:ascii="Century Gothic" w:hAnsi="Century Gothic" w:cs="Century Gothic"/>
          <w:b w:val="0"/>
          <w:bCs w:val="0"/>
          <w:spacing w:val="6"/>
        </w:rPr>
        <w:t xml:space="preserve">Wykonawca z tytułu należytej oraz zgodnej z obowiązującymi przepisami realizacji </w:t>
      </w:r>
      <w:r w:rsidRPr="003C1F07">
        <w:rPr>
          <w:rFonts w:ascii="Century Gothic" w:hAnsi="Century Gothic" w:cs="Century Gothic"/>
          <w:b w:val="0"/>
          <w:bCs w:val="0"/>
          <w:spacing w:val="-2"/>
        </w:rPr>
        <w:t>przedmiotu zamówienia.</w:t>
      </w:r>
    </w:p>
    <w:p w:rsidR="00C01657" w:rsidRPr="004252C4" w:rsidRDefault="00C01657" w:rsidP="00504C6D">
      <w:pPr>
        <w:pStyle w:val="rozdzia"/>
        <w:spacing w:line="360" w:lineRule="auto"/>
        <w:ind w:left="709" w:right="-1" w:hanging="709"/>
        <w:rPr>
          <w:rFonts w:ascii="Century Gothic" w:hAnsi="Century Gothic" w:cs="Century Gothic"/>
          <w:b w:val="0"/>
          <w:bCs w:val="0"/>
          <w:color w:val="000000"/>
          <w:spacing w:val="-2"/>
        </w:rPr>
      </w:pPr>
      <w:r>
        <w:rPr>
          <w:rFonts w:ascii="Century Gothic" w:hAnsi="Century Gothic" w:cs="Century Gothic"/>
          <w:b w:val="0"/>
          <w:bCs w:val="0"/>
          <w:spacing w:val="-2"/>
        </w:rPr>
        <w:t xml:space="preserve">5.2. </w:t>
      </w:r>
      <w:r w:rsidRPr="003C1F07">
        <w:rPr>
          <w:rFonts w:ascii="Century Gothic" w:hAnsi="Century Gothic" w:cs="Century Gothic"/>
          <w:b w:val="0"/>
          <w:bCs w:val="0"/>
          <w:spacing w:val="-2"/>
        </w:rPr>
        <w:t xml:space="preserve"> </w:t>
      </w:r>
      <w:r>
        <w:rPr>
          <w:rFonts w:ascii="Century Gothic" w:hAnsi="Century Gothic" w:cs="Century Gothic"/>
          <w:b w:val="0"/>
          <w:bCs w:val="0"/>
        </w:rPr>
        <w:t>Cena powinna więc zawierać</w:t>
      </w:r>
      <w:r w:rsidRPr="003C1F07">
        <w:rPr>
          <w:rFonts w:ascii="Century Gothic" w:hAnsi="Century Gothic" w:cs="Century Gothic"/>
          <w:b w:val="0"/>
          <w:bCs w:val="0"/>
        </w:rPr>
        <w:t xml:space="preserve"> wszys</w:t>
      </w:r>
      <w:r>
        <w:rPr>
          <w:rFonts w:ascii="Century Gothic" w:hAnsi="Century Gothic" w:cs="Century Gothic"/>
          <w:b w:val="0"/>
          <w:bCs w:val="0"/>
        </w:rPr>
        <w:t xml:space="preserve">tkie koszty, takie jak: (np.  </w:t>
      </w:r>
      <w:r w:rsidRPr="003C1F07">
        <w:rPr>
          <w:rFonts w:ascii="Century Gothic" w:hAnsi="Century Gothic" w:cs="Century Gothic"/>
          <w:b w:val="0"/>
          <w:bCs w:val="0"/>
        </w:rPr>
        <w:t>inne o</w:t>
      </w:r>
      <w:r>
        <w:rPr>
          <w:rFonts w:ascii="Century Gothic" w:hAnsi="Century Gothic" w:cs="Century Gothic"/>
          <w:b w:val="0"/>
          <w:bCs w:val="0"/>
        </w:rPr>
        <w:t>płaty i podatki) oraz powinna uwzględniać</w:t>
      </w:r>
      <w:r w:rsidRPr="003C1F07">
        <w:rPr>
          <w:rFonts w:ascii="Century Gothic" w:hAnsi="Century Gothic" w:cs="Century Gothic"/>
          <w:b w:val="0"/>
          <w:bCs w:val="0"/>
        </w:rPr>
        <w:t xml:space="preserve"> także ewentualne upusty i rabaty zastosowane przez Wykonawcę.</w:t>
      </w:r>
    </w:p>
    <w:p w:rsidR="00C01657" w:rsidRPr="00564EC8" w:rsidRDefault="00C01657" w:rsidP="00504C6D">
      <w:pPr>
        <w:pStyle w:val="rozdzia"/>
        <w:spacing w:line="360" w:lineRule="auto"/>
        <w:ind w:left="709" w:right="-1" w:hanging="709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b w:val="0"/>
          <w:bCs w:val="0"/>
        </w:rPr>
        <w:t>5.3</w:t>
      </w:r>
      <w:r w:rsidRPr="00564EC8">
        <w:rPr>
          <w:rFonts w:ascii="Century Gothic" w:hAnsi="Century Gothic" w:cs="Century Gothic"/>
          <w:b w:val="0"/>
          <w:bCs w:val="0"/>
        </w:rPr>
        <w:t xml:space="preserve">. </w:t>
      </w:r>
      <w:r w:rsidRPr="00564EC8">
        <w:rPr>
          <w:rFonts w:ascii="Century Gothic" w:hAnsi="Century Gothic" w:cs="Century Gothic"/>
          <w:b w:val="0"/>
          <w:bCs w:val="0"/>
        </w:rPr>
        <w:tab/>
        <w:t xml:space="preserve">Cena oferty powinna być wyrażona w złotych polskich (PLN) z dokładnością do dwóch miejsc po przecinku. </w:t>
      </w:r>
    </w:p>
    <w:p w:rsidR="00C01657" w:rsidRPr="007D002B" w:rsidRDefault="00C01657" w:rsidP="00504C6D">
      <w:pPr>
        <w:pStyle w:val="rozdzia"/>
        <w:spacing w:line="360" w:lineRule="auto"/>
        <w:ind w:left="709" w:right="-1" w:hanging="709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b w:val="0"/>
          <w:bCs w:val="0"/>
        </w:rPr>
        <w:t>5.4</w:t>
      </w:r>
      <w:r w:rsidRPr="007D002B">
        <w:rPr>
          <w:rFonts w:ascii="Century Gothic" w:hAnsi="Century Gothic" w:cs="Century Gothic"/>
          <w:b w:val="0"/>
          <w:bCs w:val="0"/>
        </w:rPr>
        <w:t xml:space="preserve"> </w:t>
      </w:r>
      <w:r w:rsidRPr="007D002B">
        <w:rPr>
          <w:rFonts w:ascii="Century Gothic" w:hAnsi="Century Gothic" w:cs="Century Gothic"/>
          <w:b w:val="0"/>
          <w:bCs w:val="0"/>
        </w:rPr>
        <w:tab/>
        <w:t xml:space="preserve">Jeżeli złożona zostanie oferta, której wybór prowadzić będzie do powstania obowiązku podatkowego Zamawiającego zgodnie z przepisami o podatku od towarów i usług w zakresie dotyczącym </w:t>
      </w:r>
    </w:p>
    <w:p w:rsidR="00C01657" w:rsidRPr="007D002B" w:rsidRDefault="00C01657" w:rsidP="00504C6D">
      <w:pPr>
        <w:tabs>
          <w:tab w:val="left" w:pos="-3119"/>
        </w:tabs>
        <w:spacing w:line="360" w:lineRule="auto"/>
        <w:ind w:left="709" w:hanging="709"/>
        <w:jc w:val="both"/>
        <w:rPr>
          <w:rFonts w:ascii="Century Gothic" w:hAnsi="Century Gothic" w:cs="Century Gothic"/>
          <w:sz w:val="20"/>
          <w:szCs w:val="20"/>
        </w:rPr>
      </w:pPr>
      <w:r w:rsidRPr="007D002B">
        <w:rPr>
          <w:rFonts w:ascii="Century Gothic" w:hAnsi="Century Gothic" w:cs="Century Gothic"/>
          <w:sz w:val="20"/>
          <w:szCs w:val="20"/>
        </w:rPr>
        <w:t>•</w:t>
      </w:r>
      <w:r w:rsidRPr="007D002B">
        <w:rPr>
          <w:rFonts w:ascii="Century Gothic" w:hAnsi="Century Gothic" w:cs="Century Gothic"/>
          <w:sz w:val="20"/>
          <w:szCs w:val="20"/>
        </w:rPr>
        <w:tab/>
        <w:t xml:space="preserve">wewnątrzwspólnotowego nabycia towarów, </w:t>
      </w:r>
    </w:p>
    <w:p w:rsidR="00C01657" w:rsidRPr="007D002B" w:rsidRDefault="00C01657" w:rsidP="00504C6D">
      <w:pPr>
        <w:tabs>
          <w:tab w:val="left" w:pos="-3119"/>
        </w:tabs>
        <w:spacing w:line="360" w:lineRule="auto"/>
        <w:ind w:left="709" w:hanging="709"/>
        <w:jc w:val="both"/>
        <w:rPr>
          <w:rFonts w:ascii="Century Gothic" w:hAnsi="Century Gothic" w:cs="Century Gothic"/>
          <w:sz w:val="20"/>
          <w:szCs w:val="20"/>
        </w:rPr>
      </w:pPr>
      <w:r w:rsidRPr="007D002B">
        <w:rPr>
          <w:rFonts w:ascii="Century Gothic" w:hAnsi="Century Gothic" w:cs="Century Gothic"/>
          <w:sz w:val="20"/>
          <w:szCs w:val="20"/>
        </w:rPr>
        <w:t>•</w:t>
      </w:r>
      <w:r w:rsidRPr="007D002B">
        <w:rPr>
          <w:rFonts w:ascii="Century Gothic" w:hAnsi="Century Gothic" w:cs="Century Gothic"/>
          <w:sz w:val="20"/>
          <w:szCs w:val="20"/>
        </w:rPr>
        <w:tab/>
        <w:t>importu usług lub towarów,</w:t>
      </w:r>
    </w:p>
    <w:p w:rsidR="00C01657" w:rsidRPr="007D002B" w:rsidRDefault="00C01657" w:rsidP="00504C6D">
      <w:pPr>
        <w:tabs>
          <w:tab w:val="left" w:pos="-3119"/>
        </w:tabs>
        <w:spacing w:line="360" w:lineRule="auto"/>
        <w:ind w:left="709" w:hanging="709"/>
        <w:jc w:val="both"/>
        <w:rPr>
          <w:rFonts w:ascii="Century Gothic" w:hAnsi="Century Gothic" w:cs="Century Gothic"/>
          <w:sz w:val="20"/>
          <w:szCs w:val="20"/>
        </w:rPr>
      </w:pPr>
      <w:r w:rsidRPr="007D002B">
        <w:rPr>
          <w:rFonts w:ascii="Century Gothic" w:hAnsi="Century Gothic" w:cs="Century Gothic"/>
          <w:sz w:val="20"/>
          <w:szCs w:val="20"/>
        </w:rPr>
        <w:t>•</w:t>
      </w:r>
      <w:r w:rsidRPr="007D002B">
        <w:rPr>
          <w:rFonts w:ascii="Century Gothic" w:hAnsi="Century Gothic" w:cs="Century Gothic"/>
          <w:sz w:val="20"/>
          <w:szCs w:val="20"/>
        </w:rPr>
        <w:tab/>
        <w:t xml:space="preserve">mechanizmu odwróconego obciążenia podatkiem VAT, </w:t>
      </w:r>
    </w:p>
    <w:p w:rsidR="00C01657" w:rsidRPr="007D002B" w:rsidRDefault="00C01657" w:rsidP="00504C6D">
      <w:pPr>
        <w:tabs>
          <w:tab w:val="left" w:pos="-3119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002B">
        <w:rPr>
          <w:rFonts w:ascii="Century Gothic" w:hAnsi="Century Gothic" w:cs="Century Gothic"/>
          <w:sz w:val="20"/>
          <w:szCs w:val="20"/>
        </w:rPr>
        <w:t>Zamawiający w celu oceny takiej oferty doliczy do przedstawionej w niej ceny podatek od towarów i usług, który miałby obowiązek wpłacić zgodnie z obowiązującymi przepisami.</w:t>
      </w:r>
    </w:p>
    <w:p w:rsidR="00C01657" w:rsidRPr="0038548F" w:rsidRDefault="00C01657" w:rsidP="00504C6D">
      <w:pPr>
        <w:tabs>
          <w:tab w:val="left" w:pos="-3119"/>
        </w:tabs>
        <w:spacing w:line="276" w:lineRule="auto"/>
        <w:ind w:left="709" w:hanging="709"/>
        <w:jc w:val="both"/>
        <w:rPr>
          <w:rFonts w:ascii="Book Antiqua" w:hAnsi="Book Antiqua" w:cs="Book Antiqua"/>
          <w:sz w:val="20"/>
          <w:szCs w:val="20"/>
        </w:rPr>
      </w:pPr>
    </w:p>
    <w:p w:rsidR="00C01657" w:rsidRPr="00BF55EA" w:rsidRDefault="00C01657" w:rsidP="00FA0C6B">
      <w:pPr>
        <w:tabs>
          <w:tab w:val="left" w:pos="-3119"/>
        </w:tabs>
        <w:spacing w:line="360" w:lineRule="auto"/>
        <w:ind w:left="600" w:hanging="60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5.5</w:t>
      </w:r>
      <w:r w:rsidRPr="001B7C37">
        <w:rPr>
          <w:rFonts w:ascii="Century Gothic" w:hAnsi="Century Gothic" w:cs="Century Gothic"/>
          <w:sz w:val="20"/>
          <w:szCs w:val="20"/>
        </w:rPr>
        <w:t>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podatku, tym celu należy złożyć wype</w:t>
      </w:r>
      <w:r>
        <w:rPr>
          <w:rFonts w:ascii="Century Gothic" w:hAnsi="Century Gothic" w:cs="Century Gothic"/>
          <w:sz w:val="20"/>
          <w:szCs w:val="20"/>
        </w:rPr>
        <w:t xml:space="preserve">łnione Oświadczenie stanowiące </w:t>
      </w:r>
      <w:r w:rsidRPr="00FA0C6B">
        <w:rPr>
          <w:rFonts w:ascii="Century Gothic" w:hAnsi="Century Gothic" w:cs="Century Gothic"/>
          <w:b/>
          <w:bCs/>
          <w:sz w:val="20"/>
          <w:szCs w:val="20"/>
        </w:rPr>
        <w:t>Załącznik nr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4</w:t>
      </w:r>
      <w:r w:rsidRPr="001B7C37">
        <w:rPr>
          <w:rFonts w:ascii="Century Gothic" w:hAnsi="Century Gothic" w:cs="Century Gothic"/>
          <w:sz w:val="20"/>
          <w:szCs w:val="20"/>
        </w:rPr>
        <w:t xml:space="preserve"> lub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Załącznik nr 5, </w:t>
      </w:r>
      <w:r w:rsidRPr="001B7C37">
        <w:rPr>
          <w:rFonts w:ascii="Century Gothic" w:hAnsi="Century Gothic" w:cs="Century Gothic"/>
          <w:sz w:val="20"/>
          <w:szCs w:val="20"/>
        </w:rPr>
        <w:t>jeśli taka sytuacja nie wystąpi.</w:t>
      </w:r>
    </w:p>
    <w:p w:rsidR="00C01657" w:rsidRPr="008C16B0" w:rsidRDefault="00C01657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C16B0">
        <w:rPr>
          <w:rFonts w:ascii="Century Gothic" w:hAnsi="Century Gothic" w:cs="Century Gothic"/>
          <w:b/>
          <w:bCs/>
          <w:sz w:val="20"/>
          <w:szCs w:val="20"/>
        </w:rPr>
        <w:t>Kryteria wyboru oferty:</w:t>
      </w:r>
    </w:p>
    <w:p w:rsidR="00C01657" w:rsidRPr="008C16B0" w:rsidRDefault="00C01657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C16B0">
        <w:rPr>
          <w:rFonts w:ascii="Century Gothic" w:hAnsi="Century Gothic" w:cs="Century Gothic"/>
          <w:color w:val="000000"/>
          <w:spacing w:val="-1"/>
          <w:sz w:val="20"/>
          <w:szCs w:val="20"/>
        </w:rPr>
        <w:t>6.1. Zamawiający oceni i porówna jedynie te oferty, które:</w:t>
      </w:r>
    </w:p>
    <w:p w:rsidR="00C01657" w:rsidRPr="008C16B0" w:rsidRDefault="00C01657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C16B0">
        <w:rPr>
          <w:rFonts w:ascii="Century Gothic" w:hAnsi="Century Gothic" w:cs="Century Gothic"/>
          <w:sz w:val="20"/>
          <w:szCs w:val="20"/>
        </w:rPr>
        <w:t>a)</w:t>
      </w:r>
      <w:r w:rsidRPr="008C16B0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8C16B0">
        <w:rPr>
          <w:rFonts w:ascii="Century Gothic" w:hAnsi="Century Gothic" w:cs="Century Gothic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C16B0">
        <w:rPr>
          <w:rFonts w:ascii="Century Gothic" w:hAnsi="Century Gothic" w:cs="Century Gothic"/>
          <w:color w:val="000000"/>
          <w:spacing w:val="-2"/>
          <w:sz w:val="20"/>
          <w:szCs w:val="20"/>
        </w:rPr>
        <w:t>niniejszego postępowania;</w:t>
      </w:r>
    </w:p>
    <w:p w:rsidR="00C01657" w:rsidRPr="008C16B0" w:rsidRDefault="00C01657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C16B0">
        <w:rPr>
          <w:rFonts w:ascii="Century Gothic" w:hAnsi="Century Gothic" w:cs="Century Gothic"/>
          <w:sz w:val="20"/>
          <w:szCs w:val="20"/>
        </w:rPr>
        <w:t>b)</w:t>
      </w:r>
      <w:r w:rsidRPr="008C16B0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8C16B0">
        <w:rPr>
          <w:rFonts w:ascii="Century Gothic" w:hAnsi="Century Gothic" w:cs="Century Gothic"/>
          <w:color w:val="000000"/>
          <w:spacing w:val="-1"/>
          <w:sz w:val="20"/>
          <w:szCs w:val="20"/>
        </w:rPr>
        <w:t>nie zostaną odrzucone przez Zamawiającego.</w:t>
      </w:r>
    </w:p>
    <w:p w:rsidR="00C01657" w:rsidRPr="008C16B0" w:rsidRDefault="00C01657" w:rsidP="0084093F">
      <w:pPr>
        <w:spacing w:line="360" w:lineRule="auto"/>
        <w:ind w:left="360"/>
        <w:jc w:val="both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8C16B0">
        <w:rPr>
          <w:rFonts w:ascii="Century Gothic" w:hAnsi="Century Gothic" w:cs="Century Gothic"/>
          <w:sz w:val="20"/>
          <w:szCs w:val="20"/>
        </w:rPr>
        <w:t xml:space="preserve">6.2. </w:t>
      </w:r>
      <w:r w:rsidRPr="008C16B0">
        <w:rPr>
          <w:rFonts w:ascii="Century Gothic" w:hAnsi="Century Gothic" w:cs="Century Gothic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C16B0">
        <w:rPr>
          <w:rFonts w:ascii="Century Gothic" w:hAnsi="Century Gothic" w:cs="Century Gothic"/>
          <w:color w:val="000000"/>
          <w:spacing w:val="-3"/>
          <w:sz w:val="20"/>
          <w:szCs w:val="20"/>
        </w:rPr>
        <w:t>znaczenie:</w:t>
      </w:r>
    </w:p>
    <w:p w:rsidR="00C01657" w:rsidRPr="008C16B0" w:rsidRDefault="00C01657" w:rsidP="0084093F">
      <w:pPr>
        <w:spacing w:line="360" w:lineRule="auto"/>
        <w:ind w:left="360"/>
        <w:jc w:val="both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7"/>
        <w:gridCol w:w="1899"/>
        <w:gridCol w:w="1899"/>
      </w:tblGrid>
      <w:tr w:rsidR="00C01657" w:rsidRPr="006D44C3">
        <w:tc>
          <w:tcPr>
            <w:tcW w:w="1387" w:type="dxa"/>
          </w:tcPr>
          <w:p w:rsidR="00C01657" w:rsidRPr="006D44C3" w:rsidRDefault="00C01657" w:rsidP="00FF52CC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</w:tcPr>
          <w:p w:rsidR="00C01657" w:rsidRPr="006D44C3" w:rsidRDefault="00C01657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C01657" w:rsidRPr="006D44C3" w:rsidRDefault="00C01657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C01657" w:rsidRPr="006D44C3">
        <w:tc>
          <w:tcPr>
            <w:tcW w:w="1387" w:type="dxa"/>
          </w:tcPr>
          <w:p w:rsidR="00C01657" w:rsidRPr="006D44C3" w:rsidRDefault="00C01657" w:rsidP="00FF52CC">
            <w:pPr>
              <w:spacing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1899" w:type="dxa"/>
          </w:tcPr>
          <w:p w:rsidR="00C01657" w:rsidRPr="006D44C3" w:rsidRDefault="00C01657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C01657" w:rsidRPr="006D44C3" w:rsidRDefault="00C01657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</w:t>
            </w: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C01657" w:rsidRPr="006D44C3">
        <w:tc>
          <w:tcPr>
            <w:tcW w:w="1387" w:type="dxa"/>
          </w:tcPr>
          <w:p w:rsidR="00C01657" w:rsidRPr="006D44C3" w:rsidRDefault="00C01657" w:rsidP="00FF52CC">
            <w:pPr>
              <w:spacing w:line="360" w:lineRule="auto"/>
              <w:jc w:val="both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</w:tcPr>
          <w:p w:rsidR="00C01657" w:rsidRPr="006D44C3" w:rsidRDefault="00C01657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C01657" w:rsidRPr="006D44C3" w:rsidRDefault="00C01657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C01657" w:rsidRDefault="00C01657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Pr="0061067D" w:rsidRDefault="00C01657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b/>
          <w:bCs/>
          <w:sz w:val="20"/>
          <w:szCs w:val="20"/>
          <w:u w:val="single"/>
        </w:rPr>
        <w:t>I Cena ofertowa brutto</w:t>
      </w:r>
      <w:r w:rsidRPr="0061067D">
        <w:rPr>
          <w:rFonts w:ascii="Century Gothic" w:hAnsi="Century Gothic" w:cs="Century Gothic"/>
          <w:sz w:val="20"/>
          <w:szCs w:val="20"/>
        </w:rPr>
        <w:t xml:space="preserve"> za wykonanie przedmiotu zamówienia. </w:t>
      </w:r>
    </w:p>
    <w:p w:rsidR="00C01657" w:rsidRPr="0061067D" w:rsidRDefault="00C01657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Znaczenie kryterium (waga) - 10</w:t>
      </w:r>
      <w:r w:rsidRPr="0061067D">
        <w:rPr>
          <w:rFonts w:ascii="Century Gothic" w:hAnsi="Century Gothic" w:cs="Century Gothic"/>
          <w:sz w:val="20"/>
          <w:szCs w:val="20"/>
        </w:rPr>
        <w:t>0%</w:t>
      </w:r>
    </w:p>
    <w:p w:rsidR="00C01657" w:rsidRPr="0061067D" w:rsidRDefault="00C01657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01657" w:rsidRPr="0061067D" w:rsidRDefault="00C01657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1657" w:rsidRPr="0061067D" w:rsidRDefault="00C01657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O</w:t>
      </w:r>
      <w:r>
        <w:rPr>
          <w:rFonts w:ascii="Century Gothic" w:hAnsi="Century Gothic" w:cs="Century Gothic"/>
          <w:sz w:val="20"/>
          <w:szCs w:val="20"/>
        </w:rPr>
        <w:t>ferta z najniższą ceną otrzyma 10</w:t>
      </w:r>
      <w:r w:rsidRPr="0061067D">
        <w:rPr>
          <w:rFonts w:ascii="Century Gothic" w:hAnsi="Century Gothic" w:cs="Century Gothic"/>
          <w:sz w:val="20"/>
          <w:szCs w:val="20"/>
        </w:rPr>
        <w:t>0 pkt., inne proporcjonalnie mniej według wzoru:</w:t>
      </w:r>
    </w:p>
    <w:p w:rsidR="00C01657" w:rsidRPr="0084093F" w:rsidRDefault="00C01657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01657" w:rsidRPr="0084093F" w:rsidRDefault="00C01657" w:rsidP="0084093F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      najniższa cena brutto</w:t>
      </w:r>
    </w:p>
    <w:p w:rsidR="00C01657" w:rsidRPr="0084093F" w:rsidRDefault="00C01657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Ocena punktowa 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(C) </w:t>
      </w:r>
      <w:r w:rsidRPr="0084093F">
        <w:rPr>
          <w:rFonts w:ascii="Book Antiqua" w:hAnsi="Book Antiqua" w:cs="Book Antiqua"/>
          <w:sz w:val="20"/>
          <w:szCs w:val="20"/>
        </w:rPr>
        <w:t>= --------------------------</w:t>
      </w:r>
      <w:r>
        <w:rPr>
          <w:rFonts w:ascii="Book Antiqua" w:hAnsi="Book Antiqua" w:cs="Book Antiqua"/>
          <w:sz w:val="20"/>
          <w:szCs w:val="20"/>
        </w:rPr>
        <w:t>----------------- x 100 pkt. x 10</w:t>
      </w:r>
      <w:r w:rsidRPr="0084093F">
        <w:rPr>
          <w:rFonts w:ascii="Book Antiqua" w:hAnsi="Book Antiqua" w:cs="Book Antiqua"/>
          <w:sz w:val="20"/>
          <w:szCs w:val="20"/>
        </w:rPr>
        <w:t>0 %</w:t>
      </w:r>
    </w:p>
    <w:p w:rsidR="00C01657" w:rsidRPr="0084093F" w:rsidRDefault="00C01657" w:rsidP="0084093F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cena brutto badanej oferty</w:t>
      </w:r>
    </w:p>
    <w:p w:rsidR="00C01657" w:rsidRDefault="00C01657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01657" w:rsidRPr="0061067D" w:rsidRDefault="00C01657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1067D">
        <w:rPr>
          <w:rFonts w:ascii="Century Gothic" w:hAnsi="Century Gothic" w:cs="Century Gothic"/>
          <w:b/>
          <w:bCs/>
          <w:sz w:val="20"/>
          <w:szCs w:val="20"/>
        </w:rPr>
        <w:t>Sposób przygotowani</w:t>
      </w:r>
      <w:r>
        <w:rPr>
          <w:rFonts w:ascii="Century Gothic" w:hAnsi="Century Gothic" w:cs="Century Gothic"/>
          <w:b/>
          <w:bCs/>
          <w:sz w:val="20"/>
          <w:szCs w:val="20"/>
        </w:rPr>
        <w:t>a oferty</w:t>
      </w:r>
      <w:r w:rsidRPr="0061067D">
        <w:rPr>
          <w:rFonts w:ascii="Century Gothic" w:hAnsi="Century Gothic" w:cs="Century Gothic"/>
          <w:b/>
          <w:bCs/>
          <w:sz w:val="20"/>
          <w:szCs w:val="20"/>
        </w:rPr>
        <w:t>:</w:t>
      </w:r>
    </w:p>
    <w:p w:rsidR="00C01657" w:rsidRPr="0061067D" w:rsidRDefault="00C01657" w:rsidP="00841660">
      <w:pPr>
        <w:numPr>
          <w:ilvl w:val="0"/>
          <w:numId w:val="3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 xml:space="preserve">Każdy Wykonawca może złożyć tylko jedną ofertę. </w:t>
      </w:r>
    </w:p>
    <w:p w:rsidR="00C01657" w:rsidRPr="0061067D" w:rsidRDefault="00C01657" w:rsidP="00841660">
      <w:pPr>
        <w:numPr>
          <w:ilvl w:val="0"/>
          <w:numId w:val="3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01657" w:rsidRDefault="00C01657" w:rsidP="00841660">
      <w:pPr>
        <w:numPr>
          <w:ilvl w:val="0"/>
          <w:numId w:val="3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Oferta musi być sporządzona w 1 egzemplarzu, w języku polskim, mieć formę pisemną</w:t>
      </w:r>
      <w:r w:rsidRPr="00777F1B">
        <w:rPr>
          <w:rFonts w:ascii="Century Gothic" w:hAnsi="Century Gothic" w:cs="Century Gothic"/>
          <w:sz w:val="20"/>
          <w:szCs w:val="20"/>
        </w:rPr>
        <w:t xml:space="preserve">. </w:t>
      </w:r>
    </w:p>
    <w:p w:rsidR="00C01657" w:rsidRDefault="00C01657" w:rsidP="00841660">
      <w:pPr>
        <w:numPr>
          <w:ilvl w:val="0"/>
          <w:numId w:val="3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Integralną część</w:t>
      </w:r>
      <w:r w:rsidRPr="00777F1B">
        <w:rPr>
          <w:rFonts w:ascii="Century Gothic" w:hAnsi="Century Gothic" w:cs="Century Gothic"/>
          <w:b/>
          <w:bCs/>
          <w:sz w:val="20"/>
          <w:szCs w:val="20"/>
        </w:rPr>
        <w:t xml:space="preserve"> oferty</w:t>
      </w:r>
      <w:r>
        <w:rPr>
          <w:rFonts w:ascii="Century Gothic" w:hAnsi="Century Gothic" w:cs="Century Gothic"/>
          <w:sz w:val="20"/>
          <w:szCs w:val="20"/>
        </w:rPr>
        <w:t xml:space="preserve"> stanowią Załączniki </w:t>
      </w:r>
      <w:r w:rsidRPr="00777F1B">
        <w:rPr>
          <w:rFonts w:ascii="Century Gothic" w:hAnsi="Century Gothic" w:cs="Century Gothic"/>
          <w:sz w:val="20"/>
          <w:szCs w:val="20"/>
        </w:rPr>
        <w:t>do Zap</w:t>
      </w:r>
      <w:r>
        <w:rPr>
          <w:rFonts w:ascii="Century Gothic" w:hAnsi="Century Gothic" w:cs="Century Gothic"/>
          <w:sz w:val="20"/>
          <w:szCs w:val="20"/>
        </w:rPr>
        <w:t>ytania Ofertowego</w:t>
      </w:r>
      <w:r w:rsidRPr="00777F1B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C01657" w:rsidRPr="0061067D" w:rsidRDefault="00C01657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1067D">
        <w:rPr>
          <w:rFonts w:ascii="Century Gothic" w:hAnsi="Century Gothic" w:cs="Century Gothic"/>
          <w:b/>
          <w:bCs/>
          <w:sz w:val="20"/>
          <w:szCs w:val="20"/>
        </w:rPr>
        <w:t>Miejsce i termin składania oferty:</w:t>
      </w:r>
    </w:p>
    <w:p w:rsidR="00C01657" w:rsidRPr="0061067D" w:rsidRDefault="00C01657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C01657" w:rsidRPr="0061067D" w:rsidRDefault="00C01657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0"/>
        <w:gridCol w:w="1753"/>
      </w:tblGrid>
      <w:tr w:rsidR="00C01657" w:rsidRPr="008D3BFB" w:rsidTr="00475048">
        <w:trPr>
          <w:trHeight w:val="778"/>
        </w:trPr>
        <w:tc>
          <w:tcPr>
            <w:tcW w:w="2380" w:type="dxa"/>
            <w:vAlign w:val="center"/>
          </w:tcPr>
          <w:p w:rsidR="00C01657" w:rsidRPr="00FD0E78" w:rsidRDefault="00C01657" w:rsidP="00614876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do dnia  05.01.2016</w:t>
            </w:r>
            <w:r w:rsidRPr="00FD0E78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 r.</w:t>
            </w:r>
          </w:p>
        </w:tc>
        <w:tc>
          <w:tcPr>
            <w:tcW w:w="1753" w:type="dxa"/>
            <w:vAlign w:val="center"/>
          </w:tcPr>
          <w:p w:rsidR="00C01657" w:rsidRPr="00FD0E78" w:rsidRDefault="00C01657" w:rsidP="00765E9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 w:rsidRPr="00FD0E78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do godz. 11.00</w:t>
            </w:r>
          </w:p>
        </w:tc>
      </w:tr>
    </w:tbl>
    <w:p w:rsidR="00C01657" w:rsidRPr="00E67CBA" w:rsidRDefault="00C01657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C01657" w:rsidRPr="00626ACA" w:rsidRDefault="00C01657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t>Jako termin złożenia oferty będzie przyjęta data i godzina dostarczenia jej pod wskazany wyżej adres.</w:t>
      </w:r>
    </w:p>
    <w:p w:rsidR="00C01657" w:rsidRPr="00626ACA" w:rsidRDefault="00C01657" w:rsidP="001C246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C01657" w:rsidRPr="00626ACA" w:rsidRDefault="00C01657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t>Nazwa i adres Wykonawcy: ………………………………………………………………..</w:t>
      </w:r>
    </w:p>
    <w:p w:rsidR="00C01657" w:rsidRPr="00626ACA" w:rsidRDefault="00C01657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t xml:space="preserve">Nazwa i adres Zamawiającego: </w:t>
      </w:r>
    </w:p>
    <w:p w:rsidR="00C01657" w:rsidRPr="00626ACA" w:rsidRDefault="00C01657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t>Uniwersytet Kazimierza Wielkiego w Bydgoszczy</w:t>
      </w:r>
    </w:p>
    <w:p w:rsidR="00C01657" w:rsidRPr="00777F1B" w:rsidRDefault="00C01657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777F1B">
        <w:rPr>
          <w:rFonts w:ascii="Century Gothic" w:hAnsi="Century Gothic" w:cs="Century Gothic"/>
          <w:sz w:val="20"/>
          <w:szCs w:val="20"/>
        </w:rPr>
        <w:t>ul. Chodkiewicza 30, 85-064 Bydgoszcz,</w:t>
      </w:r>
    </w:p>
    <w:p w:rsidR="00C01657" w:rsidRPr="00CA0D16" w:rsidRDefault="00C01657" w:rsidP="00FD0E78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777F1B">
        <w:rPr>
          <w:rFonts w:ascii="Century Gothic" w:hAnsi="Century Gothic" w:cs="Century Gothic"/>
          <w:b/>
          <w:bCs/>
          <w:sz w:val="22"/>
          <w:szCs w:val="22"/>
        </w:rPr>
        <w:t>Tytuł zamówienia</w:t>
      </w:r>
      <w:r w:rsidRPr="00777F1B">
        <w:rPr>
          <w:rFonts w:ascii="Book Antiqua" w:hAnsi="Book Antiqua" w:cs="Book Antiqua"/>
          <w:b/>
          <w:bCs/>
          <w:sz w:val="22"/>
          <w:szCs w:val="22"/>
        </w:rPr>
        <w:t>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„</w:t>
      </w:r>
      <w:r w:rsidRPr="00FD0E78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Usługa sekwencjonowania zredukowanej reprezentacji genomu za pomocą metody genotypowania przez sekwencjonowanie 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w ramach G</w:t>
      </w:r>
      <w:r w:rsidRPr="00FD0E78">
        <w:rPr>
          <w:rFonts w:ascii="Century Gothic" w:hAnsi="Century Gothic" w:cs="Century Gothic"/>
          <w:b/>
          <w:bCs/>
          <w:i/>
          <w:iCs/>
          <w:sz w:val="20"/>
          <w:szCs w:val="20"/>
        </w:rPr>
        <w:t>rantu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M</w:t>
      </w:r>
      <w:r w:rsidRPr="00CA0D16">
        <w:rPr>
          <w:rFonts w:ascii="Century Gothic" w:hAnsi="Century Gothic" w:cs="Century Gothic"/>
          <w:b/>
          <w:bCs/>
          <w:i/>
          <w:iCs/>
          <w:sz w:val="20"/>
          <w:szCs w:val="20"/>
        </w:rPr>
        <w:t>aestro finansowanego z Narodowego Centrum Nauki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”.</w:t>
      </w:r>
    </w:p>
    <w:p w:rsidR="00C01657" w:rsidRDefault="00C01657" w:rsidP="00CA0D1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2"/>
          <w:szCs w:val="22"/>
        </w:rPr>
        <w:t xml:space="preserve">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nr sprawy: UKW/BZP- ZO- B- 22/2015, nie otwierać przed 04.01.2016 r.,</w:t>
      </w:r>
      <w:r w:rsidRPr="00626ACA">
        <w:rPr>
          <w:rFonts w:ascii="Century Gothic" w:hAnsi="Century Gothic" w:cs="Century Gothic"/>
          <w:b/>
          <w:bCs/>
          <w:sz w:val="20"/>
          <w:szCs w:val="20"/>
        </w:rPr>
        <w:t xml:space="preserve"> godz. 11.00</w:t>
      </w:r>
    </w:p>
    <w:p w:rsidR="00C01657" w:rsidRDefault="00C01657" w:rsidP="00CA0D1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01657" w:rsidRPr="005B6B13" w:rsidRDefault="00C01657" w:rsidP="00821C41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9</w:t>
      </w:r>
      <w:r w:rsidRPr="005B6B13">
        <w:rPr>
          <w:rFonts w:ascii="Century Gothic" w:hAnsi="Century Gothic" w:cs="Century Gothic"/>
          <w:b/>
          <w:bCs/>
          <w:sz w:val="20"/>
          <w:szCs w:val="20"/>
        </w:rPr>
        <w:t>. Opis warunków udziału w postępowaniu: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</w:p>
    <w:p w:rsidR="00C01657" w:rsidRPr="00791E9A" w:rsidRDefault="00C01657" w:rsidP="00821C4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91E9A">
        <w:rPr>
          <w:rFonts w:ascii="Century Gothic" w:hAnsi="Century Gothic" w:cs="Century Gothic"/>
          <w:sz w:val="20"/>
          <w:szCs w:val="20"/>
        </w:rPr>
        <w:t>Wykonawcy u</w:t>
      </w:r>
      <w:r>
        <w:rPr>
          <w:rFonts w:ascii="Century Gothic" w:hAnsi="Century Gothic" w:cs="Century Gothic"/>
          <w:sz w:val="20"/>
          <w:szCs w:val="20"/>
        </w:rPr>
        <w:t>biegający się o zamówienia muszą</w:t>
      </w:r>
      <w:r w:rsidRPr="00791E9A">
        <w:rPr>
          <w:rFonts w:ascii="Century Gothic" w:hAnsi="Century Gothic" w:cs="Century Gothic"/>
          <w:sz w:val="20"/>
          <w:szCs w:val="20"/>
        </w:rPr>
        <w:t xml:space="preserve"> spełniać niżej wymienione warunki udziału w postępowaniu: </w:t>
      </w:r>
    </w:p>
    <w:p w:rsidR="00C01657" w:rsidRPr="008E04AF" w:rsidRDefault="00C01657" w:rsidP="00821C4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8E04AF">
        <w:rPr>
          <w:rFonts w:ascii="Century Gothic" w:hAnsi="Century Gothic" w:cs="Century Gothic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C01657" w:rsidRDefault="00C01657" w:rsidP="00821C4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8E04AF">
        <w:rPr>
          <w:rFonts w:ascii="Century Gothic" w:hAnsi="Century Gothic" w:cs="Century Gothic"/>
          <w:sz w:val="20"/>
          <w:szCs w:val="20"/>
        </w:rPr>
        <w:t>2) posiadać wiedzę i doświadczenie niezbędne do wykonania zamówienia;</w:t>
      </w:r>
    </w:p>
    <w:p w:rsidR="00C01657" w:rsidRPr="00821C41" w:rsidRDefault="00C01657" w:rsidP="00821C41">
      <w:pPr>
        <w:numPr>
          <w:ilvl w:val="0"/>
          <w:numId w:val="10"/>
        </w:numPr>
        <w:spacing w:line="360" w:lineRule="auto"/>
        <w:ind w:right="-1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667C87">
        <w:rPr>
          <w:rFonts w:ascii="Century Gothic" w:hAnsi="Century Gothic" w:cs="Century Gothic"/>
          <w:sz w:val="20"/>
          <w:szCs w:val="20"/>
        </w:rPr>
        <w:t xml:space="preserve">Warunek Zamawiający uzna za spełniony jeżeli Wykonawca zrealizował - w okresie ostatnich trzech lat </w:t>
      </w:r>
      <w:r w:rsidRPr="00667C87">
        <w:rPr>
          <w:rFonts w:ascii="Century Gothic" w:hAnsi="Century Gothic" w:cs="Century Gothic"/>
          <w:b/>
          <w:bCs/>
          <w:sz w:val="20"/>
          <w:szCs w:val="20"/>
        </w:rPr>
        <w:t>przed upływem terminu składania ofert</w:t>
      </w:r>
      <w:r w:rsidRPr="00667C87">
        <w:rPr>
          <w:rFonts w:ascii="Century Gothic" w:hAnsi="Century Gothic" w:cs="Century Gothic"/>
          <w:sz w:val="20"/>
          <w:szCs w:val="20"/>
        </w:rPr>
        <w:t>, a je</w:t>
      </w:r>
      <w:r w:rsidRPr="00667C87">
        <w:rPr>
          <w:rFonts w:ascii="Century Gothic" w:eastAsia="TimesNewRoman" w:hAnsi="Century Gothic" w:cs="Century Gothic"/>
          <w:sz w:val="20"/>
          <w:szCs w:val="20"/>
        </w:rPr>
        <w:t>ż</w:t>
      </w:r>
      <w:r w:rsidRPr="00667C87">
        <w:rPr>
          <w:rFonts w:ascii="Century Gothic" w:hAnsi="Century Gothic" w:cs="Century Gothic"/>
          <w:sz w:val="20"/>
          <w:szCs w:val="20"/>
        </w:rPr>
        <w:t>eli okres prowadzenia działalno</w:t>
      </w:r>
      <w:r w:rsidRPr="00667C87">
        <w:rPr>
          <w:rFonts w:ascii="Century Gothic" w:eastAsia="TimesNewRoman" w:hAnsi="Century Gothic" w:cs="Century Gothic"/>
          <w:sz w:val="20"/>
          <w:szCs w:val="20"/>
        </w:rPr>
        <w:t>ś</w:t>
      </w:r>
      <w:r w:rsidRPr="00667C87">
        <w:rPr>
          <w:rFonts w:ascii="Century Gothic" w:hAnsi="Century Gothic" w:cs="Century Gothic"/>
          <w:sz w:val="20"/>
          <w:szCs w:val="20"/>
        </w:rPr>
        <w:t>ci jest krótszy – w tym</w:t>
      </w:r>
      <w:r w:rsidRPr="00667C87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667C87">
        <w:rPr>
          <w:rFonts w:ascii="Century Gothic" w:hAnsi="Century Gothic" w:cs="Century Gothic"/>
          <w:sz w:val="20"/>
          <w:szCs w:val="20"/>
        </w:rPr>
        <w:t xml:space="preserve">okresie, co najmniej </w:t>
      </w:r>
      <w:r w:rsidRPr="00FE6695">
        <w:rPr>
          <w:rFonts w:ascii="Century Gothic" w:hAnsi="Century Gothic" w:cs="Century Gothic"/>
          <w:b/>
          <w:bCs/>
          <w:sz w:val="20"/>
          <w:szCs w:val="20"/>
        </w:rPr>
        <w:t>jedn</w:t>
      </w:r>
      <w:r w:rsidRPr="00FE6695">
        <w:rPr>
          <w:rFonts w:ascii="Century Gothic" w:eastAsia="TimesNewRoman" w:hAnsi="Century Gothic" w:cs="Century Gothic"/>
          <w:b/>
          <w:bCs/>
          <w:sz w:val="20"/>
          <w:szCs w:val="20"/>
        </w:rPr>
        <w:t xml:space="preserve">ą </w:t>
      </w:r>
      <w:r>
        <w:rPr>
          <w:rFonts w:ascii="Century Gothic" w:hAnsi="Century Gothic" w:cs="Century Gothic"/>
          <w:b/>
          <w:bCs/>
          <w:sz w:val="20"/>
          <w:szCs w:val="20"/>
        </w:rPr>
        <w:t>usługę,</w:t>
      </w:r>
      <w:r w:rsidRPr="00667C87">
        <w:rPr>
          <w:rFonts w:ascii="Century Gothic" w:hAnsi="Century Gothic" w:cs="Century Gothic"/>
          <w:sz w:val="20"/>
          <w:szCs w:val="20"/>
        </w:rPr>
        <w:t xml:space="preserve"> której przedmiotem zamówienia była</w:t>
      </w:r>
      <w:r w:rsidRPr="00667C87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usługa</w:t>
      </w:r>
      <w:r w:rsidRPr="00667C87">
        <w:rPr>
          <w:rFonts w:ascii="Century Gothic" w:hAnsi="Century Gothic" w:cs="Century Gothic"/>
          <w:sz w:val="20"/>
          <w:szCs w:val="20"/>
        </w:rPr>
        <w:t xml:space="preserve"> </w:t>
      </w:r>
      <w:r w:rsidRPr="004E47AB">
        <w:rPr>
          <w:rFonts w:ascii="Century Gothic" w:hAnsi="Century Gothic" w:cs="Century Gothic"/>
          <w:sz w:val="20"/>
          <w:szCs w:val="20"/>
        </w:rPr>
        <w:t>sekwencjonowania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667C87">
        <w:rPr>
          <w:rFonts w:ascii="Century Gothic" w:hAnsi="Century Gothic" w:cs="Century Gothic"/>
          <w:sz w:val="20"/>
          <w:szCs w:val="20"/>
        </w:rPr>
        <w:t xml:space="preserve">o </w:t>
      </w:r>
      <w:r>
        <w:rPr>
          <w:rFonts w:ascii="Century Gothic" w:hAnsi="Century Gothic" w:cs="Century Gothic"/>
          <w:sz w:val="20"/>
          <w:szCs w:val="20"/>
        </w:rPr>
        <w:t xml:space="preserve"> podobnym charakterze o </w:t>
      </w:r>
      <w:r w:rsidRPr="00FE6695">
        <w:rPr>
          <w:rFonts w:ascii="Century Gothic" w:hAnsi="Century Gothic" w:cs="Century Gothic"/>
          <w:b/>
          <w:bCs/>
          <w:sz w:val="20"/>
          <w:szCs w:val="20"/>
        </w:rPr>
        <w:t>warto</w:t>
      </w:r>
      <w:r w:rsidRPr="00FE6695">
        <w:rPr>
          <w:rFonts w:ascii="Century Gothic" w:eastAsia="TimesNewRoman" w:hAnsi="Century Gothic" w:cs="Century Gothic"/>
          <w:b/>
          <w:bCs/>
          <w:sz w:val="20"/>
          <w:szCs w:val="20"/>
        </w:rPr>
        <w:t>ś</w:t>
      </w:r>
      <w:r>
        <w:rPr>
          <w:rFonts w:ascii="Century Gothic" w:hAnsi="Century Gothic" w:cs="Century Gothic"/>
          <w:b/>
          <w:bCs/>
          <w:sz w:val="20"/>
          <w:szCs w:val="20"/>
        </w:rPr>
        <w:t>ci</w:t>
      </w:r>
      <w:r w:rsidRPr="00FE6695">
        <w:rPr>
          <w:rFonts w:ascii="Century Gothic" w:hAnsi="Century Gothic" w:cs="Century Gothic"/>
          <w:b/>
          <w:bCs/>
          <w:sz w:val="20"/>
          <w:szCs w:val="20"/>
        </w:rPr>
        <w:t xml:space="preserve"> minimum </w:t>
      </w:r>
      <w:r>
        <w:rPr>
          <w:rFonts w:ascii="Century Gothic" w:hAnsi="Century Gothic" w:cs="Century Gothic"/>
          <w:b/>
          <w:bCs/>
          <w:sz w:val="20"/>
          <w:szCs w:val="20"/>
        </w:rPr>
        <w:t>18</w:t>
      </w:r>
      <w:r w:rsidRPr="00FE6695">
        <w:rPr>
          <w:rFonts w:ascii="Century Gothic" w:hAnsi="Century Gothic" w:cs="Century Gothic"/>
          <w:b/>
          <w:bCs/>
          <w:sz w:val="20"/>
          <w:szCs w:val="20"/>
        </w:rPr>
        <w:t>.000,00 zł brutto</w:t>
      </w:r>
      <w:r w:rsidRPr="00667C87">
        <w:rPr>
          <w:rFonts w:ascii="Century Gothic" w:hAnsi="Century Gothic" w:cs="Century Gothic"/>
          <w:sz w:val="20"/>
          <w:szCs w:val="20"/>
        </w:rPr>
        <w:t xml:space="preserve"> z z</w:t>
      </w:r>
      <w:r w:rsidRPr="004E47AB">
        <w:rPr>
          <w:rFonts w:ascii="Century Gothic" w:hAnsi="Century Gothic" w:cs="Century Gothic"/>
          <w:sz w:val="20"/>
          <w:szCs w:val="20"/>
        </w:rPr>
        <w:t>ałączenie</w:t>
      </w:r>
      <w:r>
        <w:rPr>
          <w:rFonts w:ascii="Century Gothic" w:hAnsi="Century Gothic" w:cs="Century Gothic"/>
          <w:sz w:val="20"/>
          <w:szCs w:val="20"/>
        </w:rPr>
        <w:t xml:space="preserve">m </w:t>
      </w:r>
      <w:r w:rsidRPr="00667C87">
        <w:rPr>
          <w:rFonts w:ascii="Century Gothic" w:hAnsi="Century Gothic" w:cs="Century Gothic"/>
          <w:sz w:val="20"/>
          <w:szCs w:val="20"/>
        </w:rPr>
        <w:t xml:space="preserve">dowodów, że była wykonana należycie. </w:t>
      </w:r>
      <w:r w:rsidRPr="00667C87">
        <w:rPr>
          <w:rFonts w:ascii="Century Gothic" w:hAnsi="Century Gothic" w:cs="Century Gothic"/>
          <w:color w:val="000000"/>
          <w:sz w:val="20"/>
          <w:szCs w:val="20"/>
        </w:rPr>
        <w:t xml:space="preserve">Wzór wykazu stanowi </w:t>
      </w: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załącznik nr </w:t>
      </w:r>
      <w:r w:rsidRPr="00667C87">
        <w:rPr>
          <w:rFonts w:ascii="Century Gothic" w:hAnsi="Century Gothic" w:cs="Century Gothic"/>
          <w:b/>
          <w:bCs/>
          <w:color w:val="000000"/>
          <w:sz w:val="20"/>
          <w:szCs w:val="20"/>
        </w:rPr>
        <w:t>2. - „Wiedza i doświadczenie”.</w:t>
      </w: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 </w:t>
      </w:r>
    </w:p>
    <w:p w:rsidR="00C01657" w:rsidRPr="008E04AF" w:rsidRDefault="00C01657" w:rsidP="00821C4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8E04AF">
        <w:rPr>
          <w:rFonts w:ascii="Century Gothic" w:hAnsi="Century Gothic" w:cs="Century Gothic"/>
          <w:sz w:val="20"/>
          <w:szCs w:val="20"/>
        </w:rPr>
        <w:t>3) dysponować odpowiednim potencjałem technicznym oraz osobami zdolnymi do wykonania zamówienia;</w:t>
      </w:r>
    </w:p>
    <w:p w:rsidR="00C01657" w:rsidRDefault="00C01657" w:rsidP="00821C4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8E04AF">
        <w:rPr>
          <w:rFonts w:ascii="Century Gothic" w:hAnsi="Century Gothic" w:cs="Century Gothic"/>
          <w:sz w:val="20"/>
          <w:szCs w:val="20"/>
        </w:rPr>
        <w:t>4) znajdować się w sytuacji ekonomicznej i finansowej</w:t>
      </w:r>
      <w:r>
        <w:rPr>
          <w:rFonts w:ascii="Century Gothic" w:hAnsi="Century Gothic" w:cs="Century Gothic"/>
          <w:sz w:val="20"/>
          <w:szCs w:val="20"/>
        </w:rPr>
        <w:t xml:space="preserve"> zapewniającej wykonanie zamówienia.</w:t>
      </w:r>
    </w:p>
    <w:p w:rsidR="00C01657" w:rsidRDefault="00C01657" w:rsidP="00821C4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celu potwierdzenia warunków udziału w postępowaniu należy złożyć wypełniony i podpisany Formularz Oferty, stanowiący załącznik nr 3. </w:t>
      </w:r>
    </w:p>
    <w:p w:rsidR="00C01657" w:rsidRDefault="00C01657" w:rsidP="00821C4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1657" w:rsidRPr="005B6B13" w:rsidRDefault="00C01657" w:rsidP="00821C41">
      <w:pPr>
        <w:spacing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10</w:t>
      </w:r>
      <w:r w:rsidRPr="005B6B13">
        <w:rPr>
          <w:rFonts w:ascii="Century Gothic" w:hAnsi="Century Gothic" w:cs="Century Gothic"/>
          <w:b/>
          <w:bCs/>
          <w:sz w:val="20"/>
          <w:szCs w:val="20"/>
        </w:rPr>
        <w:t xml:space="preserve">. </w:t>
      </w:r>
      <w:r w:rsidRPr="00074B97"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>OŚWIADCZENIA I DOKUMENTY WYMAGANE DLA POTWIERDZENIA SPEŁNIANIA PR</w:t>
      </w:r>
      <w:r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 xml:space="preserve">ZEZ </w:t>
      </w:r>
      <w:r w:rsidRPr="00074B97"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 xml:space="preserve">WYKONAWCÓW WARUNKÓW UDZIAŁU </w:t>
      </w:r>
      <w:r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>W POSTĘPOWANIU:</w:t>
      </w:r>
    </w:p>
    <w:p w:rsidR="00C01657" w:rsidRDefault="00C01657" w:rsidP="004E47AB">
      <w:pPr>
        <w:autoSpaceDE w:val="0"/>
        <w:autoSpaceDN w:val="0"/>
        <w:adjustRightInd w:val="0"/>
        <w:spacing w:line="360" w:lineRule="auto"/>
        <w:ind w:left="720" w:hanging="54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1)</w:t>
      </w:r>
      <w:r w:rsidRPr="004E47AB"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 </w:t>
      </w:r>
      <w:r w:rsidRPr="002970A8">
        <w:rPr>
          <w:rFonts w:ascii="Century Gothic" w:hAnsi="Century Gothic" w:cs="Century Gothic"/>
          <w:b/>
          <w:bCs/>
          <w:color w:val="000000"/>
          <w:sz w:val="20"/>
          <w:szCs w:val="20"/>
        </w:rPr>
        <w:t>Aktualny odpis z właściwego rejestru lub z centralnej ewidencji i informacji o działalności gospodarczej</w:t>
      </w:r>
      <w:r>
        <w:rPr>
          <w:rFonts w:ascii="Century Gothic" w:hAnsi="Century Gothic" w:cs="Century Gothic"/>
          <w:sz w:val="20"/>
          <w:szCs w:val="20"/>
        </w:rPr>
        <w:t>, w przypadku:</w:t>
      </w:r>
    </w:p>
    <w:p w:rsidR="00C01657" w:rsidRPr="000C60E2" w:rsidRDefault="00C01657" w:rsidP="004E47AB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C60E2">
        <w:rPr>
          <w:rFonts w:ascii="Century Gothic" w:hAnsi="Century Gothic" w:cs="Century Gothic"/>
          <w:sz w:val="20"/>
          <w:szCs w:val="20"/>
        </w:rPr>
        <w:t>podmiotów posiadaj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osobowo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0C60E2">
        <w:rPr>
          <w:rFonts w:ascii="Century Gothic" w:hAnsi="Century Gothic" w:cs="Century Gothic"/>
          <w:sz w:val="20"/>
          <w:szCs w:val="20"/>
        </w:rPr>
        <w:t>prawn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0C60E2">
        <w:rPr>
          <w:rFonts w:ascii="Century Gothic" w:hAnsi="Century Gothic" w:cs="Century Gothic"/>
          <w:sz w:val="20"/>
          <w:szCs w:val="20"/>
        </w:rPr>
        <w:t>jak i spółek prawa handlowego nie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0C60E2">
        <w:rPr>
          <w:rFonts w:ascii="Century Gothic" w:hAnsi="Century Gothic" w:cs="Century Gothic"/>
          <w:sz w:val="20"/>
          <w:szCs w:val="20"/>
        </w:rPr>
        <w:t>posiadaj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osobowo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ś</w:t>
      </w:r>
      <w:r w:rsidRPr="000C60E2">
        <w:rPr>
          <w:rFonts w:ascii="Century Gothic" w:hAnsi="Century Gothic" w:cs="Century Gothic"/>
          <w:sz w:val="20"/>
          <w:szCs w:val="20"/>
        </w:rPr>
        <w:t xml:space="preserve">ci prawnej –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wyciąg z Krajowego Rejestru Sądowego</w:t>
      </w:r>
      <w:r w:rsidRPr="000C60E2">
        <w:rPr>
          <w:rFonts w:ascii="Century Gothic" w:hAnsi="Century Gothic" w:cs="Century Gothic"/>
          <w:sz w:val="20"/>
          <w:szCs w:val="20"/>
        </w:rPr>
        <w:t>,</w:t>
      </w:r>
    </w:p>
    <w:p w:rsidR="00C01657" w:rsidRPr="000C60E2" w:rsidRDefault="00C01657" w:rsidP="004E47AB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0C60E2">
        <w:rPr>
          <w:rFonts w:ascii="Century Gothic" w:hAnsi="Century Gothic" w:cs="Century Gothic"/>
          <w:sz w:val="20"/>
          <w:szCs w:val="20"/>
        </w:rPr>
        <w:t>osób fizycznych wykonuj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działalno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0C60E2">
        <w:rPr>
          <w:rFonts w:ascii="Century Gothic" w:hAnsi="Century Gothic" w:cs="Century Gothic"/>
          <w:sz w:val="20"/>
          <w:szCs w:val="20"/>
        </w:rPr>
        <w:t>gospodarcz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0C60E2">
        <w:rPr>
          <w:rFonts w:ascii="Century Gothic" w:hAnsi="Century Gothic" w:cs="Century Gothic"/>
          <w:sz w:val="20"/>
          <w:szCs w:val="20"/>
        </w:rPr>
        <w:t xml:space="preserve">-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zaświadczenie o wpisie do rejestru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 xml:space="preserve">CEIDG </w:t>
      </w:r>
      <w:r w:rsidRPr="000C60E2">
        <w:rPr>
          <w:rFonts w:ascii="Century Gothic" w:hAnsi="Century Gothic" w:cs="Century Gothic"/>
          <w:sz w:val="20"/>
          <w:szCs w:val="20"/>
        </w:rPr>
        <w:t>(Centralna Ewidencja i Informacja o Działalno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ś</w:t>
      </w:r>
      <w:r w:rsidRPr="000C60E2">
        <w:rPr>
          <w:rFonts w:ascii="Century Gothic" w:hAnsi="Century Gothic" w:cs="Century Gothic"/>
          <w:sz w:val="20"/>
          <w:szCs w:val="20"/>
        </w:rPr>
        <w:t>ci Gospodarczej),</w:t>
      </w:r>
    </w:p>
    <w:p w:rsidR="00C01657" w:rsidRPr="00CA0D16" w:rsidRDefault="00C01657" w:rsidP="004E47AB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0C60E2">
        <w:rPr>
          <w:rFonts w:ascii="Century Gothic" w:hAnsi="Century Gothic" w:cs="Century Gothic"/>
          <w:sz w:val="20"/>
          <w:szCs w:val="20"/>
        </w:rPr>
        <w:t>działalno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ś</w:t>
      </w:r>
      <w:r w:rsidRPr="000C60E2">
        <w:rPr>
          <w:rFonts w:ascii="Century Gothic" w:hAnsi="Century Gothic" w:cs="Century Gothic"/>
          <w:sz w:val="20"/>
          <w:szCs w:val="20"/>
        </w:rPr>
        <w:t xml:space="preserve">ci prowadzonej w formie spółki cywilnej –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umowa spółki cywilnej oraz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zaświadczenie o wpisie do ewidencji działalności gospodarczej każdego ze wspólników</w:t>
      </w:r>
      <w:r w:rsidRPr="000C60E2">
        <w:rPr>
          <w:rFonts w:ascii="Century Gothic" w:hAnsi="Century Gothic" w:cs="Century Gothic"/>
          <w:sz w:val="20"/>
          <w:szCs w:val="20"/>
        </w:rPr>
        <w:t>.</w:t>
      </w:r>
    </w:p>
    <w:p w:rsidR="00C01657" w:rsidRDefault="00C01657" w:rsidP="004E47AB">
      <w:pPr>
        <w:pStyle w:val="NormalWeb"/>
        <w:numPr>
          <w:ilvl w:val="0"/>
          <w:numId w:val="9"/>
        </w:numPr>
        <w:tabs>
          <w:tab w:val="left" w:pos="720"/>
        </w:tabs>
        <w:spacing w:before="120" w:after="0" w:line="360" w:lineRule="auto"/>
        <w:ind w:right="-1"/>
        <w:rPr>
          <w:rFonts w:ascii="Century Gothic" w:hAnsi="Century Gothic" w:cs="Century Gothic"/>
        </w:rPr>
      </w:pPr>
      <w:r w:rsidRPr="00D617BB">
        <w:rPr>
          <w:rFonts w:ascii="Century Gothic" w:hAnsi="Century Gothic" w:cs="Century Gothic"/>
        </w:rPr>
        <w:t>Jeżeli w kraju miejscu zamieszkan</w:t>
      </w:r>
      <w:r>
        <w:rPr>
          <w:rFonts w:ascii="Century Gothic" w:hAnsi="Century Gothic" w:cs="Century Gothic"/>
        </w:rPr>
        <w:t>ia osoby lub w kraju, w którym W</w:t>
      </w:r>
      <w:r w:rsidRPr="00D617BB">
        <w:rPr>
          <w:rFonts w:ascii="Century Gothic" w:hAnsi="Century Gothic" w:cs="Century Gothic"/>
        </w:rPr>
        <w:t xml:space="preserve">ykonawca ma siedzibę lub miejsce zamieszkania, nie wydaje się dokumentów, </w:t>
      </w:r>
      <w:r>
        <w:rPr>
          <w:rFonts w:ascii="Century Gothic" w:hAnsi="Century Gothic" w:cs="Century Gothic"/>
        </w:rPr>
        <w:t xml:space="preserve">o których mowa w ust. 10 pkt. 1) </w:t>
      </w:r>
      <w:r w:rsidRPr="00D617BB">
        <w:rPr>
          <w:rFonts w:ascii="Century Gothic" w:hAnsi="Century Gothic" w:cs="Century Gothic"/>
        </w:rPr>
        <w:t>, zastępuje się je dokumentem zawierającym oświadczenie, w którym określa się także os</w:t>
      </w:r>
      <w:r>
        <w:rPr>
          <w:rFonts w:ascii="Century Gothic" w:hAnsi="Century Gothic" w:cs="Century Gothic"/>
        </w:rPr>
        <w:t>oby uprawione do reprezentacji W</w:t>
      </w:r>
      <w:r w:rsidRPr="00D617BB">
        <w:rPr>
          <w:rFonts w:ascii="Century Gothic" w:hAnsi="Century Gothic" w:cs="Century Gothic"/>
        </w:rPr>
        <w:t>ykonawcy, złożone przed właściwym organem sądowym, administracyjnym albo organem samorządu zawodowego lub gospodarczego odpowiednio kraju miejsca zamieszkania osoby lub kraju, w którym Wykonawca ma siedzibę lub miejsce zamieszkania lub przed notariuszem.</w:t>
      </w:r>
    </w:p>
    <w:p w:rsidR="00C01657" w:rsidRPr="00CA0D16" w:rsidRDefault="00C01657" w:rsidP="004E47AB">
      <w:pPr>
        <w:pStyle w:val="NormalWeb"/>
        <w:numPr>
          <w:ilvl w:val="0"/>
          <w:numId w:val="9"/>
        </w:numPr>
        <w:tabs>
          <w:tab w:val="left" w:pos="720"/>
        </w:tabs>
        <w:spacing w:before="120" w:after="0" w:line="360" w:lineRule="auto"/>
        <w:ind w:right="-1"/>
        <w:rPr>
          <w:rFonts w:ascii="Century Gothic" w:hAnsi="Century Gothic" w:cs="Century Gothic"/>
        </w:rPr>
      </w:pPr>
      <w:r w:rsidRPr="00CA0D16">
        <w:rPr>
          <w:rFonts w:ascii="Century Gothic" w:hAnsi="Century Gothic" w:cs="Century Gothic"/>
        </w:rPr>
        <w:t xml:space="preserve">Dokumenty, o których mowa powyżej,  powinny być wystawione nie wcześniej niż 6 miesięcy przed upływem terminu składania ofert. </w:t>
      </w:r>
    </w:p>
    <w:p w:rsidR="00C01657" w:rsidRPr="0061067D" w:rsidRDefault="00C01657" w:rsidP="004E47A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C01657" w:rsidRPr="00821C41" w:rsidRDefault="00C01657" w:rsidP="004E47A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2"/>
          <w:szCs w:val="22"/>
        </w:rPr>
      </w:pPr>
      <w:r w:rsidRPr="0061067D">
        <w:rPr>
          <w:rFonts w:ascii="Century Gothic" w:hAnsi="Century Gothic" w:cs="Century Gothic"/>
          <w:sz w:val="20"/>
          <w:szCs w:val="20"/>
        </w:rPr>
        <w:t xml:space="preserve">Formularz ofertowy – </w:t>
      </w:r>
      <w:r w:rsidRPr="00777F1B">
        <w:rPr>
          <w:rFonts w:ascii="Century Gothic" w:hAnsi="Century Gothic" w:cs="Century Gothic"/>
          <w:b/>
          <w:bCs/>
          <w:sz w:val="20"/>
          <w:szCs w:val="20"/>
        </w:rPr>
        <w:t>Załącznik nr 1</w:t>
      </w:r>
      <w:r>
        <w:rPr>
          <w:rFonts w:ascii="Century Gothic" w:hAnsi="Century Gothic" w:cs="Century Gothic"/>
          <w:b/>
          <w:bCs/>
          <w:sz w:val="20"/>
          <w:szCs w:val="20"/>
        </w:rPr>
        <w:t>;</w:t>
      </w:r>
    </w:p>
    <w:p w:rsidR="00C01657" w:rsidRPr="00821C41" w:rsidRDefault="00C01657" w:rsidP="004E47A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2"/>
          <w:szCs w:val="22"/>
        </w:rPr>
      </w:pPr>
      <w:r w:rsidRPr="00821C41">
        <w:rPr>
          <w:rFonts w:ascii="Century Gothic" w:hAnsi="Century Gothic" w:cs="Century Gothic"/>
          <w:sz w:val="20"/>
          <w:szCs w:val="20"/>
        </w:rPr>
        <w:t>Oświadczenie o spełnianiu warunków udziału w postępowaniu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821C41">
        <w:rPr>
          <w:rFonts w:ascii="Century Gothic" w:hAnsi="Century Gothic" w:cs="Century Gothic"/>
          <w:b/>
          <w:bCs/>
          <w:sz w:val="20"/>
          <w:szCs w:val="20"/>
        </w:rPr>
        <w:t>– Załącznik nr 2;</w:t>
      </w:r>
    </w:p>
    <w:p w:rsidR="00C01657" w:rsidRPr="002B4D38" w:rsidRDefault="00C01657" w:rsidP="00821C41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921EF6">
        <w:rPr>
          <w:rFonts w:ascii="Century Gothic" w:hAnsi="Century Gothic" w:cs="Century Gothic"/>
          <w:sz w:val="20"/>
          <w:szCs w:val="20"/>
        </w:rPr>
        <w:t xml:space="preserve">„Wiedza i Doświadczenie” – </w:t>
      </w:r>
      <w:r w:rsidRPr="00921EF6">
        <w:rPr>
          <w:rFonts w:ascii="Century Gothic" w:hAnsi="Century Gothic" w:cs="Century Gothic"/>
          <w:b/>
          <w:bCs/>
          <w:sz w:val="20"/>
          <w:szCs w:val="20"/>
        </w:rPr>
        <w:t>Załącznik nr 3.</w:t>
      </w:r>
    </w:p>
    <w:p w:rsidR="00C01657" w:rsidRPr="002B4D38" w:rsidRDefault="00C01657" w:rsidP="00821C41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B4D38">
        <w:rPr>
          <w:rFonts w:ascii="Century Gothic" w:hAnsi="Century Gothic" w:cs="Century Gothic"/>
          <w:sz w:val="20"/>
          <w:szCs w:val="20"/>
        </w:rPr>
        <w:t>Oświadczenie o powstaniu obowiązku podatkowego po stronie Zamawiającego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– Załącznik nr 4.</w:t>
      </w:r>
    </w:p>
    <w:p w:rsidR="00C01657" w:rsidRPr="00504C6D" w:rsidRDefault="00C01657" w:rsidP="00FD0E78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B4D38">
        <w:rPr>
          <w:rFonts w:ascii="Century Gothic" w:hAnsi="Century Gothic" w:cs="Century Gothic"/>
          <w:sz w:val="20"/>
          <w:szCs w:val="20"/>
        </w:rPr>
        <w:t>Oświadczenie o braku  obowiązku podatkowego po stronie Zamawiającego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– Załącznik nr 5.</w:t>
      </w:r>
    </w:p>
    <w:p w:rsidR="00C01657" w:rsidRPr="00921EF6" w:rsidRDefault="00C01657" w:rsidP="00921EF6">
      <w:pPr>
        <w:autoSpaceDE w:val="0"/>
        <w:autoSpaceDN w:val="0"/>
        <w:adjustRightInd w:val="0"/>
        <w:spacing w:line="360" w:lineRule="auto"/>
        <w:ind w:left="71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01657" w:rsidRPr="00A03A7C" w:rsidRDefault="00C01657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11. </w:t>
      </w:r>
      <w:r w:rsidRPr="00A03A7C">
        <w:rPr>
          <w:rFonts w:ascii="Century Gothic" w:hAnsi="Century Gothic" w:cs="Century Gothic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C01657" w:rsidRPr="00A03A7C" w:rsidRDefault="00C01657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12. </w:t>
      </w:r>
      <w:r w:rsidRPr="00A03A7C">
        <w:rPr>
          <w:rFonts w:ascii="Century Gothic" w:hAnsi="Century Gothic" w:cs="Century Gothic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C01657" w:rsidRPr="00A03A7C" w:rsidRDefault="00C01657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13. </w:t>
      </w:r>
      <w:r w:rsidRPr="00A03A7C">
        <w:rPr>
          <w:rFonts w:ascii="Century Gothic" w:hAnsi="Century Gothic" w:cs="Century Gothic"/>
          <w:sz w:val="20"/>
          <w:szCs w:val="20"/>
        </w:rPr>
        <w:t>W sprawie zamówienia należy kontaktować się z przedstawicielem Zamawiającego:</w:t>
      </w:r>
    </w:p>
    <w:p w:rsidR="00C01657" w:rsidRPr="00921EF6" w:rsidRDefault="00C01657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sprawach merytorycznych – </w:t>
      </w:r>
      <w:r w:rsidRPr="00921EF6">
        <w:rPr>
          <w:rFonts w:ascii="Century Gothic" w:hAnsi="Century Gothic" w:cs="Century Gothic"/>
          <w:sz w:val="20"/>
          <w:szCs w:val="20"/>
        </w:rPr>
        <w:t xml:space="preserve">Bartosz </w:t>
      </w:r>
      <w:r w:rsidRPr="00921EF6">
        <w:rPr>
          <w:rStyle w:val="Strong"/>
          <w:rFonts w:ascii="Century Gothic" w:hAnsi="Century Gothic" w:cs="Century Gothic"/>
          <w:b w:val="0"/>
          <w:bCs w:val="0"/>
          <w:sz w:val="20"/>
          <w:szCs w:val="20"/>
        </w:rPr>
        <w:t>Ulaszewski,</w:t>
      </w:r>
      <w:r w:rsidRPr="00921EF6">
        <w:rPr>
          <w:rStyle w:val="Strong"/>
          <w:rFonts w:ascii="Century Gothic" w:hAnsi="Century Gothic" w:cs="Century Gothic"/>
          <w:sz w:val="20"/>
          <w:szCs w:val="20"/>
        </w:rPr>
        <w:t xml:space="preserve"> </w:t>
      </w:r>
      <w:r w:rsidRPr="00921EF6">
        <w:rPr>
          <w:rFonts w:ascii="Century Gothic" w:hAnsi="Century Gothic" w:cs="Century Gothic"/>
          <w:sz w:val="20"/>
          <w:szCs w:val="20"/>
        </w:rPr>
        <w:t>tel. tel. 52</w:t>
      </w:r>
      <w:r>
        <w:rPr>
          <w:rFonts w:ascii="Century Gothic" w:hAnsi="Century Gothic" w:cs="Century Gothic"/>
          <w:sz w:val="20"/>
          <w:szCs w:val="20"/>
        </w:rPr>
        <w:t>/</w:t>
      </w:r>
      <w:r w:rsidRPr="00921EF6">
        <w:rPr>
          <w:rFonts w:ascii="Century Gothic" w:hAnsi="Century Gothic" w:cs="Century Gothic"/>
          <w:sz w:val="20"/>
          <w:szCs w:val="20"/>
        </w:rPr>
        <w:t xml:space="preserve"> 37</w:t>
      </w:r>
      <w:r>
        <w:rPr>
          <w:rFonts w:ascii="Century Gothic" w:hAnsi="Century Gothic" w:cs="Century Gothic"/>
          <w:sz w:val="20"/>
          <w:szCs w:val="20"/>
        </w:rPr>
        <w:t xml:space="preserve"> –</w:t>
      </w:r>
      <w:r w:rsidRPr="00921EF6">
        <w:rPr>
          <w:rFonts w:ascii="Century Gothic" w:hAnsi="Century Gothic" w:cs="Century Gothic"/>
          <w:sz w:val="20"/>
          <w:szCs w:val="20"/>
        </w:rPr>
        <w:t xml:space="preserve"> 67</w:t>
      </w:r>
      <w:r>
        <w:rPr>
          <w:rFonts w:ascii="Century Gothic" w:hAnsi="Century Gothic" w:cs="Century Gothic"/>
          <w:sz w:val="20"/>
          <w:szCs w:val="20"/>
        </w:rPr>
        <w:t xml:space="preserve"> -</w:t>
      </w:r>
      <w:r w:rsidRPr="00921EF6">
        <w:rPr>
          <w:rFonts w:ascii="Century Gothic" w:hAnsi="Century Gothic" w:cs="Century Gothic"/>
          <w:sz w:val="20"/>
          <w:szCs w:val="20"/>
        </w:rPr>
        <w:t xml:space="preserve"> 918</w:t>
      </w:r>
      <w:r w:rsidRPr="00921EF6">
        <w:rPr>
          <w:rFonts w:ascii="Century Gothic" w:hAnsi="Century Gothic" w:cs="Century Gothic"/>
          <w:sz w:val="20"/>
          <w:szCs w:val="20"/>
        </w:rPr>
        <w:br/>
      </w:r>
      <w:hyperlink r:id="rId8" w:history="1">
        <w:r w:rsidRPr="003C7D83">
          <w:rPr>
            <w:rStyle w:val="Hyperlink"/>
            <w:rFonts w:ascii="Century Gothic" w:hAnsi="Century Gothic" w:cs="Century Gothic"/>
            <w:sz w:val="20"/>
            <w:szCs w:val="20"/>
          </w:rPr>
          <w:t xml:space="preserve">ulaszewski@ukw.edu.pl.  </w:t>
        </w:r>
      </w:hyperlink>
    </w:p>
    <w:p w:rsidR="00C01657" w:rsidRPr="00A03A7C" w:rsidRDefault="00C01657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03A7C">
        <w:rPr>
          <w:rFonts w:ascii="Century Gothic" w:hAnsi="Century Gothic" w:cs="Century Gothic"/>
          <w:sz w:val="20"/>
          <w:szCs w:val="20"/>
        </w:rPr>
        <w:t>w sprawach</w:t>
      </w:r>
      <w:r>
        <w:rPr>
          <w:rFonts w:ascii="Century Gothic" w:hAnsi="Century Gothic" w:cs="Century Gothic"/>
          <w:sz w:val="20"/>
          <w:szCs w:val="20"/>
        </w:rPr>
        <w:t xml:space="preserve"> formalno-prawnych – Luiza Łą</w:t>
      </w:r>
      <w:r w:rsidRPr="00A03A7C">
        <w:rPr>
          <w:rFonts w:ascii="Century Gothic" w:hAnsi="Century Gothic" w:cs="Century Gothic"/>
          <w:sz w:val="20"/>
          <w:szCs w:val="20"/>
        </w:rPr>
        <w:t>czka</w:t>
      </w:r>
      <w:r>
        <w:rPr>
          <w:rFonts w:ascii="Century Gothic" w:hAnsi="Century Gothic" w:cs="Century Gothic"/>
          <w:sz w:val="20"/>
          <w:szCs w:val="20"/>
        </w:rPr>
        <w:t xml:space="preserve">-Wojtecka , 52 34 19 135, </w:t>
      </w:r>
      <w:hyperlink r:id="rId9" w:history="1">
        <w:r w:rsidRPr="003C7D83">
          <w:rPr>
            <w:rStyle w:val="Hyperlink"/>
            <w:rFonts w:ascii="Century Gothic" w:hAnsi="Century Gothic" w:cs="Century Gothic"/>
            <w:sz w:val="20"/>
            <w:szCs w:val="20"/>
          </w:rPr>
          <w:t>luiza.wojtecka@ukw.edu.pl</w:t>
        </w:r>
      </w:hyperlink>
      <w:r>
        <w:rPr>
          <w:rFonts w:ascii="Century Gothic" w:hAnsi="Century Gothic" w:cs="Century Gothic"/>
          <w:sz w:val="20"/>
          <w:szCs w:val="20"/>
        </w:rPr>
        <w:t xml:space="preserve">. </w:t>
      </w:r>
    </w:p>
    <w:p w:rsidR="00C01657" w:rsidRPr="00A03A7C" w:rsidRDefault="00C01657" w:rsidP="0024243E">
      <w:pPr>
        <w:pStyle w:val="Normalny1"/>
        <w:spacing w:after="0" w:line="360" w:lineRule="auto"/>
        <w:ind w:left="468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bookmarkStart w:id="0" w:name="_GoBack"/>
      <w:bookmarkEnd w:id="0"/>
    </w:p>
    <w:p w:rsidR="00C01657" w:rsidRDefault="00C01657" w:rsidP="00F82DB2">
      <w:pPr>
        <w:pStyle w:val="Normalny1"/>
        <w:spacing w:after="0" w:line="360" w:lineRule="auto"/>
        <w:ind w:left="5760" w:firstLine="72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Default="00C01657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Pr="00C1734C" w:rsidRDefault="00C01657" w:rsidP="003D44AE">
      <w:pPr>
        <w:jc w:val="right"/>
        <w:rPr>
          <w:rFonts w:ascii="Century Gothic" w:hAnsi="Century Gothic" w:cs="Century Gothic"/>
          <w:sz w:val="20"/>
          <w:szCs w:val="20"/>
        </w:rPr>
      </w:pPr>
      <w:r w:rsidRPr="00C1734C">
        <w:rPr>
          <w:rFonts w:ascii="Century Gothic" w:hAnsi="Century Gothic" w:cs="Century Gothic"/>
          <w:sz w:val="20"/>
          <w:szCs w:val="20"/>
        </w:rPr>
        <w:t>Załącznik nr 1</w:t>
      </w:r>
    </w:p>
    <w:p w:rsidR="00C01657" w:rsidRPr="00E67CBA" w:rsidRDefault="00C01657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C01657" w:rsidRPr="00E67CBA" w:rsidRDefault="00C01657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C01657" w:rsidRPr="00C1734C" w:rsidRDefault="00C01657" w:rsidP="009644DD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1734C">
        <w:rPr>
          <w:rFonts w:ascii="Century Gothic" w:hAnsi="Century Gothic" w:cs="Century Gothic"/>
          <w:b/>
          <w:bCs/>
          <w:sz w:val="20"/>
          <w:szCs w:val="20"/>
        </w:rPr>
        <w:t>FORMULARZ OFERTOWY</w:t>
      </w:r>
    </w:p>
    <w:p w:rsidR="00C01657" w:rsidRPr="00C1734C" w:rsidRDefault="00C01657" w:rsidP="009644DD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</w:rPr>
      </w:pPr>
      <w:r w:rsidRPr="00C1734C">
        <w:rPr>
          <w:rFonts w:ascii="Century Gothic" w:hAnsi="Century Gothic" w:cs="Century Gothic"/>
          <w:b/>
          <w:bCs/>
          <w:sz w:val="20"/>
          <w:szCs w:val="20"/>
        </w:rPr>
        <w:t xml:space="preserve">DO </w:t>
      </w:r>
      <w:r>
        <w:rPr>
          <w:rFonts w:ascii="Century Gothic" w:hAnsi="Century Gothic" w:cs="Century Gothic"/>
          <w:b/>
          <w:bCs/>
          <w:sz w:val="20"/>
          <w:szCs w:val="20"/>
        </w:rPr>
        <w:t>ZAPYTANIA OFERTOWEGO BZP-ZO-B-22</w:t>
      </w:r>
      <w:r w:rsidRPr="00C1734C">
        <w:rPr>
          <w:rFonts w:ascii="Century Gothic" w:hAnsi="Century Gothic" w:cs="Century Gothic"/>
          <w:b/>
          <w:bCs/>
          <w:sz w:val="20"/>
          <w:szCs w:val="20"/>
        </w:rPr>
        <w:t>/2015</w:t>
      </w:r>
    </w:p>
    <w:p w:rsidR="00C01657" w:rsidRPr="0023722A" w:rsidRDefault="00C01657" w:rsidP="00E67CB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01657" w:rsidRPr="00E67CBA" w:rsidRDefault="00C01657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C01657" w:rsidRPr="00A85EC5" w:rsidRDefault="00C01657" w:rsidP="00841660">
      <w:pPr>
        <w:pStyle w:val="ListParagraph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Century Gothic" w:hAnsi="Century Gothic" w:cs="Century Gothic"/>
          <w:sz w:val="20"/>
          <w:szCs w:val="20"/>
          <w:lang w:eastAsia="pl-PL"/>
        </w:rPr>
      </w:pPr>
      <w:r w:rsidRPr="00A85EC5">
        <w:rPr>
          <w:rFonts w:ascii="Century Gothic" w:hAnsi="Century Gothic" w:cs="Century Gothic"/>
          <w:sz w:val="20"/>
          <w:szCs w:val="20"/>
          <w:lang w:eastAsia="pl-PL"/>
        </w:rPr>
        <w:t>Dane dotyczące Wykonawcy:</w:t>
      </w:r>
    </w:p>
    <w:p w:rsidR="00C01657" w:rsidRPr="00A85EC5" w:rsidRDefault="00C01657" w:rsidP="00E67CBA">
      <w:pPr>
        <w:jc w:val="both"/>
        <w:rPr>
          <w:rFonts w:ascii="Century Gothic" w:hAnsi="Century Gothic" w:cs="Century Gothic"/>
          <w:sz w:val="20"/>
          <w:szCs w:val="20"/>
        </w:rPr>
      </w:pPr>
    </w:p>
    <w:p w:rsidR="00C01657" w:rsidRPr="00A85EC5" w:rsidRDefault="00C01657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Nazwa: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01657" w:rsidRPr="00A85EC5" w:rsidRDefault="00C01657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Siedziba: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01657" w:rsidRPr="00A85EC5" w:rsidRDefault="00C01657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Nr telefonu/faksu: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01657" w:rsidRPr="00A85EC5" w:rsidRDefault="00C01657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Nr NIP: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01657" w:rsidRPr="00A85EC5" w:rsidRDefault="00C01657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Nr REGON: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01657" w:rsidRPr="00A85EC5" w:rsidRDefault="00C01657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Osoba do kontaktu, tel. e-mail: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01657" w:rsidRPr="00E67CBA" w:rsidRDefault="00C01657" w:rsidP="00E67CBA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C01657" w:rsidRPr="00A85EC5" w:rsidRDefault="00C01657" w:rsidP="00A85EC5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 xml:space="preserve">Nawiązując do ogłoszenia w trybie Zapytania Ofertowego oferujemy wykonanie zamówienia na: </w:t>
      </w:r>
      <w:r>
        <w:rPr>
          <w:rFonts w:ascii="Century Gothic" w:hAnsi="Century Gothic" w:cs="Century Gothic"/>
          <w:sz w:val="20"/>
          <w:szCs w:val="20"/>
        </w:rPr>
        <w:t>„</w:t>
      </w:r>
      <w:r w:rsidRPr="00CA0D16">
        <w:rPr>
          <w:rFonts w:ascii="Century Gothic" w:hAnsi="Century Gothic" w:cs="Century Gothic"/>
          <w:b/>
          <w:bCs/>
          <w:i/>
          <w:iCs/>
          <w:sz w:val="20"/>
          <w:szCs w:val="20"/>
        </w:rPr>
        <w:t>U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sługę sekwencjonowania </w:t>
      </w:r>
      <w:r w:rsidRPr="00FD0E78">
        <w:rPr>
          <w:rFonts w:ascii="Century Gothic" w:hAnsi="Century Gothic" w:cs="Century Gothic"/>
          <w:b/>
          <w:bCs/>
          <w:i/>
          <w:iCs/>
          <w:sz w:val="20"/>
          <w:szCs w:val="20"/>
        </w:rPr>
        <w:t>zredukowanej reprezentacji genomu za pomocą metody genotypowania przez sekwencjonowanie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, w ramach Grantu M</w:t>
      </w:r>
      <w:r w:rsidRPr="00CA0D16">
        <w:rPr>
          <w:rFonts w:ascii="Century Gothic" w:hAnsi="Century Gothic" w:cs="Century Gothic"/>
          <w:b/>
          <w:bCs/>
          <w:i/>
          <w:iCs/>
          <w:sz w:val="20"/>
          <w:szCs w:val="20"/>
        </w:rPr>
        <w:t>aestro finansowanego z Narodowego Centrum Nauki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”</w:t>
      </w:r>
      <w:r w:rsidRPr="00A85EC5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, </w:t>
      </w:r>
      <w:r w:rsidRPr="00A85EC5">
        <w:rPr>
          <w:rFonts w:ascii="Century Gothic" w:hAnsi="Century Gothic" w:cs="Century Gothic"/>
          <w:sz w:val="20"/>
          <w:szCs w:val="20"/>
        </w:rPr>
        <w:t xml:space="preserve">w zakresie i na warunkach określonych w Zapytaniu Ofertowym nr sprawy </w:t>
      </w:r>
      <w:r>
        <w:rPr>
          <w:rFonts w:ascii="Century Gothic" w:hAnsi="Century Gothic" w:cs="Century Gothic"/>
          <w:b/>
          <w:bCs/>
          <w:sz w:val="20"/>
          <w:szCs w:val="20"/>
        </w:rPr>
        <w:t>BZP-ZO-B-22</w:t>
      </w:r>
      <w:r w:rsidRPr="00A85EC5">
        <w:rPr>
          <w:rFonts w:ascii="Century Gothic" w:hAnsi="Century Gothic" w:cs="Century Gothic"/>
          <w:b/>
          <w:bCs/>
          <w:sz w:val="20"/>
          <w:szCs w:val="20"/>
        </w:rPr>
        <w:t>/2015</w:t>
      </w:r>
      <w:r w:rsidRPr="00A85EC5">
        <w:rPr>
          <w:rFonts w:ascii="Century Gothic" w:hAnsi="Century Gothic" w:cs="Century Gothic"/>
          <w:sz w:val="20"/>
          <w:szCs w:val="20"/>
        </w:rPr>
        <w:t>)”:</w:t>
      </w:r>
    </w:p>
    <w:p w:rsidR="00C01657" w:rsidRPr="00A85EC5" w:rsidRDefault="00C01657" w:rsidP="0024243E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A85EC5">
        <w:rPr>
          <w:rFonts w:ascii="Century Gothic" w:hAnsi="Century Gothic" w:cs="Century Gothic"/>
          <w:sz w:val="20"/>
          <w:szCs w:val="20"/>
        </w:rPr>
        <w:t>Oferuję(-my) wyk</w:t>
      </w:r>
      <w:r>
        <w:rPr>
          <w:rFonts w:ascii="Century Gothic" w:hAnsi="Century Gothic" w:cs="Century Gothic"/>
          <w:sz w:val="20"/>
          <w:szCs w:val="20"/>
        </w:rPr>
        <w:t>onanie przedmiotu zamówienia za:</w:t>
      </w:r>
    </w:p>
    <w:p w:rsidR="00C01657" w:rsidRPr="00A85EC5" w:rsidRDefault="00C01657" w:rsidP="0024243E">
      <w:pPr>
        <w:spacing w:line="360" w:lineRule="auto"/>
        <w:ind w:left="72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en-US"/>
        </w:rPr>
        <w:t xml:space="preserve">1) </w:t>
      </w:r>
      <w:r w:rsidRPr="00A85EC5">
        <w:rPr>
          <w:rFonts w:ascii="Century Gothic" w:hAnsi="Century Gothic" w:cs="Century Gothic"/>
          <w:b/>
          <w:bCs/>
          <w:sz w:val="20"/>
          <w:szCs w:val="20"/>
          <w:lang w:eastAsia="en-US"/>
        </w:rPr>
        <w:t xml:space="preserve">wartość ofertową brutto.....................................................................................zł </w:t>
      </w:r>
    </w:p>
    <w:p w:rsidR="00C01657" w:rsidRPr="00A85EC5" w:rsidRDefault="00C01657" w:rsidP="0024243E">
      <w:pPr>
        <w:spacing w:line="360" w:lineRule="auto"/>
        <w:ind w:left="72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  <w:r w:rsidRPr="00A85EC5">
        <w:rPr>
          <w:rFonts w:ascii="Century Gothic" w:hAnsi="Century Gothic" w:cs="Century Gothic"/>
          <w:b/>
          <w:bCs/>
          <w:sz w:val="20"/>
          <w:szCs w:val="20"/>
          <w:lang w:eastAsia="en-US"/>
        </w:rPr>
        <w:t xml:space="preserve">słownie............................................................................................................................... </w:t>
      </w:r>
    </w:p>
    <w:p w:rsidR="00C01657" w:rsidRPr="00A85EC5" w:rsidRDefault="00C01657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A85EC5">
        <w:rPr>
          <w:rFonts w:ascii="Century Gothic" w:hAnsi="Century Gothic" w:cs="Century Gothic"/>
          <w:sz w:val="20"/>
          <w:szCs w:val="20"/>
          <w:lang w:eastAsia="en-US"/>
        </w:rPr>
        <w:t>podatek od towarów i usług .....................% wartość podatku.............…………...zł</w:t>
      </w:r>
    </w:p>
    <w:p w:rsidR="00C01657" w:rsidRPr="00A85EC5" w:rsidRDefault="00C01657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>
        <w:rPr>
          <w:rFonts w:ascii="Century Gothic" w:hAnsi="Century Gothic" w:cs="Century Gothic"/>
          <w:sz w:val="20"/>
          <w:szCs w:val="20"/>
          <w:lang w:eastAsia="en-US"/>
        </w:rPr>
        <w:t>wartość netto</w:t>
      </w:r>
      <w:r w:rsidRPr="00A85EC5">
        <w:rPr>
          <w:rFonts w:ascii="Century Gothic" w:hAnsi="Century Gothic" w:cs="Century Gothic"/>
          <w:sz w:val="20"/>
          <w:szCs w:val="20"/>
          <w:lang w:eastAsia="en-US"/>
        </w:rPr>
        <w:t xml:space="preserve">.......………………………………………………….....……………........................zł </w:t>
      </w:r>
    </w:p>
    <w:p w:rsidR="00C01657" w:rsidRPr="00A85EC5" w:rsidRDefault="00C01657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18"/>
          <w:szCs w:val="18"/>
          <w:lang w:eastAsia="en-US"/>
        </w:rPr>
      </w:pPr>
      <w:r w:rsidRPr="00A85EC5">
        <w:rPr>
          <w:rFonts w:ascii="Century Gothic" w:hAnsi="Century Gothic" w:cs="Century Gothic"/>
          <w:sz w:val="18"/>
          <w:szCs w:val="18"/>
          <w:lang w:eastAsia="en-US"/>
        </w:rPr>
        <w:t>*zaokrąglić do 2 miejsc po przecinku.</w:t>
      </w:r>
    </w:p>
    <w:p w:rsidR="00C01657" w:rsidRPr="00A85EC5" w:rsidRDefault="00C01657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</w:p>
    <w:p w:rsidR="00C01657" w:rsidRPr="000162CF" w:rsidRDefault="00C01657" w:rsidP="000162C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0162CF">
        <w:rPr>
          <w:rFonts w:ascii="Century Gothic" w:hAnsi="Century Gothic" w:cs="Century Gothic"/>
          <w:sz w:val="20"/>
          <w:szCs w:val="20"/>
          <w:lang w:eastAsia="en-US"/>
        </w:rPr>
        <w:t>Oświadczam/my, że w cenie oferty zostały uwzględnione wszystkie koszty związane z wykonaniem przedmiotu zamówieni</w:t>
      </w:r>
      <w:r>
        <w:rPr>
          <w:rFonts w:ascii="Century Gothic" w:hAnsi="Century Gothic" w:cs="Century Gothic"/>
          <w:sz w:val="20"/>
          <w:szCs w:val="20"/>
          <w:lang w:eastAsia="en-US"/>
        </w:rPr>
        <w:t>a</w:t>
      </w:r>
      <w:r w:rsidRPr="000162CF">
        <w:rPr>
          <w:rFonts w:ascii="Century Gothic" w:hAnsi="Century Gothic" w:cs="Century Gothic"/>
          <w:sz w:val="20"/>
          <w:szCs w:val="20"/>
          <w:lang w:eastAsia="en-US"/>
        </w:rPr>
        <w:t>..</w:t>
      </w:r>
    </w:p>
    <w:p w:rsidR="00C01657" w:rsidRPr="000162CF" w:rsidRDefault="00C01657" w:rsidP="00B0068E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en-US"/>
        </w:rPr>
      </w:pPr>
      <w:r w:rsidRPr="000162CF">
        <w:rPr>
          <w:rFonts w:ascii="Century Gothic" w:hAnsi="Century Gothic" w:cs="Century Gothic"/>
          <w:sz w:val="20"/>
          <w:szCs w:val="20"/>
          <w:lang w:eastAsia="en-US"/>
        </w:rPr>
        <w:t>Zobowiązuje/my się wykonać całość zamówienia w ter</w:t>
      </w:r>
      <w:r>
        <w:rPr>
          <w:rFonts w:ascii="Century Gothic" w:hAnsi="Century Gothic" w:cs="Century Gothic"/>
          <w:sz w:val="20"/>
          <w:szCs w:val="20"/>
          <w:lang w:eastAsia="en-US"/>
        </w:rPr>
        <w:t xml:space="preserve">minie: nie później niż do dnia </w:t>
      </w:r>
      <w:r>
        <w:rPr>
          <w:rFonts w:ascii="Century Gothic" w:hAnsi="Century Gothic" w:cs="Century Gothic"/>
          <w:b/>
          <w:bCs/>
          <w:sz w:val="20"/>
          <w:szCs w:val="20"/>
          <w:lang w:eastAsia="en-US"/>
        </w:rPr>
        <w:t xml:space="preserve">31 maja </w:t>
      </w:r>
      <w:r w:rsidRPr="000162CF">
        <w:rPr>
          <w:rFonts w:ascii="Century Gothic" w:hAnsi="Century Gothic" w:cs="Century Gothic"/>
          <w:b/>
          <w:bCs/>
          <w:sz w:val="20"/>
          <w:szCs w:val="20"/>
          <w:lang w:eastAsia="en-US"/>
        </w:rPr>
        <w:t>2016 r</w:t>
      </w:r>
      <w:r w:rsidRPr="000162CF"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C01657" w:rsidRPr="000162CF" w:rsidRDefault="00C01657" w:rsidP="00841660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0162CF">
        <w:rPr>
          <w:rFonts w:ascii="Century Gothic" w:hAnsi="Century Gothic" w:cs="Century Gothic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C01657" w:rsidRPr="00F83298" w:rsidRDefault="00C01657" w:rsidP="0084166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F83298">
        <w:rPr>
          <w:rFonts w:ascii="Century Gothic" w:hAnsi="Century Gothic" w:cs="Century Gothic"/>
          <w:sz w:val="20"/>
          <w:szCs w:val="20"/>
        </w:rPr>
        <w:t xml:space="preserve">Oświadczam/my, że akceptuję proponowany przez Zamawiającego projekt umowy. </w:t>
      </w:r>
    </w:p>
    <w:p w:rsidR="00C01657" w:rsidRPr="00F83298" w:rsidRDefault="00C01657" w:rsidP="00B20DCB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F83298">
        <w:rPr>
          <w:rFonts w:ascii="Century Gothic" w:hAnsi="Century Gothic" w:cs="Century Gothic"/>
          <w:sz w:val="20"/>
          <w:szCs w:val="20"/>
        </w:rPr>
        <w:t xml:space="preserve">Oświadczam/my, że w przypadku wyboru naszej oferty zobowiązujemy się do zawarcia umowy, we wskazanym terminie i miejscu, na warunkach wskazanych przez Zamawiającego w załączonej do Zapytania Ofertowego nr </w:t>
      </w:r>
      <w:r>
        <w:rPr>
          <w:rFonts w:ascii="Century Gothic" w:hAnsi="Century Gothic" w:cs="Century Gothic"/>
          <w:b/>
          <w:bCs/>
          <w:sz w:val="20"/>
          <w:szCs w:val="20"/>
        </w:rPr>
        <w:t>BZP-ZO-B-22</w:t>
      </w:r>
      <w:r w:rsidRPr="00F83298">
        <w:rPr>
          <w:rFonts w:ascii="Century Gothic" w:hAnsi="Century Gothic" w:cs="Century Gothic"/>
          <w:b/>
          <w:bCs/>
          <w:sz w:val="20"/>
          <w:szCs w:val="20"/>
        </w:rPr>
        <w:t>/2015</w:t>
      </w:r>
      <w:r w:rsidRPr="00F83298">
        <w:rPr>
          <w:rFonts w:ascii="Century Gothic" w:hAnsi="Century Gothic" w:cs="Century Gothic"/>
          <w:sz w:val="20"/>
          <w:szCs w:val="20"/>
        </w:rPr>
        <w:t xml:space="preserve"> umowie. </w:t>
      </w:r>
    </w:p>
    <w:p w:rsidR="00C01657" w:rsidRPr="00F83298" w:rsidRDefault="00C01657" w:rsidP="00F83298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F83298">
        <w:rPr>
          <w:rFonts w:ascii="Century Gothic" w:hAnsi="Century Gothic" w:cs="Century Gothic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01657" w:rsidRPr="00FD0E78" w:rsidRDefault="00C01657" w:rsidP="00841660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sz w:val="20"/>
          <w:szCs w:val="20"/>
          <w:u w:val="single"/>
          <w:lang w:eastAsia="en-US"/>
        </w:rPr>
      </w:pPr>
      <w:r w:rsidRPr="00FD0E78">
        <w:rPr>
          <w:rFonts w:ascii="Century Gothic" w:hAnsi="Century Gothic" w:cs="Century Gothic"/>
          <w:sz w:val="20"/>
          <w:szCs w:val="20"/>
          <w:u w:val="single"/>
          <w:lang w:eastAsia="en-US"/>
        </w:rPr>
        <w:t>Załącznikami do oferty są:</w:t>
      </w:r>
    </w:p>
    <w:p w:rsidR="00C01657" w:rsidRPr="0024243E" w:rsidRDefault="00C01657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C01657" w:rsidRPr="0024243E" w:rsidRDefault="00C01657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C01657" w:rsidRPr="0024243E" w:rsidRDefault="00C01657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C01657" w:rsidRPr="00410703" w:rsidRDefault="00C01657" w:rsidP="0041070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C01657" w:rsidRPr="008274EC" w:rsidRDefault="00C01657" w:rsidP="008274EC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01657" w:rsidRPr="008274EC" w:rsidRDefault="00C01657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  <w:t xml:space="preserve"> ………..........................................................</w:t>
      </w:r>
    </w:p>
    <w:p w:rsidR="00C01657" w:rsidRPr="00F9157C" w:rsidRDefault="00C01657" w:rsidP="00F9157C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8274EC">
        <w:rPr>
          <w:kern w:val="1"/>
          <w:sz w:val="16"/>
          <w:szCs w:val="16"/>
          <w:lang w:eastAsia="ar-SA"/>
        </w:rPr>
        <w:t>(podpisy upełnomocnionych</w:t>
      </w:r>
      <w:r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C01657" w:rsidRDefault="00C01657" w:rsidP="00742A65">
      <w:pPr>
        <w:rPr>
          <w:rFonts w:ascii="Book Antiqua" w:hAnsi="Book Antiqua" w:cs="Book Antiqua"/>
          <w:spacing w:val="-4"/>
          <w:u w:val="single"/>
        </w:rPr>
        <w:sectPr w:rsidR="00C01657" w:rsidSect="001343AA">
          <w:footerReference w:type="default" r:id="rId10"/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</w:p>
    <w:p w:rsidR="00C01657" w:rsidRPr="00F83298" w:rsidRDefault="00C01657" w:rsidP="00F83298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 w:rsidRPr="004C416C">
        <w:rPr>
          <w:rFonts w:ascii="Century Gothic" w:hAnsi="Century Gothic" w:cs="Century Gothic"/>
          <w:spacing w:val="-4"/>
          <w:sz w:val="20"/>
          <w:szCs w:val="20"/>
          <w:u w:val="single"/>
        </w:rPr>
        <w:t>Załącznik nr 2</w: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64.9pt;margin-top:23.55pt;width:302.4pt;height:80.6pt;z-index:251655168;mso-wrap-distance-left:9.05pt;mso-wrap-distance-right:9.05pt;mso-position-horizontal-relative:text;mso-position-vertical-relative:text" wrapcoords="-54 -202 -54 21398 21654 21398 21654 -202 -54 -202" fillcolor="silver" strokeweight=".5pt">
            <v:fill color2="#3f3f3f"/>
            <v:textbox style="mso-next-textbox:#_x0000_s1026" inset="7.45pt,3.85pt,7.45pt,3.85pt">
              <w:txbxContent>
                <w:p w:rsidR="00C01657" w:rsidRDefault="00C01657" w:rsidP="00F83298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</w:p>
                <w:p w:rsidR="00C01657" w:rsidRPr="00953977" w:rsidRDefault="00C01657" w:rsidP="00F83298">
                  <w:pPr>
                    <w:jc w:val="center"/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</w:pPr>
                  <w:r w:rsidRPr="00953977"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  <w:t>OŚWIADCZENIE</w:t>
                  </w:r>
                </w:p>
                <w:p w:rsidR="00C01657" w:rsidRPr="001C0373" w:rsidRDefault="00C01657" w:rsidP="00F83298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</w:pPr>
                  <w:r w:rsidRPr="00975F7D"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  <w:t xml:space="preserve">o spełnianiu warunków udziału w postępowaniu </w:t>
                  </w:r>
                </w:p>
                <w:p w:rsidR="00C01657" w:rsidRPr="00975F7D" w:rsidRDefault="00C01657" w:rsidP="00F83298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</w:pPr>
                </w:p>
              </w:txbxContent>
            </v:textbox>
            <w10:wrap type="tight"/>
          </v:shape>
        </w:pict>
      </w:r>
      <w:r>
        <w:rPr>
          <w:noProof/>
        </w:rPr>
        <w:pict>
          <v:shape id="_x0000_s1027" type="#_x0000_t202" style="position:absolute;left:0;text-align:left;margin-left:3.5pt;margin-top:24.05pt;width:163.75pt;height:80.6pt;z-index:251654144;mso-wrap-distance-left:9.05pt;mso-wrap-distance-right:9.05pt;mso-position-horizontal-relative:text;mso-position-vertical-relative:text" wrapcoords="-99 -202 -99 21398 21699 21398 21699 -202 -99 -202" strokeweight=".5pt">
            <v:fill color2="black"/>
            <v:textbox style="mso-next-textbox:#_x0000_s1027" inset="7.45pt,3.85pt,7.45pt,3.85pt">
              <w:txbxContent>
                <w:p w:rsidR="00C01657" w:rsidRDefault="00C01657" w:rsidP="00F83298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01657" w:rsidRDefault="00C01657" w:rsidP="00F83298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01657" w:rsidRDefault="00C01657" w:rsidP="00F83298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01657" w:rsidRDefault="00C01657" w:rsidP="00F83298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01657" w:rsidRDefault="00C01657" w:rsidP="00F83298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</w:p>
                <w:p w:rsidR="00C01657" w:rsidRDefault="00C01657" w:rsidP="00F83298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</w:p>
                <w:p w:rsidR="00C01657" w:rsidRDefault="00C01657" w:rsidP="00F83298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  <w:t>(pieczęć Wykonawcy/Wykonawców)</w:t>
                  </w:r>
                </w:p>
              </w:txbxContent>
            </v:textbox>
            <w10:wrap type="tight"/>
          </v:shape>
        </w:pict>
      </w:r>
    </w:p>
    <w:p w:rsidR="00C01657" w:rsidRPr="003B5DCE" w:rsidRDefault="00C01657" w:rsidP="00F83298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01657" w:rsidRPr="003B5DCE" w:rsidRDefault="00C01657" w:rsidP="00F83298">
      <w:pPr>
        <w:pStyle w:val="BodyText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C01657" w:rsidRPr="002F62EF" w:rsidRDefault="00C01657" w:rsidP="00F83298">
      <w:pPr>
        <w:pStyle w:val="BodyText"/>
        <w:spacing w:line="360" w:lineRule="auto"/>
        <w:ind w:right="-341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2F62EF">
        <w:rPr>
          <w:rFonts w:ascii="Century Gothic" w:hAnsi="Century Gothic" w:cs="Century Gothic"/>
          <w:color w:val="000000"/>
          <w:sz w:val="20"/>
          <w:szCs w:val="20"/>
        </w:rPr>
        <w:t>Przystępując do postępowania o udzielenie zamówienia publicznego na:</w:t>
      </w:r>
      <w:r w:rsidRPr="00671B72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„</w:t>
      </w:r>
      <w:r w:rsidRPr="00CA0D16">
        <w:rPr>
          <w:rFonts w:ascii="Century Gothic" w:hAnsi="Century Gothic" w:cs="Century Gothic"/>
          <w:b/>
          <w:bCs/>
          <w:i/>
          <w:iCs/>
          <w:sz w:val="20"/>
          <w:szCs w:val="20"/>
        </w:rPr>
        <w:t>U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sługę sekwencjonowania</w:t>
      </w:r>
      <w:r w:rsidRPr="00FD0E78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zredukowanej reprezentacji genomu za pomocą metody genotypowania przez sekwencjonowanie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, w ramach Grantu M</w:t>
      </w:r>
      <w:r w:rsidRPr="00CA0D16">
        <w:rPr>
          <w:rFonts w:ascii="Century Gothic" w:hAnsi="Century Gothic" w:cs="Century Gothic"/>
          <w:b/>
          <w:bCs/>
          <w:i/>
          <w:iCs/>
          <w:sz w:val="20"/>
          <w:szCs w:val="20"/>
        </w:rPr>
        <w:t>aestro finansowanego z Narodowego Centrum Nauki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”</w:t>
      </w:r>
      <w:r w:rsidRPr="002F62EF">
        <w:rPr>
          <w:rFonts w:ascii="Century Gothic" w:hAnsi="Century Gothic" w:cs="Century Gothic"/>
          <w:sz w:val="20"/>
          <w:szCs w:val="20"/>
        </w:rPr>
        <w:t xml:space="preserve"> </w:t>
      </w:r>
      <w:r w:rsidRPr="002F62EF">
        <w:rPr>
          <w:rFonts w:ascii="Century Gothic" w:hAnsi="Century Gothic" w:cs="Century Gothic"/>
          <w:color w:val="000000"/>
          <w:sz w:val="20"/>
          <w:szCs w:val="20"/>
        </w:rPr>
        <w:t xml:space="preserve">pod rygorem wykluczenia z postępowania oraz świadomy (-mi) odpowiedzialności karnej za złożenie fałszywego oświadczenia wynikającej z art. 297 § 1 K.K.: </w:t>
      </w:r>
    </w:p>
    <w:p w:rsidR="00C01657" w:rsidRPr="00354E5B" w:rsidRDefault="00C01657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ja/my (imię i nazwisko) </w:t>
      </w:r>
    </w:p>
    <w:p w:rsidR="00C01657" w:rsidRPr="00354E5B" w:rsidRDefault="00C01657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Century Gothic" w:hAnsi="Century Gothic" w:cs="Century Gothic"/>
          <w:color w:val="000000"/>
          <w:sz w:val="20"/>
          <w:szCs w:val="20"/>
        </w:rPr>
        <w:t>......................</w:t>
      </w:r>
    </w:p>
    <w:p w:rsidR="00C01657" w:rsidRPr="00354E5B" w:rsidRDefault="00C01657" w:rsidP="00F83298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</w:t>
      </w:r>
      <w:r>
        <w:rPr>
          <w:rFonts w:ascii="Century Gothic" w:hAnsi="Century Gothic" w:cs="Century Gothic"/>
          <w:color w:val="000000"/>
          <w:sz w:val="20"/>
          <w:szCs w:val="20"/>
        </w:rPr>
        <w:t>...................</w:t>
      </w:r>
    </w:p>
    <w:p w:rsidR="00C01657" w:rsidRPr="00354E5B" w:rsidRDefault="00C01657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C01657" w:rsidRPr="00354E5B" w:rsidRDefault="00C01657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w imieniu reprezentowanej przeze mnie/nas firmy oświadczam (-y), że spełniam(-y) warunki dotyczące: </w:t>
      </w:r>
    </w:p>
    <w:p w:rsidR="00C01657" w:rsidRPr="00354E5B" w:rsidRDefault="00C01657" w:rsidP="00F83298">
      <w:pPr>
        <w:autoSpaceDE w:val="0"/>
        <w:autoSpaceDN w:val="0"/>
        <w:adjustRightInd w:val="0"/>
        <w:spacing w:after="160"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1) posiadania uprawnień do wykonywania określonej działalności lub czynności; </w:t>
      </w:r>
    </w:p>
    <w:p w:rsidR="00C01657" w:rsidRPr="00354E5B" w:rsidRDefault="00C01657" w:rsidP="00F83298">
      <w:pPr>
        <w:autoSpaceDE w:val="0"/>
        <w:autoSpaceDN w:val="0"/>
        <w:adjustRightInd w:val="0"/>
        <w:spacing w:after="160"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2) posiadania wiedzy i doświadczenia; </w:t>
      </w:r>
    </w:p>
    <w:p w:rsidR="00C01657" w:rsidRPr="00354E5B" w:rsidRDefault="00C01657" w:rsidP="00F83298">
      <w:pPr>
        <w:autoSpaceDE w:val="0"/>
        <w:autoSpaceDN w:val="0"/>
        <w:adjustRightInd w:val="0"/>
        <w:spacing w:after="160"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3) dysponowania odpowiednim potencjałem technicznym oraz osobami zdolnymi do wykonania zamówienia; </w:t>
      </w:r>
    </w:p>
    <w:p w:rsidR="00C01657" w:rsidRPr="00CF480D" w:rsidRDefault="00C01657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F480D">
        <w:rPr>
          <w:rFonts w:ascii="Century Gothic" w:hAnsi="Century Gothic" w:cs="Century Gothic"/>
          <w:sz w:val="20"/>
          <w:szCs w:val="20"/>
        </w:rPr>
        <w:t xml:space="preserve">4) sytuacji ekonomicznej i finansowej. </w:t>
      </w:r>
    </w:p>
    <w:p w:rsidR="00C01657" w:rsidRPr="00C67692" w:rsidRDefault="00C01657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C01657" w:rsidRPr="00975F7D" w:rsidRDefault="00C01657" w:rsidP="00F83298">
      <w:pPr>
        <w:pStyle w:val="Zwykytekst1"/>
        <w:spacing w:before="120"/>
        <w:jc w:val="both"/>
        <w:rPr>
          <w:rFonts w:ascii="Century Gothic" w:hAnsi="Century Gothic" w:cs="Century Gothic"/>
        </w:rPr>
      </w:pPr>
      <w:r w:rsidRPr="00975F7D">
        <w:rPr>
          <w:rFonts w:ascii="Century Gothic" w:hAnsi="Century Gothic" w:cs="Century Gothic"/>
        </w:rPr>
        <w:t>_</w:t>
      </w:r>
      <w:r>
        <w:rPr>
          <w:rFonts w:ascii="Century Gothic" w:hAnsi="Century Gothic" w:cs="Century Gothic"/>
        </w:rPr>
        <w:t>________________ dnia __ __ ………</w:t>
      </w:r>
      <w:r w:rsidRPr="00975F7D">
        <w:rPr>
          <w:rFonts w:ascii="Century Gothic" w:hAnsi="Century Gothic" w:cs="Century Gothic"/>
        </w:rPr>
        <w:t xml:space="preserve"> roku</w:t>
      </w:r>
    </w:p>
    <w:p w:rsidR="00C01657" w:rsidRPr="00975F7D" w:rsidRDefault="00C01657" w:rsidP="00F83298">
      <w:pPr>
        <w:pStyle w:val="Zwykytekst1"/>
        <w:spacing w:before="120"/>
        <w:ind w:firstLine="5220"/>
        <w:jc w:val="both"/>
        <w:rPr>
          <w:rFonts w:ascii="Century Gothic" w:hAnsi="Century Gothic" w:cs="Century Gothic"/>
          <w:i/>
          <w:iCs/>
        </w:rPr>
      </w:pPr>
    </w:p>
    <w:p w:rsidR="00C01657" w:rsidRPr="003B5DCE" w:rsidRDefault="00C01657" w:rsidP="00F83298">
      <w:pPr>
        <w:pStyle w:val="Zwykytekst1"/>
        <w:spacing w:before="120"/>
        <w:ind w:firstLine="5220"/>
        <w:jc w:val="both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</w:t>
      </w:r>
    </w:p>
    <w:p w:rsidR="00C01657" w:rsidRPr="003B5DCE" w:rsidRDefault="00C01657" w:rsidP="00F83298">
      <w:pPr>
        <w:pStyle w:val="Zwykytekst1"/>
        <w:spacing w:before="120"/>
        <w:ind w:firstLine="4500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 xml:space="preserve">                    (podpis Wykonawcy/Pełnomocnika)</w:t>
      </w:r>
    </w:p>
    <w:p w:rsidR="00C01657" w:rsidRPr="003B5DCE" w:rsidRDefault="00C01657" w:rsidP="00F83298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01657" w:rsidRPr="003B5DCE" w:rsidRDefault="00C01657" w:rsidP="00F83298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01657" w:rsidRDefault="00C01657" w:rsidP="00F83298">
      <w:pPr>
        <w:pStyle w:val="Zwykytekst1"/>
        <w:spacing w:before="120"/>
        <w:ind w:right="283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>UWAGA: w przypadku Wykonawców wspólnie ubiegających się o udzielenie zamówienia, niniejsze „Oświadczenie o spełnianiu warunków udziału w postępowaniu”, powinno być złożone w imieniu wszystkich Wykonawców</w:t>
      </w:r>
      <w:r>
        <w:rPr>
          <w:rFonts w:ascii="Verdana" w:hAnsi="Verdana" w:cs="Verdana"/>
          <w:i/>
          <w:iCs/>
          <w:sz w:val="16"/>
          <w:szCs w:val="16"/>
        </w:rPr>
        <w:t>.</w:t>
      </w:r>
    </w:p>
    <w:p w:rsidR="00C01657" w:rsidRDefault="00C01657" w:rsidP="00F83298">
      <w:pPr>
        <w:pStyle w:val="Zwykytekst1"/>
        <w:spacing w:before="120"/>
        <w:ind w:right="283"/>
        <w:jc w:val="both"/>
        <w:rPr>
          <w:rFonts w:ascii="Verdana" w:hAnsi="Verdana" w:cs="Verdana"/>
          <w:i/>
          <w:iCs/>
          <w:sz w:val="16"/>
          <w:szCs w:val="16"/>
        </w:rPr>
      </w:pPr>
    </w:p>
    <w:p w:rsidR="00C01657" w:rsidRDefault="00C01657" w:rsidP="00F83298">
      <w:pPr>
        <w:pStyle w:val="Zwykytekst1"/>
        <w:spacing w:before="120"/>
        <w:ind w:right="283"/>
        <w:jc w:val="both"/>
        <w:rPr>
          <w:rFonts w:ascii="Verdana" w:hAnsi="Verdana" w:cs="Verdana"/>
          <w:i/>
          <w:iCs/>
          <w:sz w:val="16"/>
          <w:szCs w:val="16"/>
        </w:rPr>
      </w:pPr>
    </w:p>
    <w:p w:rsidR="00C01657" w:rsidRDefault="00C01657" w:rsidP="00F83298">
      <w:pPr>
        <w:pStyle w:val="Zwykytekst1"/>
        <w:spacing w:before="120"/>
        <w:ind w:right="283"/>
        <w:jc w:val="both"/>
        <w:rPr>
          <w:rFonts w:ascii="Verdana" w:hAnsi="Verdana" w:cs="Verdana"/>
          <w:i/>
          <w:iCs/>
          <w:sz w:val="16"/>
          <w:szCs w:val="16"/>
        </w:rPr>
      </w:pPr>
    </w:p>
    <w:p w:rsidR="00C01657" w:rsidRDefault="00C01657" w:rsidP="00671B72">
      <w:pPr>
        <w:pStyle w:val="Zwykytekst1"/>
        <w:spacing w:before="120"/>
        <w:jc w:val="center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>Załącznik nr 3</w:t>
      </w:r>
    </w:p>
    <w:p w:rsidR="00C01657" w:rsidRDefault="00C01657" w:rsidP="00671B72">
      <w:pPr>
        <w:pStyle w:val="Zwykytekst1"/>
        <w:spacing w:before="120"/>
        <w:jc w:val="center"/>
        <w:rPr>
          <w:rFonts w:ascii="Verdana" w:hAnsi="Verdana" w:cs="Verdana"/>
          <w:b/>
          <w:bCs/>
        </w:rPr>
      </w:pPr>
    </w:p>
    <w:p w:rsidR="00C01657" w:rsidRDefault="00C01657" w:rsidP="00671B72">
      <w:pPr>
        <w:pStyle w:val="Zwykytekst1"/>
        <w:spacing w:before="120"/>
        <w:jc w:val="center"/>
        <w:rPr>
          <w:rFonts w:ascii="Verdana" w:hAnsi="Verdana" w:cs="Verdana"/>
          <w:b/>
          <w:bCs/>
        </w:rPr>
      </w:pPr>
      <w:r>
        <w:rPr>
          <w:noProof/>
          <w:lang w:eastAsia="pl-PL"/>
        </w:rPr>
        <w:pict>
          <v:shape id="_x0000_s1028" type="#_x0000_t202" style="position:absolute;left:0;text-align:left;margin-left:171pt;margin-top:32.85pt;width:305.65pt;height:1in;z-index:251656192;mso-wrap-distance-left:9.05pt;mso-wrap-distance-right:9.05pt" wrapcoords="-53 -225 -53 21375 21653 21375 21653 -225 -53 -225" fillcolor="silver" strokeweight=".5pt">
            <v:fill color2="#3f3f3f"/>
            <v:textbox inset="7.45pt,3.85pt,7.45pt,3.85pt">
              <w:txbxContent>
                <w:p w:rsidR="00C01657" w:rsidRDefault="00C01657" w:rsidP="00671B72">
                  <w:pPr>
                    <w:ind w:right="-149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</w:p>
                <w:p w:rsidR="00C01657" w:rsidRDefault="00C01657" w:rsidP="00671B72">
                  <w:pPr>
                    <w:ind w:right="-149"/>
                    <w:jc w:val="center"/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  <w:t xml:space="preserve">WIEDZA I </w:t>
                  </w:r>
                  <w:r w:rsidRPr="00953977"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  <w:t xml:space="preserve">DOŚWIADCZENIE </w:t>
                  </w:r>
                </w:p>
                <w:p w:rsidR="00C01657" w:rsidRPr="00953977" w:rsidRDefault="00C01657" w:rsidP="00671B72">
                  <w:pPr>
                    <w:ind w:right="-149"/>
                    <w:jc w:val="center"/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</w:pPr>
                </w:p>
                <w:p w:rsidR="00C01657" w:rsidRDefault="00C01657" w:rsidP="00671B72">
                  <w:pPr>
                    <w:ind w:right="-149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  <w10:wrap type="tight"/>
          </v:shape>
        </w:pict>
      </w:r>
    </w:p>
    <w:p w:rsidR="00C01657" w:rsidRPr="003B5DCE" w:rsidRDefault="00C01657" w:rsidP="00FD0E78">
      <w:pPr>
        <w:pStyle w:val="Zwykytekst1"/>
        <w:spacing w:before="120"/>
        <w:jc w:val="center"/>
        <w:rPr>
          <w:rFonts w:ascii="Verdana" w:hAnsi="Verdana" w:cs="Verdana"/>
          <w:b/>
          <w:bCs/>
        </w:rPr>
      </w:pPr>
      <w:r>
        <w:rPr>
          <w:noProof/>
          <w:lang w:eastAsia="pl-PL"/>
        </w:rPr>
        <w:pict>
          <v:shape id="_x0000_s1029" type="#_x0000_t202" style="position:absolute;left:0;text-align:left;margin-left:0;margin-top:14.7pt;width:180pt;height:1in;z-index:251657216;mso-wrap-distance-left:9.05pt;mso-wrap-distance-right:9.05pt" wrapcoords="-90 -225 -90 21375 21690 21375 21690 -225 -90 -225" strokeweight=".5pt">
            <v:fill color2="black"/>
            <v:textbox inset="7.45pt,3.85pt,7.45pt,3.85pt">
              <w:txbxContent>
                <w:p w:rsidR="00C01657" w:rsidRDefault="00C01657" w:rsidP="00671B72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01657" w:rsidRDefault="00C01657" w:rsidP="00671B72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01657" w:rsidRDefault="00C01657" w:rsidP="00671B72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01657" w:rsidRDefault="00C01657" w:rsidP="00671B72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01657" w:rsidRDefault="00C01657" w:rsidP="00671B72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  <w:t>(pieczęć Wykonawcy/Wykonawców)</w:t>
                  </w:r>
                </w:p>
              </w:txbxContent>
            </v:textbox>
            <w10:wrap type="tight"/>
          </v:shape>
        </w:pict>
      </w:r>
    </w:p>
    <w:p w:rsidR="00C01657" w:rsidRPr="00671B72" w:rsidRDefault="00C01657" w:rsidP="00671B72">
      <w:pPr>
        <w:pStyle w:val="Zwykytekst1"/>
        <w:spacing w:before="120"/>
        <w:jc w:val="both"/>
        <w:rPr>
          <w:rFonts w:ascii="Century Gothic" w:hAnsi="Century Gothic" w:cs="Century Gothic"/>
        </w:rPr>
      </w:pPr>
      <w:r>
        <w:tab/>
      </w:r>
      <w:r w:rsidRPr="00671B72">
        <w:rPr>
          <w:rFonts w:ascii="Century Gothic" w:hAnsi="Century Gothic" w:cs="Century Gothic"/>
          <w:sz w:val="18"/>
          <w:szCs w:val="18"/>
        </w:rPr>
        <w:t xml:space="preserve">Składając ofertę w przetargu nieograniczonym na: </w:t>
      </w:r>
      <w:r w:rsidRPr="00FD0E78">
        <w:rPr>
          <w:rFonts w:ascii="Century Gothic" w:hAnsi="Century Gothic" w:cs="Century Gothic"/>
          <w:sz w:val="18"/>
          <w:szCs w:val="18"/>
        </w:rPr>
        <w:t>„</w:t>
      </w:r>
      <w:r w:rsidRPr="00FD0E78">
        <w:rPr>
          <w:rFonts w:ascii="Century Gothic" w:hAnsi="Century Gothic" w:cs="Century Gothic"/>
          <w:b/>
          <w:bCs/>
          <w:i/>
          <w:iCs/>
          <w:sz w:val="18"/>
          <w:szCs w:val="18"/>
        </w:rPr>
        <w:t>Usługę sekwencjonowania zredukowanej reprezentacji genomu za pomocą metody genotypowania przez sekwencjonowanie</w:t>
      </w:r>
      <w:r w:rsidRPr="00671B72">
        <w:rPr>
          <w:rFonts w:ascii="Century Gothic" w:hAnsi="Century Gothic" w:cs="Century Gothic"/>
          <w:sz w:val="18"/>
          <w:szCs w:val="18"/>
        </w:rPr>
        <w:t xml:space="preserve"> </w:t>
      </w:r>
      <w:r w:rsidRPr="00FD0E78">
        <w:rPr>
          <w:rFonts w:ascii="Century Gothic" w:hAnsi="Century Gothic" w:cs="Century Gothic"/>
          <w:b/>
          <w:bCs/>
          <w:i/>
          <w:iCs/>
          <w:sz w:val="18"/>
          <w:szCs w:val="18"/>
        </w:rPr>
        <w:t>w ramach Grantu Maestro finansowanego z Narodowego Centrum Nauki”</w:t>
      </w:r>
      <w:r w:rsidRPr="002F62EF">
        <w:rPr>
          <w:rFonts w:ascii="Century Gothic" w:hAnsi="Century Gothic" w:cs="Century Gothic"/>
        </w:rPr>
        <w:t xml:space="preserve"> </w:t>
      </w:r>
      <w:r w:rsidRPr="00671B72">
        <w:rPr>
          <w:rFonts w:ascii="Century Gothic" w:hAnsi="Century Gothic" w:cs="Century Gothic"/>
          <w:sz w:val="18"/>
          <w:szCs w:val="18"/>
        </w:rPr>
        <w:t>oświadczamy, że w okresie ostatnich 3 lat przed upływem terminu składania ofert, a jeżeli okres prowadzenia działalności jest krótszy – w tym okresie wykonaliśmy, należycie, co najmniej jedn</w:t>
      </w:r>
      <w:r w:rsidRPr="00671B72">
        <w:rPr>
          <w:rFonts w:ascii="Century Gothic" w:eastAsia="TimesNewRoman" w:hAnsi="Century Gothic" w:cs="Century Gothic"/>
          <w:sz w:val="18"/>
          <w:szCs w:val="18"/>
        </w:rPr>
        <w:t xml:space="preserve">ą </w:t>
      </w:r>
      <w:r w:rsidRPr="00671B72">
        <w:rPr>
          <w:rFonts w:ascii="Century Gothic" w:hAnsi="Century Gothic" w:cs="Century Gothic"/>
          <w:sz w:val="18"/>
          <w:szCs w:val="18"/>
        </w:rPr>
        <w:t>usługę sekwencjonowania o warto</w:t>
      </w:r>
      <w:r w:rsidRPr="00671B72">
        <w:rPr>
          <w:rFonts w:ascii="Century Gothic" w:eastAsia="TimesNewRoman" w:hAnsi="Century Gothic" w:cs="Century Gothic"/>
          <w:sz w:val="18"/>
          <w:szCs w:val="18"/>
        </w:rPr>
        <w:t>ś</w:t>
      </w:r>
      <w:r>
        <w:rPr>
          <w:rFonts w:ascii="Century Gothic" w:hAnsi="Century Gothic" w:cs="Century Gothic"/>
          <w:sz w:val="18"/>
          <w:szCs w:val="18"/>
        </w:rPr>
        <w:t>ci min. 18</w:t>
      </w:r>
      <w:r w:rsidRPr="00671B72">
        <w:rPr>
          <w:rFonts w:ascii="Century Gothic" w:hAnsi="Century Gothic" w:cs="Century Gothic"/>
          <w:sz w:val="18"/>
          <w:szCs w:val="18"/>
        </w:rPr>
        <w:t>.000,00 zł brutto</w:t>
      </w:r>
      <w:r>
        <w:rPr>
          <w:rFonts w:ascii="Century Gothic" w:hAnsi="Century Gothic" w:cs="Century Gothic"/>
          <w:sz w:val="18"/>
          <w:szCs w:val="18"/>
        </w:rPr>
        <w:t>.</w:t>
      </w:r>
    </w:p>
    <w:p w:rsidR="00C01657" w:rsidRPr="00EC2392" w:rsidRDefault="00C01657" w:rsidP="00671B72">
      <w:pPr>
        <w:pStyle w:val="Default"/>
        <w:ind w:left="142"/>
        <w:jc w:val="both"/>
        <w:rPr>
          <w:rFonts w:ascii="Century Gothic" w:hAnsi="Century Gothic" w:cs="Century Gothic"/>
          <w:sz w:val="18"/>
          <w:szCs w:val="18"/>
        </w:rPr>
      </w:pPr>
    </w:p>
    <w:tbl>
      <w:tblPr>
        <w:tblpPr w:leftFromText="141" w:rightFromText="141" w:vertAnchor="text" w:horzAnchor="margin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1842"/>
        <w:gridCol w:w="1842"/>
        <w:gridCol w:w="1843"/>
        <w:gridCol w:w="2573"/>
      </w:tblGrid>
      <w:tr w:rsidR="00C01657" w:rsidRPr="00982C6C">
        <w:tc>
          <w:tcPr>
            <w:tcW w:w="648" w:type="dxa"/>
          </w:tcPr>
          <w:p w:rsidR="00C01657" w:rsidRPr="00982C6C" w:rsidRDefault="00C01657" w:rsidP="00FD0E78">
            <w:pPr>
              <w:jc w:val="center"/>
              <w:rPr>
                <w:rFonts w:ascii="Century Gothic" w:hAnsi="Century Gothic" w:cs="Century Gothic"/>
                <w:b/>
                <w:bCs/>
                <w:sz w:val="18"/>
                <w:szCs w:val="18"/>
              </w:rPr>
            </w:pPr>
            <w:r w:rsidRPr="00982C6C">
              <w:rPr>
                <w:rFonts w:ascii="Century Gothic" w:hAnsi="Century Gothic" w:cs="Century Gothic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1842" w:type="dxa"/>
          </w:tcPr>
          <w:p w:rsidR="00C01657" w:rsidRPr="00982C6C" w:rsidRDefault="00C01657" w:rsidP="00FD0E78">
            <w:pPr>
              <w:jc w:val="center"/>
              <w:rPr>
                <w:rFonts w:ascii="Century Gothic" w:hAnsi="Century Gothic" w:cs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 w:cs="Century Gothic"/>
                <w:b/>
                <w:bCs/>
                <w:sz w:val="18"/>
                <w:szCs w:val="18"/>
              </w:rPr>
              <w:t>Przedmiot usługi</w:t>
            </w:r>
          </w:p>
        </w:tc>
        <w:tc>
          <w:tcPr>
            <w:tcW w:w="1842" w:type="dxa"/>
          </w:tcPr>
          <w:p w:rsidR="00C01657" w:rsidRPr="00982C6C" w:rsidRDefault="00C01657" w:rsidP="00FD0E78">
            <w:pPr>
              <w:jc w:val="center"/>
              <w:rPr>
                <w:rFonts w:ascii="Century Gothic" w:hAnsi="Century Gothic" w:cs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 w:cs="Century Gothic"/>
                <w:b/>
                <w:bCs/>
                <w:sz w:val="18"/>
                <w:szCs w:val="18"/>
              </w:rPr>
              <w:t>Wartość usługi</w:t>
            </w:r>
            <w:r w:rsidRPr="00982C6C">
              <w:rPr>
                <w:rFonts w:ascii="Century Gothic" w:hAnsi="Century Gothic" w:cs="Century Gothic"/>
                <w:b/>
                <w:bCs/>
                <w:sz w:val="18"/>
                <w:szCs w:val="18"/>
              </w:rPr>
              <w:t xml:space="preserve"> brutto</w:t>
            </w:r>
          </w:p>
        </w:tc>
        <w:tc>
          <w:tcPr>
            <w:tcW w:w="1843" w:type="dxa"/>
          </w:tcPr>
          <w:p w:rsidR="00C01657" w:rsidRPr="00982C6C" w:rsidRDefault="00C01657" w:rsidP="00FD0E78">
            <w:pPr>
              <w:jc w:val="center"/>
              <w:rPr>
                <w:rFonts w:ascii="Century Gothic" w:hAnsi="Century Gothic" w:cs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 w:cs="Century Gothic"/>
                <w:b/>
                <w:bCs/>
                <w:sz w:val="18"/>
                <w:szCs w:val="18"/>
              </w:rPr>
              <w:t>Data wykonania usługi</w:t>
            </w:r>
          </w:p>
        </w:tc>
        <w:tc>
          <w:tcPr>
            <w:tcW w:w="2573" w:type="dxa"/>
          </w:tcPr>
          <w:p w:rsidR="00C01657" w:rsidRPr="00982C6C" w:rsidRDefault="00C01657" w:rsidP="00FD0E78">
            <w:pPr>
              <w:jc w:val="center"/>
              <w:rPr>
                <w:rFonts w:ascii="Century Gothic" w:hAnsi="Century Gothic" w:cs="Century Gothic"/>
                <w:b/>
                <w:bCs/>
                <w:sz w:val="18"/>
                <w:szCs w:val="18"/>
              </w:rPr>
            </w:pPr>
            <w:r w:rsidRPr="00982C6C">
              <w:rPr>
                <w:rFonts w:ascii="Century Gothic" w:hAnsi="Century Gothic" w:cs="Century Gothic"/>
                <w:b/>
                <w:bCs/>
                <w:sz w:val="18"/>
                <w:szCs w:val="18"/>
              </w:rPr>
              <w:t>Podmiot na rzecz</w:t>
            </w:r>
            <w:r>
              <w:rPr>
                <w:rFonts w:ascii="Century Gothic" w:hAnsi="Century Gothic" w:cs="Century Gothic"/>
                <w:b/>
                <w:bCs/>
                <w:sz w:val="18"/>
                <w:szCs w:val="18"/>
              </w:rPr>
              <w:t xml:space="preserve"> którego została wykonana usługa</w:t>
            </w:r>
          </w:p>
        </w:tc>
      </w:tr>
      <w:tr w:rsidR="00C01657" w:rsidRPr="00982C6C">
        <w:tc>
          <w:tcPr>
            <w:tcW w:w="648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</w:p>
          <w:p w:rsidR="00C01657" w:rsidRPr="00982C6C" w:rsidRDefault="00C01657" w:rsidP="00FD0E78">
            <w:pP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</w:p>
          <w:p w:rsidR="00C01657" w:rsidRPr="00982C6C" w:rsidRDefault="00C01657" w:rsidP="00FD0E78">
            <w:pP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</w:p>
          <w:p w:rsidR="00C01657" w:rsidRPr="00982C6C" w:rsidRDefault="00C01657" w:rsidP="00FD0E78">
            <w:pP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</w:p>
        </w:tc>
        <w:tc>
          <w:tcPr>
            <w:tcW w:w="2573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</w:p>
        </w:tc>
      </w:tr>
      <w:tr w:rsidR="00C01657" w:rsidRPr="00982C6C">
        <w:tc>
          <w:tcPr>
            <w:tcW w:w="648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1842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1842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1843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573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</w:tr>
      <w:tr w:rsidR="00C01657" w:rsidRPr="00982C6C">
        <w:tc>
          <w:tcPr>
            <w:tcW w:w="648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1842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1842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1843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573" w:type="dxa"/>
          </w:tcPr>
          <w:p w:rsidR="00C01657" w:rsidRPr="00982C6C" w:rsidRDefault="00C01657" w:rsidP="00FD0E78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</w:tr>
    </w:tbl>
    <w:p w:rsidR="00C01657" w:rsidRDefault="00C01657" w:rsidP="00671B72">
      <w:pPr>
        <w:jc w:val="center"/>
        <w:rPr>
          <w:i/>
          <w:iCs/>
          <w:sz w:val="18"/>
          <w:szCs w:val="18"/>
        </w:rPr>
      </w:pPr>
    </w:p>
    <w:p w:rsidR="00C01657" w:rsidRDefault="00C01657" w:rsidP="00671B72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</w:p>
    <w:p w:rsidR="00C01657" w:rsidRDefault="00C01657" w:rsidP="00671B72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</w:p>
    <w:p w:rsidR="00C01657" w:rsidRPr="00A7565E" w:rsidRDefault="00C01657" w:rsidP="00671B72">
      <w:pPr>
        <w:autoSpaceDE w:val="0"/>
        <w:autoSpaceDN w:val="0"/>
        <w:adjustRightInd w:val="0"/>
        <w:rPr>
          <w:rFonts w:ascii="Century Gothic" w:hAnsi="Century Gothic" w:cs="Century Gothic"/>
          <w:color w:val="000000"/>
          <w:sz w:val="20"/>
          <w:szCs w:val="20"/>
        </w:rPr>
      </w:pPr>
      <w:r w:rsidRPr="00A7565E"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UWAGA: </w:t>
      </w:r>
    </w:p>
    <w:p w:rsidR="00C01657" w:rsidRDefault="00C01657" w:rsidP="00671B72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A7565E">
        <w:rPr>
          <w:rFonts w:ascii="Century Gothic" w:hAnsi="Century Gothic" w:cs="Century Gothic"/>
          <w:b/>
          <w:bCs/>
          <w:sz w:val="20"/>
          <w:szCs w:val="20"/>
        </w:rPr>
        <w:t xml:space="preserve">Do wykazu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dostaw </w:t>
      </w:r>
      <w:r w:rsidRPr="00A7565E">
        <w:rPr>
          <w:rFonts w:ascii="Century Gothic" w:hAnsi="Century Gothic" w:cs="Century Gothic"/>
          <w:b/>
          <w:bCs/>
          <w:sz w:val="20"/>
          <w:szCs w:val="20"/>
        </w:rPr>
        <w:t>Wykonawca winien załączyć dowody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(referencje)</w:t>
      </w:r>
      <w:r w:rsidRPr="00A7565E">
        <w:rPr>
          <w:rFonts w:ascii="Century Gothic" w:hAnsi="Century Gothic" w:cs="Century Gothic"/>
          <w:b/>
          <w:bCs/>
          <w:sz w:val="20"/>
          <w:szCs w:val="20"/>
        </w:rPr>
        <w:t xml:space="preserve">, czy zostały one wykonane należycie. </w:t>
      </w:r>
    </w:p>
    <w:p w:rsidR="00C01657" w:rsidRPr="00A7565E" w:rsidRDefault="00C01657" w:rsidP="00671B72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01657" w:rsidRPr="00543E2E" w:rsidRDefault="00C01657" w:rsidP="00671B72">
      <w:pPr>
        <w:pStyle w:val="PlainText"/>
        <w:spacing w:before="120"/>
        <w:rPr>
          <w:rFonts w:ascii="Verdana" w:hAnsi="Verdana" w:cs="Verdana"/>
          <w:sz w:val="18"/>
          <w:szCs w:val="18"/>
        </w:rPr>
      </w:pPr>
    </w:p>
    <w:p w:rsidR="00C01657" w:rsidRDefault="00C01657" w:rsidP="00671B72">
      <w:pPr>
        <w:pStyle w:val="PlainText"/>
        <w:spacing w:before="120" w:line="360" w:lineRule="auto"/>
        <w:rPr>
          <w:rFonts w:ascii="Verdana" w:hAnsi="Verdana" w:cs="Verdana"/>
        </w:rPr>
      </w:pPr>
      <w:r w:rsidRPr="00D75C4B">
        <w:rPr>
          <w:rFonts w:ascii="Verdana" w:hAnsi="Verdana" w:cs="Verdana"/>
        </w:rPr>
        <w:t>__</w:t>
      </w:r>
      <w:r>
        <w:rPr>
          <w:rFonts w:ascii="Verdana" w:hAnsi="Verdana" w:cs="Verdana"/>
        </w:rPr>
        <w:t>________________ dnia ……………..</w:t>
      </w:r>
      <w:r w:rsidRPr="00D75C4B">
        <w:rPr>
          <w:rFonts w:ascii="Verdana" w:hAnsi="Verdana" w:cs="Verdana"/>
        </w:rPr>
        <w:t xml:space="preserve"> roku</w:t>
      </w:r>
    </w:p>
    <w:p w:rsidR="00C01657" w:rsidRPr="00D75C4B" w:rsidRDefault="00C01657" w:rsidP="00671B72">
      <w:pPr>
        <w:pStyle w:val="PlainText"/>
        <w:spacing w:before="120" w:line="360" w:lineRule="auto"/>
        <w:rPr>
          <w:rFonts w:ascii="Verdana" w:hAnsi="Verdana" w:cs="Verdana"/>
        </w:rPr>
      </w:pPr>
    </w:p>
    <w:p w:rsidR="00C01657" w:rsidRDefault="00C01657" w:rsidP="00671B72">
      <w:pPr>
        <w:ind w:right="-426"/>
        <w:jc w:val="both"/>
        <w:rPr>
          <w:rFonts w:ascii="Verdana" w:hAnsi="Verdana" w:cs="Verdana"/>
          <w:sz w:val="20"/>
          <w:szCs w:val="20"/>
        </w:rPr>
      </w:pPr>
    </w:p>
    <w:p w:rsidR="00C01657" w:rsidRDefault="00C01657" w:rsidP="00671B72">
      <w:pPr>
        <w:pStyle w:val="PlainText"/>
        <w:spacing w:before="120"/>
        <w:ind w:firstLine="3960"/>
        <w:jc w:val="center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____________________________________</w:t>
      </w:r>
    </w:p>
    <w:p w:rsidR="00C01657" w:rsidRPr="003B5DCE" w:rsidRDefault="00C01657" w:rsidP="00B7508D">
      <w:pPr>
        <w:pStyle w:val="Zwykytekst1"/>
        <w:spacing w:before="120"/>
        <w:ind w:firstLine="4500"/>
        <w:jc w:val="both"/>
        <w:rPr>
          <w:rFonts w:ascii="Verdana" w:hAnsi="Verdana" w:cs="Verdana"/>
          <w:i/>
          <w:iCs/>
          <w:sz w:val="16"/>
          <w:szCs w:val="16"/>
        </w:rPr>
      </w:pPr>
      <w:r>
        <w:rPr>
          <w:rFonts w:ascii="Verdana" w:hAnsi="Verdana" w:cs="Verdana"/>
          <w:i/>
          <w:iCs/>
          <w:sz w:val="16"/>
          <w:szCs w:val="16"/>
        </w:rPr>
        <w:t xml:space="preserve">          </w:t>
      </w:r>
      <w:r w:rsidRPr="003B5DCE">
        <w:rPr>
          <w:rFonts w:ascii="Verdana" w:hAnsi="Verdana" w:cs="Verdana"/>
          <w:i/>
          <w:iCs/>
          <w:sz w:val="16"/>
          <w:szCs w:val="16"/>
        </w:rPr>
        <w:t>(podpis Wykonawcy/Pełnomocnika)</w:t>
      </w:r>
    </w:p>
    <w:p w:rsidR="00C01657" w:rsidRDefault="00C01657" w:rsidP="00B7508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01657" w:rsidRDefault="00C01657" w:rsidP="00B7508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01657" w:rsidRDefault="00C01657" w:rsidP="00B7508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01657" w:rsidRDefault="00C01657" w:rsidP="00B7508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01657" w:rsidRDefault="00C01657" w:rsidP="00B7508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01657" w:rsidRDefault="00C01657" w:rsidP="00B7508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01657" w:rsidRDefault="00C01657" w:rsidP="00B7508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01657" w:rsidRPr="003B5DCE" w:rsidRDefault="00C01657" w:rsidP="00B7508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01657" w:rsidRPr="00DD5B7B" w:rsidRDefault="00C01657" w:rsidP="00791E9A">
      <w:pPr>
        <w:pStyle w:val="PlainText"/>
        <w:spacing w:before="120"/>
        <w:ind w:firstLine="3960"/>
        <w:jc w:val="center"/>
        <w:rPr>
          <w:rFonts w:ascii="Verdana" w:hAnsi="Verdana" w:cs="Verdana"/>
          <w:sz w:val="16"/>
          <w:szCs w:val="16"/>
        </w:rPr>
      </w:pPr>
    </w:p>
    <w:p w:rsidR="00C01657" w:rsidRPr="00F757B2" w:rsidRDefault="00C01657" w:rsidP="00791E9A">
      <w:pPr>
        <w:tabs>
          <w:tab w:val="left" w:pos="3585"/>
        </w:tabs>
        <w:spacing w:before="120"/>
        <w:ind w:right="-341"/>
        <w:jc w:val="center"/>
        <w:rPr>
          <w:rFonts w:ascii="Century Gothic" w:hAnsi="Century Gothic" w:cs="Century Gothic"/>
          <w:b/>
          <w:bCs/>
          <w:spacing w:val="4"/>
          <w:sz w:val="20"/>
          <w:szCs w:val="20"/>
        </w:rPr>
      </w:pPr>
      <w:r>
        <w:rPr>
          <w:noProof/>
        </w:rPr>
        <w:pict>
          <v:shape id="Pole tekstowe 12" o:spid="_x0000_s1030" type="#_x0000_t202" style="position:absolute;left:0;text-align:left;margin-left:-6pt;margin-top:36pt;width:163.75pt;height:66.55pt;z-index:251658240;visibility:visible;mso-wrap-distance-left:9.05pt;mso-wrap-distance-right:9.05pt" wrapcoords="-99 -243 -99 21357 21699 21357 21699 -243 -99 -243" strokeweight=".5pt">
            <v:textbox style="mso-next-textbox:#Pole tekstowe 12" inset="7.45pt,3.85pt,7.45pt,3.85pt">
              <w:txbxContent>
                <w:p w:rsidR="00C01657" w:rsidRDefault="00C01657" w:rsidP="00791E9A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01657" w:rsidRDefault="00C01657" w:rsidP="00791E9A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01657" w:rsidRDefault="00C01657" w:rsidP="00791E9A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01657" w:rsidRDefault="00C01657" w:rsidP="00791E9A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</w:p>
                <w:p w:rsidR="00C01657" w:rsidRDefault="00C01657" w:rsidP="00791E9A">
                  <w:pPr>
                    <w:jc w:val="center"/>
                    <w:rPr>
                      <w:rFonts w:ascii="Calibri" w:hAnsi="Calibri" w:cs="Calibri"/>
                      <w:i/>
                      <w:iCs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0"/>
                      <w:szCs w:val="20"/>
                    </w:rPr>
                    <w:t>(nazwa Wykonawcy)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>
          <v:shape id="Pole tekstowe 11" o:spid="_x0000_s1031" type="#_x0000_t202" style="position:absolute;left:0;text-align:left;margin-left:153pt;margin-top:30.7pt;width:315pt;height:77.3pt;z-index:251659264;visibility:visible;mso-wrap-distance-left:9.05pt;mso-wrap-distance-right:9.05pt" wrapcoords="-51 -210 -51 21390 21651 21390 21651 -210 -51 -210" fillcolor="silver" strokeweight=".5pt">
            <v:textbox style="mso-next-textbox:#Pole tekstowe 11" inset="7.45pt,3.85pt,7.45pt,3.85pt">
              <w:txbxContent>
                <w:p w:rsidR="00C01657" w:rsidRDefault="00C01657" w:rsidP="00791E9A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12"/>
                      <w:szCs w:val="12"/>
                    </w:rPr>
                  </w:pPr>
                </w:p>
                <w:p w:rsidR="00C01657" w:rsidRPr="008B1862" w:rsidRDefault="00C01657" w:rsidP="00791E9A">
                  <w:pPr>
                    <w:jc w:val="center"/>
                    <w:rPr>
                      <w:rFonts w:ascii="Calibri" w:hAnsi="Calibri" w:cs="Calibri"/>
                      <w:b/>
                      <w:bCs/>
                    </w:rPr>
                  </w:pPr>
                  <w:r w:rsidRPr="008B1862">
                    <w:rPr>
                      <w:rFonts w:ascii="Calibri" w:hAnsi="Calibri" w:cs="Calibri"/>
                      <w:b/>
                      <w:bCs/>
                    </w:rPr>
                    <w:t>OŚWIADCZENIE</w:t>
                  </w:r>
                </w:p>
                <w:p w:rsidR="00C01657" w:rsidRDefault="00C01657" w:rsidP="00791E9A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O POWSTANIU OBOWIĄ</w:t>
                  </w:r>
                  <w:r w:rsidRPr="008B1862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ZKU PODATKOWEGO U ZAMAWIAJACEGO</w:t>
                  </w:r>
                  <w:r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,</w:t>
                  </w:r>
                </w:p>
              </w:txbxContent>
            </v:textbox>
            <w10:wrap type="tight"/>
          </v:shape>
        </w:pict>
      </w:r>
      <w:r>
        <w:rPr>
          <w:rFonts w:ascii="Century Gothic" w:hAnsi="Century Gothic" w:cs="Century Gothic"/>
          <w:b/>
          <w:bCs/>
          <w:spacing w:val="4"/>
          <w:sz w:val="20"/>
          <w:szCs w:val="20"/>
        </w:rPr>
        <w:t>Załącznik nr 4</w:t>
      </w:r>
    </w:p>
    <w:p w:rsidR="00C01657" w:rsidRPr="00FA11D3" w:rsidRDefault="00C01657" w:rsidP="00791E9A">
      <w:pPr>
        <w:tabs>
          <w:tab w:val="left" w:pos="3585"/>
        </w:tabs>
        <w:spacing w:before="120"/>
        <w:ind w:right="-341"/>
        <w:jc w:val="center"/>
        <w:rPr>
          <w:rFonts w:ascii="Book Antiqua" w:hAnsi="Book Antiqua" w:cs="Book Antiqua"/>
          <w:b/>
          <w:bCs/>
          <w:spacing w:val="4"/>
          <w:sz w:val="20"/>
          <w:szCs w:val="20"/>
        </w:rPr>
      </w:pPr>
    </w:p>
    <w:p w:rsidR="00C01657" w:rsidRDefault="00C01657" w:rsidP="00791E9A">
      <w:pPr>
        <w:rPr>
          <w:rFonts w:ascii="Book Antiqua" w:hAnsi="Book Antiqua" w:cs="Book Antiqua"/>
          <w:color w:val="000000"/>
          <w:sz w:val="20"/>
          <w:szCs w:val="20"/>
        </w:rPr>
      </w:pPr>
    </w:p>
    <w:p w:rsidR="00C01657" w:rsidRDefault="00C01657" w:rsidP="00791E9A">
      <w:pPr>
        <w:rPr>
          <w:rFonts w:ascii="Book Antiqua" w:hAnsi="Book Antiqua" w:cs="Book Antiqua"/>
          <w:color w:val="000000"/>
          <w:sz w:val="20"/>
          <w:szCs w:val="20"/>
        </w:rPr>
      </w:pPr>
    </w:p>
    <w:p w:rsidR="00C01657" w:rsidRDefault="00C01657" w:rsidP="00791E9A">
      <w:pPr>
        <w:rPr>
          <w:rFonts w:ascii="Book Antiqua" w:hAnsi="Book Antiqua" w:cs="Book Antiqua"/>
          <w:color w:val="000000"/>
          <w:sz w:val="20"/>
          <w:szCs w:val="20"/>
        </w:rPr>
      </w:pPr>
    </w:p>
    <w:p w:rsidR="00C01657" w:rsidRDefault="00C01657" w:rsidP="00791E9A">
      <w:pPr>
        <w:rPr>
          <w:rFonts w:ascii="Book Antiqua" w:hAnsi="Book Antiqua" w:cs="Book Antiqua"/>
          <w:color w:val="000000"/>
          <w:sz w:val="20"/>
          <w:szCs w:val="20"/>
        </w:rPr>
      </w:pPr>
    </w:p>
    <w:p w:rsidR="00C01657" w:rsidRDefault="00C01657" w:rsidP="00791E9A">
      <w:pPr>
        <w:rPr>
          <w:rFonts w:ascii="Book Antiqua" w:hAnsi="Book Antiqua" w:cs="Book Antiqua"/>
          <w:color w:val="000000"/>
          <w:sz w:val="20"/>
          <w:szCs w:val="20"/>
        </w:rPr>
      </w:pPr>
    </w:p>
    <w:p w:rsidR="00C01657" w:rsidRDefault="00C01657" w:rsidP="00791E9A">
      <w:pPr>
        <w:rPr>
          <w:rFonts w:ascii="Book Antiqua" w:hAnsi="Book Antiqua" w:cs="Book Antiqua"/>
          <w:color w:val="000000"/>
          <w:sz w:val="20"/>
          <w:szCs w:val="20"/>
        </w:rPr>
      </w:pPr>
    </w:p>
    <w:p w:rsidR="00C01657" w:rsidRPr="00B11238" w:rsidRDefault="00C01657" w:rsidP="00791E9A">
      <w:pPr>
        <w:rPr>
          <w:rFonts w:ascii="Book Antiqua" w:hAnsi="Book Antiqua" w:cs="Book Antiqua"/>
          <w:color w:val="000000"/>
          <w:sz w:val="20"/>
          <w:szCs w:val="20"/>
        </w:rPr>
      </w:pPr>
    </w:p>
    <w:p w:rsidR="00C01657" w:rsidRPr="00791E9A" w:rsidRDefault="00C01657" w:rsidP="00791E9A">
      <w:pPr>
        <w:spacing w:line="360" w:lineRule="auto"/>
        <w:jc w:val="both"/>
        <w:rPr>
          <w:rFonts w:ascii="Book Antiqua" w:hAnsi="Book Antiqua" w:cs="Book Antiqua"/>
          <w:b/>
          <w:bCs/>
          <w:sz w:val="18"/>
          <w:szCs w:val="18"/>
        </w:rPr>
      </w:pPr>
      <w:r w:rsidRPr="00B11238">
        <w:rPr>
          <w:rFonts w:ascii="Century Gothic" w:hAnsi="Century Gothic" w:cs="Century Gothic"/>
          <w:sz w:val="20"/>
          <w:szCs w:val="20"/>
        </w:rPr>
        <w:tab/>
      </w:r>
      <w:r w:rsidRPr="00791E9A">
        <w:rPr>
          <w:rFonts w:ascii="Century Gothic" w:hAnsi="Century Gothic" w:cs="Century Gothic"/>
          <w:sz w:val="18"/>
          <w:szCs w:val="18"/>
        </w:rPr>
        <w:t>Składając ofertę w przetargu nieograniczonym na: „</w:t>
      </w:r>
      <w:r>
        <w:rPr>
          <w:rFonts w:ascii="Century Gothic" w:hAnsi="Century Gothic" w:cs="Century Gothic"/>
          <w:b/>
          <w:bCs/>
          <w:i/>
          <w:iCs/>
          <w:sz w:val="18"/>
          <w:szCs w:val="18"/>
        </w:rPr>
        <w:t>Usługę sekwencjonowania</w:t>
      </w:r>
      <w:r w:rsidRPr="00FD0E78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 zredukowanej reprezentacji genomu za pomocą metody genotypowania przez sekwencjonowanie</w:t>
      </w:r>
      <w:r>
        <w:rPr>
          <w:rFonts w:ascii="Century Gothic" w:hAnsi="Century Gothic" w:cs="Century Gothic"/>
          <w:b/>
          <w:bCs/>
          <w:i/>
          <w:iCs/>
          <w:sz w:val="18"/>
          <w:szCs w:val="18"/>
        </w:rPr>
        <w:t>, w ramach Grantu M</w:t>
      </w:r>
      <w:r w:rsidRPr="00791E9A">
        <w:rPr>
          <w:rFonts w:ascii="Century Gothic" w:hAnsi="Century Gothic" w:cs="Century Gothic"/>
          <w:b/>
          <w:bCs/>
          <w:i/>
          <w:iCs/>
          <w:sz w:val="18"/>
          <w:szCs w:val="18"/>
        </w:rPr>
        <w:t>aestro finansowanego z Narodowego Centrum Nauki”</w:t>
      </w:r>
    </w:p>
    <w:p w:rsidR="00C01657" w:rsidRPr="00791E9A" w:rsidRDefault="00C01657" w:rsidP="00791E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18"/>
          <w:szCs w:val="18"/>
        </w:rPr>
      </w:pPr>
      <w:r w:rsidRPr="00791E9A">
        <w:rPr>
          <w:rFonts w:ascii="Century Gothic" w:hAnsi="Century Gothic" w:cs="Century Gothic"/>
          <w:color w:val="000000"/>
          <w:sz w:val="18"/>
          <w:szCs w:val="18"/>
        </w:rPr>
        <w:t xml:space="preserve">ja/my (imię i nazwisko) </w:t>
      </w:r>
    </w:p>
    <w:p w:rsidR="00C01657" w:rsidRPr="00791E9A" w:rsidRDefault="00C01657" w:rsidP="00791E9A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18"/>
          <w:szCs w:val="18"/>
        </w:rPr>
      </w:pPr>
      <w:r w:rsidRPr="00791E9A">
        <w:rPr>
          <w:rFonts w:ascii="Century Gothic" w:hAnsi="Century Gothic" w:cs="Century Gothic"/>
          <w:color w:val="000000"/>
          <w:sz w:val="18"/>
          <w:szCs w:val="18"/>
        </w:rPr>
        <w:t xml:space="preserve">................................................................................................................................................................... </w:t>
      </w:r>
    </w:p>
    <w:p w:rsidR="00C01657" w:rsidRPr="00791E9A" w:rsidRDefault="00C01657" w:rsidP="00791E9A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18"/>
          <w:szCs w:val="18"/>
        </w:rPr>
      </w:pPr>
      <w:r w:rsidRPr="00791E9A">
        <w:rPr>
          <w:rFonts w:ascii="Century Gothic" w:hAnsi="Century Gothic" w:cs="Century Gothic"/>
          <w:color w:val="000000"/>
          <w:sz w:val="18"/>
          <w:szCs w:val="18"/>
        </w:rPr>
        <w:t>reprezentując firmę(nazwa firmy)/będąc właścicielem*</w:t>
      </w:r>
    </w:p>
    <w:p w:rsidR="00C01657" w:rsidRPr="00791E9A" w:rsidRDefault="00C01657" w:rsidP="00791E9A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18"/>
          <w:szCs w:val="18"/>
        </w:rPr>
      </w:pPr>
      <w:r w:rsidRPr="00791E9A">
        <w:rPr>
          <w:rFonts w:ascii="Century Gothic" w:hAnsi="Century Gothic" w:cs="Century Gothic"/>
          <w:color w:val="000000"/>
          <w:sz w:val="18"/>
          <w:szCs w:val="18"/>
        </w:rPr>
        <w:t>……….……………………………………….................................................................................................</w:t>
      </w:r>
    </w:p>
    <w:p w:rsidR="00C01657" w:rsidRPr="00791E9A" w:rsidRDefault="00C01657" w:rsidP="00791E9A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18"/>
          <w:szCs w:val="18"/>
        </w:rPr>
      </w:pPr>
      <w:r w:rsidRPr="00791E9A">
        <w:rPr>
          <w:rFonts w:ascii="Century Gothic" w:hAnsi="Century Gothic" w:cs="Century Gothic"/>
          <w:color w:val="000000"/>
          <w:sz w:val="18"/>
          <w:szCs w:val="18"/>
        </w:rPr>
        <w:t xml:space="preserve">jako – upoważniony na piśmie / wpisany w odpowiednim rejestrze lub ewidencji działalności gospodarczej *; </w:t>
      </w:r>
    </w:p>
    <w:p w:rsidR="00C01657" w:rsidRPr="00791E9A" w:rsidRDefault="00C01657" w:rsidP="00791E9A">
      <w:pPr>
        <w:tabs>
          <w:tab w:val="left" w:pos="-3119"/>
        </w:tabs>
        <w:spacing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791E9A">
        <w:rPr>
          <w:rFonts w:ascii="Century Gothic" w:hAnsi="Century Gothic" w:cs="Century Gothic"/>
          <w:color w:val="000000"/>
          <w:sz w:val="18"/>
          <w:szCs w:val="18"/>
        </w:rPr>
        <w:t xml:space="preserve">w imieniu reprezentowanej przeze mnie/nas firmy </w:t>
      </w:r>
      <w:r w:rsidRPr="00791E9A">
        <w:rPr>
          <w:rFonts w:ascii="Century Gothic" w:hAnsi="Century Gothic" w:cs="Century Gothic"/>
          <w:b/>
          <w:bCs/>
          <w:color w:val="000000"/>
          <w:sz w:val="18"/>
          <w:szCs w:val="18"/>
        </w:rPr>
        <w:t xml:space="preserve">oświadczam (-y), że:, wybór naszej oferty prowadzić będzie do powstania obowiązku podatkowego u Zamawiającego  </w:t>
      </w:r>
      <w:r w:rsidRPr="00791E9A">
        <w:rPr>
          <w:rFonts w:ascii="Century Gothic" w:hAnsi="Century Gothic" w:cs="Century Gothic"/>
          <w:sz w:val="18"/>
          <w:szCs w:val="18"/>
        </w:rPr>
        <w:t>zgodnie z obowiązującymi przepisami o podatku od towarów i usług w zakresie dotyczącym:</w:t>
      </w:r>
    </w:p>
    <w:p w:rsidR="00C01657" w:rsidRPr="00791E9A" w:rsidRDefault="00C01657" w:rsidP="00791E9A">
      <w:pPr>
        <w:tabs>
          <w:tab w:val="left" w:pos="-3119"/>
        </w:tabs>
        <w:spacing w:line="276" w:lineRule="auto"/>
        <w:jc w:val="both"/>
        <w:rPr>
          <w:rFonts w:ascii="Book Antiqua" w:hAnsi="Book Antiqua" w:cs="Book Antiqua"/>
          <w:sz w:val="18"/>
          <w:szCs w:val="18"/>
        </w:rPr>
      </w:pPr>
    </w:p>
    <w:p w:rsidR="00C01657" w:rsidRPr="00791E9A" w:rsidRDefault="00C01657" w:rsidP="00791E9A">
      <w:pPr>
        <w:numPr>
          <w:ilvl w:val="0"/>
          <w:numId w:val="11"/>
        </w:numPr>
        <w:tabs>
          <w:tab w:val="left" w:pos="-3119"/>
        </w:tabs>
        <w:suppressAutoHyphens/>
        <w:spacing w:line="276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791E9A">
        <w:rPr>
          <w:rFonts w:ascii="Century Gothic" w:hAnsi="Century Gothic" w:cs="Century Gothic"/>
          <w:b/>
          <w:bCs/>
          <w:sz w:val="18"/>
          <w:szCs w:val="18"/>
        </w:rPr>
        <w:t xml:space="preserve">wewnątrzwspólnotowego nabycia towarów, </w:t>
      </w:r>
    </w:p>
    <w:p w:rsidR="00C01657" w:rsidRPr="00791E9A" w:rsidRDefault="00C01657" w:rsidP="00791E9A">
      <w:pPr>
        <w:tabs>
          <w:tab w:val="left" w:pos="-3119"/>
        </w:tabs>
        <w:spacing w:line="276" w:lineRule="auto"/>
        <w:ind w:left="1095"/>
        <w:jc w:val="both"/>
        <w:rPr>
          <w:rFonts w:ascii="Century Gothic" w:hAnsi="Century Gothic" w:cs="Century Gothic"/>
          <w:b/>
          <w:bCs/>
          <w:sz w:val="18"/>
          <w:szCs w:val="18"/>
        </w:rPr>
      </w:pPr>
    </w:p>
    <w:p w:rsidR="00C01657" w:rsidRPr="00791E9A" w:rsidRDefault="00C01657" w:rsidP="00791E9A">
      <w:pPr>
        <w:numPr>
          <w:ilvl w:val="0"/>
          <w:numId w:val="11"/>
        </w:numPr>
        <w:spacing w:after="120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791E9A">
        <w:rPr>
          <w:rFonts w:ascii="Century Gothic" w:hAnsi="Century Gothic" w:cs="Century Gothic"/>
          <w:b/>
          <w:bCs/>
          <w:sz w:val="18"/>
          <w:szCs w:val="18"/>
        </w:rPr>
        <w:t>importu usług lub towarów,</w:t>
      </w:r>
    </w:p>
    <w:p w:rsidR="00C01657" w:rsidRPr="00791E9A" w:rsidRDefault="00C01657" w:rsidP="00791E9A">
      <w:pPr>
        <w:spacing w:after="120"/>
        <w:ind w:left="1095"/>
        <w:jc w:val="both"/>
        <w:rPr>
          <w:rFonts w:ascii="Century Gothic" w:hAnsi="Century Gothic" w:cs="Century Gothic"/>
          <w:b/>
          <w:bCs/>
          <w:sz w:val="18"/>
          <w:szCs w:val="18"/>
        </w:rPr>
      </w:pPr>
    </w:p>
    <w:p w:rsidR="00C01657" w:rsidRPr="00791E9A" w:rsidRDefault="00C01657" w:rsidP="00791E9A">
      <w:pPr>
        <w:numPr>
          <w:ilvl w:val="0"/>
          <w:numId w:val="11"/>
        </w:numPr>
        <w:spacing w:after="120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791E9A">
        <w:rPr>
          <w:rFonts w:ascii="Century Gothic" w:hAnsi="Century Gothic" w:cs="Century Gothic"/>
          <w:b/>
          <w:bCs/>
          <w:sz w:val="18"/>
          <w:szCs w:val="18"/>
        </w:rPr>
        <w:t>mechanizmu odwróconego obciążenia podatkiem VAT</w:t>
      </w:r>
      <w:r w:rsidRPr="00791E9A">
        <w:rPr>
          <w:rFonts w:ascii="Century Gothic" w:hAnsi="Century Gothic" w:cs="Century Gothic"/>
          <w:b/>
          <w:bCs/>
          <w:sz w:val="18"/>
          <w:szCs w:val="18"/>
          <w:vertAlign w:val="superscript"/>
        </w:rPr>
        <w:t>1</w:t>
      </w:r>
      <w:r w:rsidRPr="00791E9A">
        <w:rPr>
          <w:rFonts w:ascii="Century Gothic" w:hAnsi="Century Gothic" w:cs="Century Gothic"/>
          <w:b/>
          <w:bCs/>
          <w:sz w:val="18"/>
          <w:szCs w:val="18"/>
        </w:rPr>
        <w:t xml:space="preserve">, </w:t>
      </w:r>
    </w:p>
    <w:p w:rsidR="00C01657" w:rsidRPr="00791E9A" w:rsidRDefault="00C01657" w:rsidP="00791E9A">
      <w:pPr>
        <w:spacing w:after="120"/>
        <w:ind w:left="1095"/>
        <w:jc w:val="both"/>
        <w:rPr>
          <w:rFonts w:ascii="Century Gothic" w:hAnsi="Century Gothic" w:cs="Century Gothic"/>
          <w:b/>
          <w:bCs/>
          <w:sz w:val="18"/>
          <w:szCs w:val="18"/>
        </w:rPr>
      </w:pPr>
    </w:p>
    <w:p w:rsidR="00C01657" w:rsidRPr="00791E9A" w:rsidRDefault="00C01657" w:rsidP="00791E9A">
      <w:pPr>
        <w:rPr>
          <w:rFonts w:ascii="Century Gothic" w:hAnsi="Century Gothic" w:cs="Century Gothic"/>
          <w:sz w:val="18"/>
          <w:szCs w:val="18"/>
        </w:rPr>
      </w:pPr>
      <w:r w:rsidRPr="00791E9A">
        <w:rPr>
          <w:rFonts w:ascii="Century Gothic" w:hAnsi="Century Gothic" w:cs="Century Gothic"/>
          <w:sz w:val="18"/>
          <w:szCs w:val="18"/>
        </w:rPr>
        <w:t xml:space="preserve">w zakresie następujących towarów/usług : </w:t>
      </w:r>
    </w:p>
    <w:p w:rsidR="00C01657" w:rsidRPr="00791E9A" w:rsidRDefault="00C01657" w:rsidP="00791E9A">
      <w:pPr>
        <w:rPr>
          <w:rFonts w:ascii="Century Gothic" w:hAnsi="Century Gothic" w:cs="Century Gothic"/>
          <w:sz w:val="18"/>
          <w:szCs w:val="18"/>
        </w:rPr>
      </w:pPr>
    </w:p>
    <w:p w:rsidR="00C01657" w:rsidRPr="00791E9A" w:rsidRDefault="00C01657" w:rsidP="00791E9A">
      <w:pPr>
        <w:rPr>
          <w:rFonts w:ascii="Century Gothic" w:hAnsi="Century Gothic" w:cs="Century Gothic"/>
          <w:sz w:val="18"/>
          <w:szCs w:val="18"/>
        </w:rPr>
      </w:pPr>
      <w:r w:rsidRPr="00791E9A">
        <w:rPr>
          <w:rFonts w:ascii="Century Gothic" w:hAnsi="Century Gothic" w:cs="Century Gothic"/>
          <w:sz w:val="18"/>
          <w:szCs w:val="18"/>
        </w:rPr>
        <w:t>………………………………………………………………………………………………………………………</w:t>
      </w:r>
    </w:p>
    <w:p w:rsidR="00C01657" w:rsidRPr="00791E9A" w:rsidRDefault="00C01657" w:rsidP="00791E9A">
      <w:pPr>
        <w:rPr>
          <w:rFonts w:ascii="Century Gothic" w:hAnsi="Century Gothic" w:cs="Century Gothic"/>
          <w:sz w:val="18"/>
          <w:szCs w:val="18"/>
        </w:rPr>
      </w:pPr>
    </w:p>
    <w:p w:rsidR="00C01657" w:rsidRPr="00791E9A" w:rsidRDefault="00C01657" w:rsidP="00791E9A">
      <w:pPr>
        <w:rPr>
          <w:rFonts w:ascii="Century Gothic" w:hAnsi="Century Gothic" w:cs="Century Gothic"/>
          <w:sz w:val="18"/>
          <w:szCs w:val="18"/>
        </w:rPr>
      </w:pPr>
      <w:r w:rsidRPr="00791E9A">
        <w:rPr>
          <w:rFonts w:ascii="Century Gothic" w:hAnsi="Century Gothic" w:cs="Century Gothic"/>
          <w:sz w:val="18"/>
          <w:szCs w:val="18"/>
        </w:rPr>
        <w:t>……………………………………………………………………………………………………………………</w:t>
      </w:r>
    </w:p>
    <w:p w:rsidR="00C01657" w:rsidRPr="00791E9A" w:rsidRDefault="00C01657" w:rsidP="00791E9A">
      <w:pPr>
        <w:rPr>
          <w:rFonts w:ascii="Century Gothic" w:hAnsi="Century Gothic" w:cs="Century Gothic"/>
          <w:sz w:val="18"/>
          <w:szCs w:val="18"/>
        </w:rPr>
      </w:pPr>
    </w:p>
    <w:p w:rsidR="00C01657" w:rsidRPr="00791E9A" w:rsidRDefault="00C01657" w:rsidP="00791E9A">
      <w:pPr>
        <w:rPr>
          <w:rFonts w:ascii="Century Gothic" w:hAnsi="Century Gothic" w:cs="Century Gothic"/>
          <w:sz w:val="18"/>
          <w:szCs w:val="18"/>
        </w:rPr>
      </w:pPr>
      <w:r w:rsidRPr="00791E9A">
        <w:rPr>
          <w:rFonts w:ascii="Century Gothic" w:hAnsi="Century Gothic" w:cs="Century Gothic"/>
          <w:sz w:val="18"/>
          <w:szCs w:val="18"/>
        </w:rPr>
        <w:t>………………………………………………………………………………………………………………………</w:t>
      </w:r>
    </w:p>
    <w:p w:rsidR="00C01657" w:rsidRPr="00791E9A" w:rsidRDefault="00C01657" w:rsidP="00791E9A">
      <w:pPr>
        <w:rPr>
          <w:rFonts w:ascii="Century Gothic" w:hAnsi="Century Gothic" w:cs="Century Gothic"/>
          <w:sz w:val="18"/>
          <w:szCs w:val="18"/>
        </w:rPr>
      </w:pPr>
    </w:p>
    <w:p w:rsidR="00C01657" w:rsidRPr="00791E9A" w:rsidRDefault="00C01657" w:rsidP="00791E9A">
      <w:pPr>
        <w:rPr>
          <w:rFonts w:ascii="Century Gothic" w:hAnsi="Century Gothic" w:cs="Century Gothic"/>
          <w:sz w:val="18"/>
          <w:szCs w:val="18"/>
        </w:rPr>
      </w:pPr>
      <w:r w:rsidRPr="00791E9A">
        <w:rPr>
          <w:rFonts w:ascii="Century Gothic" w:hAnsi="Century Gothic" w:cs="Century Gothic"/>
          <w:sz w:val="18"/>
          <w:szCs w:val="18"/>
        </w:rPr>
        <w:t>wartość podatku: ………………</w:t>
      </w:r>
    </w:p>
    <w:p w:rsidR="00C01657" w:rsidRPr="00791E9A" w:rsidRDefault="00C01657" w:rsidP="00791E9A">
      <w:pPr>
        <w:rPr>
          <w:rFonts w:ascii="Century Gothic" w:hAnsi="Century Gothic" w:cs="Century Gothic"/>
          <w:sz w:val="18"/>
          <w:szCs w:val="18"/>
        </w:rPr>
      </w:pPr>
    </w:p>
    <w:p w:rsidR="00C01657" w:rsidRPr="00791E9A" w:rsidRDefault="00C01657" w:rsidP="00791E9A">
      <w:pPr>
        <w:rPr>
          <w:rFonts w:ascii="Century Gothic" w:hAnsi="Century Gothic" w:cs="Century Gothic"/>
          <w:sz w:val="18"/>
          <w:szCs w:val="18"/>
        </w:rPr>
      </w:pPr>
    </w:p>
    <w:p w:rsidR="00C01657" w:rsidRDefault="00C01657" w:rsidP="00791E9A">
      <w:pPr>
        <w:rPr>
          <w:i/>
          <w:iCs/>
          <w:sz w:val="18"/>
          <w:szCs w:val="18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   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..........................................................</w:t>
      </w:r>
      <w:r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ab/>
        <w:t xml:space="preserve">          ........................................................................................</w:t>
      </w:r>
    </w:p>
    <w:p w:rsidR="00C01657" w:rsidRDefault="00C01657" w:rsidP="00791E9A">
      <w:pPr>
        <w:rPr>
          <w:rFonts w:ascii="Century Gothic" w:hAnsi="Century Gothic" w:cs="Century Gothic"/>
          <w:i/>
          <w:iCs/>
          <w:sz w:val="16"/>
          <w:szCs w:val="16"/>
        </w:rPr>
      </w:pPr>
      <w:r w:rsidRPr="002A4464">
        <w:rPr>
          <w:rFonts w:ascii="Century Gothic" w:hAnsi="Century Gothic" w:cs="Century Gothic"/>
          <w:i/>
          <w:iCs/>
          <w:sz w:val="16"/>
          <w:szCs w:val="16"/>
        </w:rPr>
        <w:t>Miejscowość i data</w:t>
      </w:r>
      <w:r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 w:rsidRPr="002A4464">
        <w:rPr>
          <w:rFonts w:ascii="Century Gothic" w:hAnsi="Century Gothic" w:cs="Century Gothic"/>
          <w:i/>
          <w:iCs/>
          <w:sz w:val="16"/>
          <w:szCs w:val="16"/>
        </w:rPr>
        <w:t xml:space="preserve">Podpis </w:t>
      </w:r>
      <w:r>
        <w:rPr>
          <w:rFonts w:ascii="Century Gothic" w:hAnsi="Century Gothic" w:cs="Century Gothic"/>
          <w:i/>
          <w:iCs/>
          <w:sz w:val="16"/>
          <w:szCs w:val="16"/>
        </w:rPr>
        <w:t xml:space="preserve">osób upoważnionych do składania </w:t>
      </w:r>
      <w:r w:rsidRPr="002A4464">
        <w:rPr>
          <w:rFonts w:ascii="Century Gothic" w:hAnsi="Century Gothic" w:cs="Century Gothic"/>
          <w:i/>
          <w:iCs/>
          <w:sz w:val="16"/>
          <w:szCs w:val="16"/>
        </w:rPr>
        <w:t>oświadczeń</w:t>
      </w:r>
      <w:r>
        <w:rPr>
          <w:rFonts w:ascii="Century Gothic" w:hAnsi="Century Gothic" w:cs="Century Gothic"/>
          <w:i/>
          <w:iCs/>
          <w:sz w:val="16"/>
          <w:szCs w:val="16"/>
        </w:rPr>
        <w:t xml:space="preserve"> </w:t>
      </w:r>
      <w:r w:rsidRPr="002A4464">
        <w:rPr>
          <w:rFonts w:ascii="Century Gothic" w:hAnsi="Century Gothic" w:cs="Century Gothic"/>
          <w:i/>
          <w:iCs/>
          <w:sz w:val="16"/>
          <w:szCs w:val="16"/>
        </w:rPr>
        <w:t>woli w imieniu oferenta</w:t>
      </w:r>
    </w:p>
    <w:p w:rsidR="00C01657" w:rsidRPr="007736B6" w:rsidRDefault="00C01657" w:rsidP="00791E9A">
      <w:pPr>
        <w:rPr>
          <w:rFonts w:ascii="Century Gothic" w:hAnsi="Century Gothic" w:cs="Century Gothic"/>
          <w:i/>
          <w:iCs/>
          <w:sz w:val="16"/>
          <w:szCs w:val="16"/>
        </w:rPr>
      </w:pPr>
    </w:p>
    <w:p w:rsidR="00C01657" w:rsidRPr="002B4D38" w:rsidRDefault="00C01657" w:rsidP="002B4D38">
      <w:pPr>
        <w:rPr>
          <w:rFonts w:ascii="Calibri" w:hAnsi="Calibri" w:cs="Calibri"/>
          <w:i/>
          <w:iCs/>
          <w:sz w:val="20"/>
          <w:szCs w:val="20"/>
          <w:vertAlign w:val="superscript"/>
        </w:rPr>
      </w:pPr>
      <w:r w:rsidRPr="008B1862">
        <w:rPr>
          <w:rFonts w:ascii="Calibri" w:hAnsi="Calibri" w:cs="Calibri"/>
          <w:i/>
          <w:iCs/>
          <w:sz w:val="20"/>
          <w:szCs w:val="20"/>
          <w:vertAlign w:val="superscript"/>
        </w:rPr>
        <w:t xml:space="preserve">1 </w:t>
      </w:r>
      <w:r w:rsidRPr="008B1862">
        <w:rPr>
          <w:rFonts w:ascii="Calibri" w:hAnsi="Calibri" w:cs="Calibri"/>
          <w:i/>
          <w:iCs/>
          <w:sz w:val="20"/>
          <w:szCs w:val="20"/>
        </w:rPr>
        <w:t>niepotrzebne skreślić.</w:t>
      </w:r>
    </w:p>
    <w:p w:rsidR="00C01657" w:rsidRPr="00F757B2" w:rsidRDefault="00C01657" w:rsidP="00791E9A">
      <w:pPr>
        <w:tabs>
          <w:tab w:val="left" w:pos="3585"/>
        </w:tabs>
        <w:spacing w:before="120"/>
        <w:ind w:right="-341"/>
        <w:jc w:val="center"/>
        <w:rPr>
          <w:rFonts w:ascii="Century Gothic" w:hAnsi="Century Gothic" w:cs="Century Gothic"/>
          <w:b/>
          <w:bCs/>
          <w:spacing w:val="4"/>
          <w:sz w:val="20"/>
          <w:szCs w:val="20"/>
        </w:rPr>
      </w:pPr>
      <w:r>
        <w:rPr>
          <w:noProof/>
        </w:rPr>
        <w:pict>
          <v:shape id="_x0000_s1032" type="#_x0000_t202" style="position:absolute;left:0;text-align:left;margin-left:-6pt;margin-top:36pt;width:163.75pt;height:66.55pt;z-index:251660288;visibility:visible;mso-wrap-distance-left:9.05pt;mso-wrap-distance-right:9.05pt" wrapcoords="-99 -243 -99 21357 21699 21357 21699 -243 -99 -243" strokeweight=".5pt">
            <v:textbox style="mso-next-textbox:#_x0000_s1032" inset="7.45pt,3.85pt,7.45pt,3.85pt">
              <w:txbxContent>
                <w:p w:rsidR="00C01657" w:rsidRDefault="00C01657" w:rsidP="00791E9A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01657" w:rsidRDefault="00C01657" w:rsidP="00791E9A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01657" w:rsidRDefault="00C01657" w:rsidP="00791E9A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01657" w:rsidRDefault="00C01657" w:rsidP="00791E9A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</w:p>
                <w:p w:rsidR="00C01657" w:rsidRDefault="00C01657" w:rsidP="00791E9A">
                  <w:pPr>
                    <w:jc w:val="center"/>
                    <w:rPr>
                      <w:rFonts w:ascii="Calibri" w:hAnsi="Calibri" w:cs="Calibri"/>
                      <w:i/>
                      <w:iCs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i/>
                      <w:iCs/>
                      <w:sz w:val="20"/>
                      <w:szCs w:val="20"/>
                    </w:rPr>
                    <w:t>(nazwa Wykonawcy)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>
          <v:shape id="_x0000_s1033" type="#_x0000_t202" style="position:absolute;left:0;text-align:left;margin-left:153pt;margin-top:30.7pt;width:315pt;height:77.3pt;z-index:251661312;visibility:visible;mso-wrap-distance-left:9.05pt;mso-wrap-distance-right:9.05pt" wrapcoords="-51 -210 -51 21390 21651 21390 21651 -210 -51 -210" fillcolor="silver" strokeweight=".5pt">
            <v:textbox style="mso-next-textbox:#_x0000_s1033" inset="7.45pt,3.85pt,7.45pt,3.85pt">
              <w:txbxContent>
                <w:p w:rsidR="00C01657" w:rsidRDefault="00C01657" w:rsidP="00791E9A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12"/>
                      <w:szCs w:val="12"/>
                    </w:rPr>
                  </w:pPr>
                </w:p>
                <w:p w:rsidR="00C01657" w:rsidRPr="008B1862" w:rsidRDefault="00C01657" w:rsidP="00791E9A">
                  <w:pPr>
                    <w:jc w:val="center"/>
                    <w:rPr>
                      <w:rFonts w:ascii="Calibri" w:hAnsi="Calibri" w:cs="Calibri"/>
                      <w:b/>
                      <w:bCs/>
                    </w:rPr>
                  </w:pPr>
                  <w:r w:rsidRPr="008B1862">
                    <w:rPr>
                      <w:rFonts w:ascii="Calibri" w:hAnsi="Calibri" w:cs="Calibri"/>
                      <w:b/>
                      <w:bCs/>
                    </w:rPr>
                    <w:t>OŚWIADCZENIE</w:t>
                  </w:r>
                </w:p>
                <w:p w:rsidR="00C01657" w:rsidRDefault="00C01657" w:rsidP="00791E9A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</w:pPr>
                  <w:r w:rsidRPr="008B1862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 xml:space="preserve">O </w:t>
                  </w:r>
                  <w:r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BRAKU OBOWIĄ</w:t>
                  </w:r>
                  <w:r w:rsidRPr="008B1862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ZKU PODATKOWEGO U ZAMAWIAJACEGO</w:t>
                  </w:r>
                  <w:r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,</w:t>
                  </w:r>
                </w:p>
              </w:txbxContent>
            </v:textbox>
            <w10:wrap type="tight"/>
          </v:shape>
        </w:pict>
      </w:r>
      <w:r>
        <w:rPr>
          <w:rFonts w:ascii="Century Gothic" w:hAnsi="Century Gothic" w:cs="Century Gothic"/>
          <w:b/>
          <w:bCs/>
          <w:spacing w:val="4"/>
          <w:sz w:val="20"/>
          <w:szCs w:val="20"/>
        </w:rPr>
        <w:t xml:space="preserve">Załącznik nr 5 </w:t>
      </w:r>
    </w:p>
    <w:p w:rsidR="00C01657" w:rsidRPr="00FA11D3" w:rsidRDefault="00C01657" w:rsidP="00791E9A">
      <w:pPr>
        <w:tabs>
          <w:tab w:val="left" w:pos="3585"/>
        </w:tabs>
        <w:spacing w:before="120"/>
        <w:ind w:right="-341"/>
        <w:jc w:val="center"/>
        <w:rPr>
          <w:rFonts w:ascii="Book Antiqua" w:hAnsi="Book Antiqua" w:cs="Book Antiqua"/>
          <w:b/>
          <w:bCs/>
          <w:spacing w:val="4"/>
          <w:sz w:val="20"/>
          <w:szCs w:val="20"/>
        </w:rPr>
      </w:pPr>
    </w:p>
    <w:p w:rsidR="00C01657" w:rsidRDefault="00C01657" w:rsidP="00791E9A">
      <w:pPr>
        <w:rPr>
          <w:rFonts w:ascii="Book Antiqua" w:hAnsi="Book Antiqua" w:cs="Book Antiqua"/>
          <w:color w:val="000000"/>
          <w:sz w:val="20"/>
          <w:szCs w:val="20"/>
        </w:rPr>
      </w:pPr>
    </w:p>
    <w:p w:rsidR="00C01657" w:rsidRDefault="00C01657" w:rsidP="00791E9A">
      <w:pPr>
        <w:rPr>
          <w:rFonts w:ascii="Book Antiqua" w:hAnsi="Book Antiqua" w:cs="Book Antiqua"/>
          <w:color w:val="000000"/>
          <w:sz w:val="20"/>
          <w:szCs w:val="20"/>
        </w:rPr>
      </w:pPr>
    </w:p>
    <w:p w:rsidR="00C01657" w:rsidRDefault="00C01657" w:rsidP="00791E9A">
      <w:pPr>
        <w:rPr>
          <w:rFonts w:ascii="Book Antiqua" w:hAnsi="Book Antiqua" w:cs="Book Antiqua"/>
          <w:color w:val="000000"/>
          <w:sz w:val="20"/>
          <w:szCs w:val="20"/>
        </w:rPr>
      </w:pPr>
    </w:p>
    <w:p w:rsidR="00C01657" w:rsidRDefault="00C01657" w:rsidP="00791E9A">
      <w:pPr>
        <w:rPr>
          <w:rFonts w:ascii="Book Antiqua" w:hAnsi="Book Antiqua" w:cs="Book Antiqua"/>
          <w:color w:val="000000"/>
          <w:sz w:val="20"/>
          <w:szCs w:val="20"/>
        </w:rPr>
      </w:pPr>
    </w:p>
    <w:p w:rsidR="00C01657" w:rsidRPr="00010D2F" w:rsidRDefault="00C01657" w:rsidP="00791E9A">
      <w:pPr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B11238">
        <w:rPr>
          <w:rFonts w:ascii="Century Gothic" w:hAnsi="Century Gothic" w:cs="Century Gothic"/>
          <w:sz w:val="20"/>
          <w:szCs w:val="20"/>
        </w:rPr>
        <w:t xml:space="preserve">Składając ofertę w przetargu nieograniczonym na: </w:t>
      </w:r>
      <w:r w:rsidRPr="00B11238">
        <w:rPr>
          <w:rFonts w:ascii="Century Gothic" w:hAnsi="Century Gothic" w:cs="Century Gothic"/>
          <w:b/>
          <w:bCs/>
          <w:i/>
          <w:iCs/>
          <w:sz w:val="20"/>
          <w:szCs w:val="20"/>
        </w:rPr>
        <w:t>„</w:t>
      </w:r>
      <w:r w:rsidRPr="00791E9A">
        <w:rPr>
          <w:rFonts w:ascii="Century Gothic" w:hAnsi="Century Gothic" w:cs="Century Gothic"/>
          <w:b/>
          <w:bCs/>
          <w:i/>
          <w:iCs/>
          <w:sz w:val="18"/>
          <w:szCs w:val="18"/>
        </w:rPr>
        <w:t>Usługę,</w:t>
      </w:r>
      <w:r w:rsidRPr="00010D2F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 </w:t>
      </w:r>
      <w:r w:rsidRPr="00FD0E78">
        <w:rPr>
          <w:rFonts w:ascii="Century Gothic" w:hAnsi="Century Gothic" w:cs="Century Gothic"/>
          <w:b/>
          <w:bCs/>
          <w:i/>
          <w:iCs/>
          <w:sz w:val="18"/>
          <w:szCs w:val="18"/>
        </w:rPr>
        <w:t>sekwencjonowania zredukowanej reprezentacji genomu za pomocą metody genotypowania przez sekwencjonowanie</w:t>
      </w:r>
      <w:r w:rsidRPr="00791E9A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 w ramach </w:t>
      </w:r>
      <w:r>
        <w:rPr>
          <w:rFonts w:ascii="Century Gothic" w:hAnsi="Century Gothic" w:cs="Century Gothic"/>
          <w:b/>
          <w:bCs/>
          <w:i/>
          <w:iCs/>
          <w:sz w:val="18"/>
          <w:szCs w:val="18"/>
        </w:rPr>
        <w:t>G</w:t>
      </w:r>
      <w:r w:rsidRPr="00791E9A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rantu </w:t>
      </w:r>
      <w:r>
        <w:rPr>
          <w:rFonts w:ascii="Century Gothic" w:hAnsi="Century Gothic" w:cs="Century Gothic"/>
          <w:b/>
          <w:bCs/>
          <w:i/>
          <w:iCs/>
          <w:sz w:val="18"/>
          <w:szCs w:val="18"/>
        </w:rPr>
        <w:t>M</w:t>
      </w:r>
      <w:r w:rsidRPr="00791E9A">
        <w:rPr>
          <w:rFonts w:ascii="Century Gothic" w:hAnsi="Century Gothic" w:cs="Century Gothic"/>
          <w:b/>
          <w:bCs/>
          <w:i/>
          <w:iCs/>
          <w:sz w:val="18"/>
          <w:szCs w:val="18"/>
        </w:rPr>
        <w:t>aestro finansowanego z Narodowego Centrum Nauki</w:t>
      </w:r>
      <w:r>
        <w:rPr>
          <w:rFonts w:ascii="Century Gothic" w:hAnsi="Century Gothic" w:cs="Century Gothic"/>
          <w:b/>
          <w:bCs/>
          <w:i/>
          <w:iCs/>
          <w:sz w:val="18"/>
          <w:szCs w:val="18"/>
        </w:rPr>
        <w:t>”</w:t>
      </w:r>
      <w:r w:rsidRPr="00B11238">
        <w:rPr>
          <w:rFonts w:ascii="Book Antiqua" w:hAnsi="Book Antiqua" w:cs="Book Antiqua"/>
          <w:color w:val="000000"/>
          <w:sz w:val="20"/>
          <w:szCs w:val="20"/>
        </w:rPr>
        <w:tab/>
      </w:r>
      <w:r>
        <w:rPr>
          <w:rFonts w:ascii="Book Antiqua" w:hAnsi="Book Antiqua" w:cs="Book Antiqua"/>
          <w:color w:val="000000"/>
          <w:sz w:val="20"/>
          <w:szCs w:val="20"/>
        </w:rPr>
        <w:tab/>
      </w:r>
    </w:p>
    <w:p w:rsidR="00C01657" w:rsidRPr="00B11238" w:rsidRDefault="00C01657" w:rsidP="00791E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11238">
        <w:rPr>
          <w:rFonts w:ascii="Century Gothic" w:hAnsi="Century Gothic" w:cs="Century Gothic"/>
          <w:color w:val="000000"/>
          <w:sz w:val="20"/>
          <w:szCs w:val="20"/>
        </w:rPr>
        <w:t xml:space="preserve">ja/my (imię i nazwisko) </w:t>
      </w:r>
    </w:p>
    <w:p w:rsidR="00C01657" w:rsidRPr="00B11238" w:rsidRDefault="00C01657" w:rsidP="00791E9A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B11238">
        <w:rPr>
          <w:rFonts w:ascii="Century Gothic" w:hAnsi="Century Gothic" w:cs="Century Gothic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 </w:t>
      </w:r>
    </w:p>
    <w:p w:rsidR="00C01657" w:rsidRPr="00B11238" w:rsidRDefault="00C01657" w:rsidP="00791E9A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B11238">
        <w:rPr>
          <w:rFonts w:ascii="Century Gothic" w:hAnsi="Century Gothic" w:cs="Century Gothic"/>
          <w:color w:val="000000"/>
          <w:sz w:val="20"/>
          <w:szCs w:val="20"/>
        </w:rPr>
        <w:t>reprezentując firmę(nazwa firmy)/będąc właścicielem*</w:t>
      </w:r>
    </w:p>
    <w:p w:rsidR="00C01657" w:rsidRPr="00B11238" w:rsidRDefault="00C01657" w:rsidP="00791E9A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B11238">
        <w:rPr>
          <w:rFonts w:ascii="Century Gothic" w:hAnsi="Century Gothic" w:cs="Century Gothic"/>
          <w:color w:val="000000"/>
          <w:sz w:val="20"/>
          <w:szCs w:val="20"/>
        </w:rPr>
        <w:t>……….……………………………………….................................................................................................</w:t>
      </w:r>
    </w:p>
    <w:p w:rsidR="00C01657" w:rsidRPr="00B11238" w:rsidRDefault="00C01657" w:rsidP="00791E9A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B11238">
        <w:rPr>
          <w:rFonts w:ascii="Century Gothic" w:hAnsi="Century Gothic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C01657" w:rsidRPr="00B11238" w:rsidRDefault="00C01657" w:rsidP="00791E9A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B11238">
        <w:rPr>
          <w:rFonts w:ascii="Century Gothic" w:hAnsi="Century Gothic" w:cs="Century Gothic"/>
          <w:color w:val="000000"/>
          <w:sz w:val="20"/>
          <w:szCs w:val="20"/>
        </w:rPr>
        <w:t xml:space="preserve">w imieniu reprezentowanej przeze mnie/nas firmy </w:t>
      </w:r>
      <w:r w:rsidRPr="00B11238"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oświadczam (-y), że:, wybór naszej oferty nie prowadzi do powstania obowiązku podatkowego u Zamawiającego  </w:t>
      </w:r>
      <w:r w:rsidRPr="00B11238">
        <w:rPr>
          <w:rFonts w:ascii="Century Gothic" w:hAnsi="Century Gothic" w:cs="Century Gothic"/>
          <w:sz w:val="20"/>
          <w:szCs w:val="20"/>
        </w:rPr>
        <w:t xml:space="preserve">zgodnie z obowiązującymi przepisami o podatku od towarów i usług.  </w:t>
      </w:r>
    </w:p>
    <w:p w:rsidR="00C01657" w:rsidRPr="00B11238" w:rsidRDefault="00C01657" w:rsidP="00791E9A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C01657" w:rsidRPr="00B11238" w:rsidRDefault="00C01657" w:rsidP="00791E9A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C01657" w:rsidRPr="00B11238" w:rsidRDefault="00C01657" w:rsidP="00791E9A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C01657" w:rsidRPr="00B11238" w:rsidRDefault="00C01657" w:rsidP="00791E9A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C01657" w:rsidRPr="00B11238" w:rsidRDefault="00C01657" w:rsidP="00791E9A">
      <w:pPr>
        <w:spacing w:line="360" w:lineRule="auto"/>
        <w:rPr>
          <w:rFonts w:ascii="Century Gothic" w:hAnsi="Century Gothic" w:cs="Century Gothic"/>
          <w:i/>
          <w:iCs/>
          <w:sz w:val="20"/>
          <w:szCs w:val="20"/>
        </w:rPr>
      </w:pPr>
      <w:r w:rsidRPr="00B11238">
        <w:rPr>
          <w:rFonts w:ascii="Century Gothic" w:hAnsi="Century Gothic" w:cs="Century Gothic"/>
          <w:i/>
          <w:iCs/>
          <w:sz w:val="20"/>
          <w:szCs w:val="20"/>
        </w:rPr>
        <w:t>..........................................................</w:t>
      </w:r>
      <w:r w:rsidRPr="00B11238">
        <w:rPr>
          <w:rFonts w:ascii="Century Gothic" w:hAnsi="Century Gothic" w:cs="Century Gothic"/>
          <w:i/>
          <w:iCs/>
          <w:sz w:val="20"/>
          <w:szCs w:val="20"/>
        </w:rPr>
        <w:tab/>
      </w:r>
      <w:r w:rsidRPr="00B11238">
        <w:rPr>
          <w:rFonts w:ascii="Century Gothic" w:hAnsi="Century Gothic" w:cs="Century Gothic"/>
          <w:i/>
          <w:iCs/>
          <w:sz w:val="20"/>
          <w:szCs w:val="20"/>
        </w:rPr>
        <w:tab/>
      </w:r>
      <w:r w:rsidRPr="00B11238">
        <w:rPr>
          <w:rFonts w:ascii="Century Gothic" w:hAnsi="Century Gothic" w:cs="Century Gothic"/>
          <w:i/>
          <w:iCs/>
          <w:sz w:val="20"/>
          <w:szCs w:val="20"/>
        </w:rPr>
        <w:tab/>
      </w:r>
      <w:r w:rsidRPr="00B11238">
        <w:rPr>
          <w:rFonts w:ascii="Century Gothic" w:hAnsi="Century Gothic" w:cs="Century Gothic"/>
          <w:i/>
          <w:iCs/>
          <w:sz w:val="20"/>
          <w:szCs w:val="20"/>
        </w:rPr>
        <w:tab/>
        <w:t xml:space="preserve">    .........................................</w:t>
      </w:r>
      <w:r>
        <w:rPr>
          <w:rFonts w:ascii="Century Gothic" w:hAnsi="Century Gothic" w:cs="Century Gothic"/>
          <w:i/>
          <w:iCs/>
          <w:sz w:val="20"/>
          <w:szCs w:val="20"/>
        </w:rPr>
        <w:t>...............</w:t>
      </w:r>
    </w:p>
    <w:p w:rsidR="00C01657" w:rsidRPr="00B11238" w:rsidRDefault="00C01657" w:rsidP="00791E9A">
      <w:pPr>
        <w:rPr>
          <w:rFonts w:ascii="Century Gothic" w:hAnsi="Century Gothic" w:cs="Century Gothic"/>
          <w:i/>
          <w:iCs/>
          <w:sz w:val="16"/>
          <w:szCs w:val="16"/>
        </w:rPr>
      </w:pPr>
      <w:r w:rsidRPr="00B11238">
        <w:rPr>
          <w:rFonts w:ascii="Century Gothic" w:hAnsi="Century Gothic" w:cs="Century Gothic"/>
          <w:i/>
          <w:iCs/>
          <w:sz w:val="16"/>
          <w:szCs w:val="16"/>
        </w:rPr>
        <w:t xml:space="preserve">Miejscowość i data </w:t>
      </w:r>
      <w:r w:rsidRPr="00B11238">
        <w:rPr>
          <w:rFonts w:ascii="Century Gothic" w:hAnsi="Century Gothic" w:cs="Century Gothic"/>
          <w:i/>
          <w:iCs/>
          <w:sz w:val="16"/>
          <w:szCs w:val="16"/>
        </w:rPr>
        <w:tab/>
      </w:r>
      <w:r w:rsidRPr="00B11238">
        <w:rPr>
          <w:rFonts w:ascii="Century Gothic" w:hAnsi="Century Gothic" w:cs="Century Gothic"/>
          <w:i/>
          <w:iCs/>
          <w:sz w:val="16"/>
          <w:szCs w:val="16"/>
        </w:rPr>
        <w:tab/>
      </w:r>
      <w:r w:rsidRPr="00B11238">
        <w:rPr>
          <w:rFonts w:ascii="Century Gothic" w:hAnsi="Century Gothic" w:cs="Century Gothic"/>
          <w:i/>
          <w:iCs/>
          <w:sz w:val="16"/>
          <w:szCs w:val="16"/>
        </w:rPr>
        <w:tab/>
      </w:r>
      <w:r w:rsidRPr="00B11238">
        <w:rPr>
          <w:rFonts w:ascii="Century Gothic" w:hAnsi="Century Gothic" w:cs="Century Gothic"/>
          <w:i/>
          <w:iCs/>
          <w:sz w:val="16"/>
          <w:szCs w:val="16"/>
        </w:rPr>
        <w:tab/>
      </w:r>
      <w:r w:rsidRPr="00B11238">
        <w:rPr>
          <w:rFonts w:ascii="Century Gothic" w:hAnsi="Century Gothic" w:cs="Century Gothic"/>
          <w:i/>
          <w:iCs/>
          <w:sz w:val="16"/>
          <w:szCs w:val="16"/>
        </w:rPr>
        <w:tab/>
        <w:t>Podpis osób upoważnionych do składania oświadczeń</w:t>
      </w:r>
    </w:p>
    <w:p w:rsidR="00C01657" w:rsidRPr="00B11238" w:rsidRDefault="00C01657" w:rsidP="00791E9A">
      <w:pPr>
        <w:rPr>
          <w:rFonts w:ascii="Century Gothic" w:hAnsi="Century Gothic" w:cs="Century Gothic"/>
          <w:i/>
          <w:iCs/>
          <w:sz w:val="16"/>
          <w:szCs w:val="16"/>
        </w:rPr>
      </w:pPr>
      <w:r w:rsidRPr="00B11238">
        <w:rPr>
          <w:rFonts w:ascii="Century Gothic" w:hAnsi="Century Gothic" w:cs="Century Gothic"/>
          <w:i/>
          <w:iCs/>
          <w:sz w:val="16"/>
          <w:szCs w:val="16"/>
        </w:rPr>
        <w:t xml:space="preserve"> </w:t>
      </w:r>
      <w:r w:rsidRPr="00B11238">
        <w:rPr>
          <w:rFonts w:ascii="Century Gothic" w:hAnsi="Century Gothic" w:cs="Century Gothic"/>
          <w:i/>
          <w:iCs/>
          <w:sz w:val="16"/>
          <w:szCs w:val="16"/>
        </w:rPr>
        <w:tab/>
      </w:r>
      <w:r w:rsidRPr="00B11238">
        <w:rPr>
          <w:rFonts w:ascii="Century Gothic" w:hAnsi="Century Gothic" w:cs="Century Gothic"/>
          <w:i/>
          <w:iCs/>
          <w:sz w:val="16"/>
          <w:szCs w:val="16"/>
        </w:rPr>
        <w:tab/>
      </w:r>
      <w:r w:rsidRPr="00B11238">
        <w:rPr>
          <w:rFonts w:ascii="Century Gothic" w:hAnsi="Century Gothic" w:cs="Century Gothic"/>
          <w:i/>
          <w:iCs/>
          <w:sz w:val="16"/>
          <w:szCs w:val="16"/>
        </w:rPr>
        <w:tab/>
      </w:r>
      <w:r w:rsidRPr="00B11238">
        <w:rPr>
          <w:rFonts w:ascii="Century Gothic" w:hAnsi="Century Gothic" w:cs="Century Gothic"/>
          <w:i/>
          <w:iCs/>
          <w:sz w:val="16"/>
          <w:szCs w:val="16"/>
        </w:rPr>
        <w:tab/>
      </w:r>
      <w:r w:rsidRPr="00B11238">
        <w:rPr>
          <w:rFonts w:ascii="Century Gothic" w:hAnsi="Century Gothic" w:cs="Century Gothic"/>
          <w:i/>
          <w:iCs/>
          <w:sz w:val="16"/>
          <w:szCs w:val="16"/>
        </w:rPr>
        <w:tab/>
      </w:r>
      <w:r w:rsidRPr="00B11238">
        <w:rPr>
          <w:rFonts w:ascii="Century Gothic" w:hAnsi="Century Gothic" w:cs="Century Gothic"/>
          <w:i/>
          <w:iCs/>
          <w:sz w:val="16"/>
          <w:szCs w:val="16"/>
        </w:rPr>
        <w:tab/>
      </w:r>
      <w:r w:rsidRPr="00B11238">
        <w:rPr>
          <w:rFonts w:ascii="Century Gothic" w:hAnsi="Century Gothic" w:cs="Century Gothic"/>
          <w:i/>
          <w:iCs/>
          <w:sz w:val="16"/>
          <w:szCs w:val="16"/>
        </w:rPr>
        <w:tab/>
      </w:r>
      <w:r w:rsidRPr="00B11238">
        <w:rPr>
          <w:rFonts w:ascii="Century Gothic" w:hAnsi="Century Gothic" w:cs="Century Gothic"/>
          <w:i/>
          <w:iCs/>
          <w:sz w:val="16"/>
          <w:szCs w:val="16"/>
        </w:rPr>
        <w:tab/>
      </w:r>
      <w:r w:rsidRPr="00B11238">
        <w:rPr>
          <w:rFonts w:ascii="Century Gothic" w:hAnsi="Century Gothic" w:cs="Century Gothic"/>
          <w:i/>
          <w:iCs/>
          <w:sz w:val="16"/>
          <w:szCs w:val="16"/>
        </w:rPr>
        <w:tab/>
        <w:t>woli w imieniu oferenta</w:t>
      </w:r>
    </w:p>
    <w:p w:rsidR="00C01657" w:rsidRPr="00B11238" w:rsidRDefault="00C01657" w:rsidP="00791E9A">
      <w:pPr>
        <w:rPr>
          <w:rFonts w:ascii="Century Gothic" w:hAnsi="Century Gothic" w:cs="Century Gothic"/>
          <w:i/>
          <w:iCs/>
          <w:sz w:val="20"/>
          <w:szCs w:val="20"/>
        </w:rPr>
      </w:pPr>
    </w:p>
    <w:p w:rsidR="00C01657" w:rsidRPr="007736B6" w:rsidRDefault="00C01657" w:rsidP="00791E9A">
      <w:pPr>
        <w:rPr>
          <w:rFonts w:ascii="Century Gothic" w:hAnsi="Century Gothic" w:cs="Century Gothic"/>
          <w:i/>
          <w:iCs/>
          <w:sz w:val="16"/>
          <w:szCs w:val="16"/>
        </w:rPr>
      </w:pPr>
    </w:p>
    <w:p w:rsidR="00C01657" w:rsidRPr="008B1862" w:rsidRDefault="00C01657" w:rsidP="00791E9A">
      <w:pPr>
        <w:rPr>
          <w:rFonts w:ascii="Calibri" w:hAnsi="Calibri" w:cs="Calibri"/>
          <w:i/>
          <w:iCs/>
          <w:sz w:val="20"/>
          <w:szCs w:val="20"/>
          <w:vertAlign w:val="superscript"/>
        </w:rPr>
      </w:pPr>
      <w:r w:rsidRPr="008B1862">
        <w:rPr>
          <w:rFonts w:ascii="Calibri" w:hAnsi="Calibri" w:cs="Calibri"/>
          <w:i/>
          <w:iCs/>
          <w:sz w:val="20"/>
          <w:szCs w:val="20"/>
          <w:vertAlign w:val="superscript"/>
        </w:rPr>
        <w:t xml:space="preserve">1 </w:t>
      </w:r>
      <w:r w:rsidRPr="008B1862">
        <w:rPr>
          <w:rFonts w:ascii="Calibri" w:hAnsi="Calibri" w:cs="Calibri"/>
          <w:i/>
          <w:iCs/>
          <w:sz w:val="20"/>
          <w:szCs w:val="20"/>
        </w:rPr>
        <w:t>niepotrzebne skreślić.</w:t>
      </w:r>
    </w:p>
    <w:p w:rsidR="00C01657" w:rsidRDefault="00C01657" w:rsidP="00791E9A"/>
    <w:p w:rsidR="00C01657" w:rsidRDefault="00C01657" w:rsidP="00791E9A"/>
    <w:p w:rsidR="00C01657" w:rsidRDefault="00C01657" w:rsidP="00791E9A"/>
    <w:p w:rsidR="00C01657" w:rsidRDefault="00C01657" w:rsidP="00791E9A"/>
    <w:p w:rsidR="00C01657" w:rsidRDefault="00C01657" w:rsidP="00791E9A"/>
    <w:p w:rsidR="00C01657" w:rsidRDefault="00C01657" w:rsidP="00791E9A"/>
    <w:p w:rsidR="00C01657" w:rsidRDefault="00C01657" w:rsidP="00791E9A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C01657" w:rsidRDefault="00C01657" w:rsidP="00791E9A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C01657" w:rsidRDefault="00C01657" w:rsidP="00791E9A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C01657" w:rsidRDefault="00C01657" w:rsidP="00791E9A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C01657" w:rsidRDefault="00C01657" w:rsidP="00791E9A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C01657" w:rsidRDefault="00C01657" w:rsidP="004C416C">
      <w:pPr>
        <w:tabs>
          <w:tab w:val="left" w:pos="1200"/>
          <w:tab w:val="right" w:pos="7920"/>
        </w:tabs>
        <w:jc w:val="center"/>
        <w:rPr>
          <w:rFonts w:ascii="Century Gothic" w:hAnsi="Century Gothic" w:cs="Century Gothic"/>
          <w:b/>
          <w:bCs/>
          <w:sz w:val="22"/>
          <w:szCs w:val="22"/>
        </w:rPr>
      </w:pPr>
    </w:p>
    <w:p w:rsidR="00C01657" w:rsidRDefault="00C01657" w:rsidP="004C416C">
      <w:pPr>
        <w:tabs>
          <w:tab w:val="left" w:pos="1200"/>
          <w:tab w:val="right" w:pos="7920"/>
        </w:tabs>
        <w:jc w:val="center"/>
        <w:rPr>
          <w:rFonts w:ascii="Century Gothic" w:hAnsi="Century Gothic" w:cs="Century Gothic"/>
          <w:b/>
          <w:bCs/>
          <w:sz w:val="22"/>
          <w:szCs w:val="22"/>
        </w:rPr>
      </w:pPr>
    </w:p>
    <w:p w:rsidR="00C01657" w:rsidRDefault="00C01657" w:rsidP="004C416C">
      <w:pPr>
        <w:tabs>
          <w:tab w:val="left" w:pos="1200"/>
          <w:tab w:val="right" w:pos="7920"/>
        </w:tabs>
        <w:jc w:val="center"/>
        <w:rPr>
          <w:rFonts w:ascii="Century Gothic" w:hAnsi="Century Gothic" w:cs="Century Gothic"/>
          <w:b/>
          <w:bCs/>
          <w:sz w:val="22"/>
          <w:szCs w:val="22"/>
        </w:rPr>
      </w:pPr>
    </w:p>
    <w:p w:rsidR="00C01657" w:rsidRPr="00D14B68" w:rsidRDefault="00C01657" w:rsidP="00D14B68">
      <w:pPr>
        <w:tabs>
          <w:tab w:val="left" w:pos="1200"/>
          <w:tab w:val="right" w:pos="7920"/>
        </w:tabs>
        <w:jc w:val="right"/>
        <w:rPr>
          <w:rFonts w:ascii="Century Gothic" w:hAnsi="Century Gothic" w:cs="Century Gothic"/>
          <w:b/>
          <w:bCs/>
          <w:sz w:val="20"/>
          <w:szCs w:val="20"/>
        </w:rPr>
      </w:pPr>
      <w:r w:rsidRPr="00D14B68">
        <w:rPr>
          <w:rFonts w:ascii="Century Gothic" w:hAnsi="Century Gothic" w:cs="Century Gothic"/>
          <w:b/>
          <w:bCs/>
          <w:sz w:val="20"/>
          <w:szCs w:val="20"/>
        </w:rPr>
        <w:t>Załącznik nr 6</w:t>
      </w:r>
    </w:p>
    <w:p w:rsidR="00C01657" w:rsidRDefault="00C01657" w:rsidP="004C416C">
      <w:pPr>
        <w:tabs>
          <w:tab w:val="left" w:pos="1200"/>
          <w:tab w:val="right" w:pos="7920"/>
        </w:tabs>
        <w:jc w:val="center"/>
        <w:rPr>
          <w:rFonts w:ascii="Century Gothic" w:hAnsi="Century Gothic" w:cs="Century Gothic"/>
          <w:b/>
          <w:bCs/>
          <w:sz w:val="22"/>
          <w:szCs w:val="22"/>
        </w:rPr>
      </w:pPr>
    </w:p>
    <w:p w:rsidR="00C01657" w:rsidRDefault="00C01657" w:rsidP="004C416C">
      <w:pPr>
        <w:tabs>
          <w:tab w:val="left" w:pos="1200"/>
          <w:tab w:val="right" w:pos="7920"/>
        </w:tabs>
        <w:jc w:val="center"/>
        <w:rPr>
          <w:rFonts w:ascii="Century Gothic" w:hAnsi="Century Gothic" w:cs="Century Gothic"/>
          <w:b/>
          <w:bCs/>
          <w:sz w:val="22"/>
          <w:szCs w:val="22"/>
        </w:rPr>
      </w:pPr>
      <w:r>
        <w:rPr>
          <w:rFonts w:ascii="Century Gothic" w:hAnsi="Century Gothic" w:cs="Century Gothic"/>
          <w:b/>
          <w:bCs/>
          <w:sz w:val="22"/>
          <w:szCs w:val="22"/>
        </w:rPr>
        <w:t>Projekt Umowy</w:t>
      </w:r>
    </w:p>
    <w:p w:rsidR="00C01657" w:rsidRDefault="00C01657" w:rsidP="004C416C">
      <w:pPr>
        <w:tabs>
          <w:tab w:val="left" w:pos="1200"/>
          <w:tab w:val="right" w:pos="7920"/>
        </w:tabs>
        <w:jc w:val="center"/>
        <w:rPr>
          <w:rFonts w:ascii="Century Gothic" w:hAnsi="Century Gothic" w:cs="Century Gothic"/>
          <w:b/>
          <w:bCs/>
          <w:sz w:val="22"/>
          <w:szCs w:val="22"/>
        </w:rPr>
      </w:pPr>
    </w:p>
    <w:p w:rsidR="00C01657" w:rsidRDefault="00C01657" w:rsidP="004C416C">
      <w:pPr>
        <w:tabs>
          <w:tab w:val="left" w:pos="1200"/>
          <w:tab w:val="right" w:pos="7920"/>
        </w:tabs>
        <w:jc w:val="center"/>
        <w:rPr>
          <w:rFonts w:ascii="Century Gothic" w:hAnsi="Century Gothic" w:cs="Century Gothic"/>
          <w:b/>
          <w:bCs/>
          <w:sz w:val="22"/>
          <w:szCs w:val="22"/>
        </w:rPr>
      </w:pPr>
    </w:p>
    <w:p w:rsidR="00C01657" w:rsidRDefault="00C01657" w:rsidP="004C416C">
      <w:pPr>
        <w:tabs>
          <w:tab w:val="left" w:pos="1200"/>
          <w:tab w:val="right" w:pos="7920"/>
        </w:tabs>
        <w:jc w:val="center"/>
        <w:rPr>
          <w:rFonts w:ascii="Century Gothic" w:hAnsi="Century Gothic" w:cs="Century Gothic"/>
          <w:b/>
          <w:bCs/>
          <w:sz w:val="22"/>
          <w:szCs w:val="22"/>
        </w:rPr>
      </w:pPr>
    </w:p>
    <w:p w:rsidR="00C01657" w:rsidRPr="00A85608" w:rsidRDefault="00C01657" w:rsidP="00E52AC4">
      <w:pPr>
        <w:jc w:val="both"/>
        <w:rPr>
          <w:rFonts w:ascii="Century Gothic" w:hAnsi="Century Gothic" w:cs="Century Gothic"/>
          <w:sz w:val="20"/>
          <w:szCs w:val="20"/>
        </w:rPr>
      </w:pPr>
      <w:r w:rsidRPr="00A85608">
        <w:rPr>
          <w:rFonts w:ascii="Century Gothic" w:hAnsi="Century Gothic" w:cs="Century Gothic"/>
          <w:sz w:val="20"/>
          <w:szCs w:val="20"/>
        </w:rPr>
        <w:t>zawarta dnia ……………………. pomiędzy:</w:t>
      </w:r>
    </w:p>
    <w:p w:rsidR="00C01657" w:rsidRPr="00A85608" w:rsidRDefault="00C01657" w:rsidP="00E52AC4">
      <w:pPr>
        <w:jc w:val="both"/>
        <w:rPr>
          <w:rFonts w:ascii="Century Gothic" w:hAnsi="Century Gothic" w:cs="Century Gothic"/>
          <w:sz w:val="20"/>
          <w:szCs w:val="20"/>
        </w:rPr>
      </w:pPr>
    </w:p>
    <w:p w:rsidR="00C01657" w:rsidRPr="00A85608" w:rsidRDefault="00C01657" w:rsidP="00A85608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608">
        <w:rPr>
          <w:rFonts w:ascii="Century Gothic" w:hAnsi="Century Gothic" w:cs="Century Gothic"/>
          <w:b/>
          <w:bCs/>
          <w:sz w:val="20"/>
          <w:szCs w:val="20"/>
        </w:rPr>
        <w:t>ZAMAWIAJACYM:</w:t>
      </w:r>
      <w:r w:rsidRPr="00A85608">
        <w:rPr>
          <w:rFonts w:ascii="Century Gothic" w:hAnsi="Century Gothic" w:cs="Century Gothic"/>
          <w:sz w:val="20"/>
          <w:szCs w:val="20"/>
        </w:rPr>
        <w:t xml:space="preserve"> Uniwersytetem Kazimierza Wielkiego w Bydgoszczy  (85-064 Bydgoszcz   ul. Chodkiewicza 30),zarejestrowanym pod numerami: REGON 340057695 oraz</w:t>
      </w:r>
      <w:r w:rsidRPr="00A85608">
        <w:rPr>
          <w:rFonts w:ascii="Century Gothic" w:hAnsi="Century Gothic" w:cs="Century Gothic"/>
          <w:sz w:val="20"/>
          <w:szCs w:val="20"/>
        </w:rPr>
        <w:br/>
        <w:t>NIP 554-264-75-68, reprezentowanym przez:</w:t>
      </w:r>
    </w:p>
    <w:p w:rsidR="00C01657" w:rsidRPr="00A85608" w:rsidRDefault="00C01657" w:rsidP="00E52AC4">
      <w:pPr>
        <w:ind w:left="142" w:hanging="142"/>
        <w:jc w:val="both"/>
        <w:rPr>
          <w:rFonts w:ascii="Century Gothic" w:hAnsi="Century Gothic" w:cs="Century Gothic"/>
          <w:sz w:val="20"/>
          <w:szCs w:val="20"/>
        </w:rPr>
      </w:pPr>
    </w:p>
    <w:p w:rsidR="00C01657" w:rsidRPr="00A85608" w:rsidRDefault="00C01657" w:rsidP="00E52AC4">
      <w:pPr>
        <w:pStyle w:val="ListParagraph"/>
        <w:numPr>
          <w:ilvl w:val="0"/>
          <w:numId w:val="12"/>
        </w:numPr>
        <w:spacing w:after="0"/>
        <w:jc w:val="both"/>
        <w:rPr>
          <w:rFonts w:ascii="Century Gothic" w:hAnsi="Century Gothic" w:cs="Century Gothic"/>
          <w:sz w:val="20"/>
          <w:szCs w:val="20"/>
        </w:rPr>
      </w:pPr>
      <w:r w:rsidRPr="00A85608">
        <w:rPr>
          <w:rFonts w:ascii="Century Gothic" w:hAnsi="Century Gothic" w:cs="Century Gothic"/>
          <w:sz w:val="20"/>
          <w:szCs w:val="20"/>
        </w:rPr>
        <w:t>prof. dr hab. Sławomir Kaczmarek. – Prorektor ds. Nauki i Współpracy z Zagranicą</w:t>
      </w:r>
    </w:p>
    <w:p w:rsidR="00C01657" w:rsidRPr="00A85608" w:rsidRDefault="00C01657" w:rsidP="00E52AC4">
      <w:pPr>
        <w:pStyle w:val="ListParagraph"/>
        <w:spacing w:after="0"/>
        <w:ind w:left="0"/>
        <w:jc w:val="both"/>
        <w:rPr>
          <w:rFonts w:ascii="Century Gothic" w:hAnsi="Century Gothic" w:cs="Century Gothic"/>
          <w:sz w:val="20"/>
          <w:szCs w:val="20"/>
        </w:rPr>
      </w:pPr>
    </w:p>
    <w:p w:rsidR="00C01657" w:rsidRPr="00A85608" w:rsidRDefault="00C01657" w:rsidP="00E52AC4">
      <w:pPr>
        <w:jc w:val="both"/>
        <w:rPr>
          <w:rFonts w:ascii="Century Gothic" w:hAnsi="Century Gothic" w:cs="Century Gothic"/>
          <w:sz w:val="20"/>
          <w:szCs w:val="20"/>
        </w:rPr>
      </w:pPr>
      <w:r w:rsidRPr="00A85608">
        <w:rPr>
          <w:rFonts w:ascii="Century Gothic" w:hAnsi="Century Gothic" w:cs="Century Gothic"/>
          <w:sz w:val="20"/>
          <w:szCs w:val="20"/>
        </w:rPr>
        <w:t>przy kontrasygnacie Arletty Szyińskiej – Kwestor Uniwersytetu Kazimierza Wielkiego</w:t>
      </w:r>
    </w:p>
    <w:p w:rsidR="00C01657" w:rsidRPr="00A85608" w:rsidRDefault="00C01657" w:rsidP="004C416C">
      <w:pPr>
        <w:tabs>
          <w:tab w:val="left" w:pos="1200"/>
          <w:tab w:val="right" w:pos="7920"/>
        </w:tabs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01657" w:rsidRDefault="00C01657" w:rsidP="00E52AC4">
      <w:pPr>
        <w:jc w:val="both"/>
        <w:rPr>
          <w:rFonts w:ascii="Century Gothic" w:hAnsi="Century Gothic" w:cs="Century Gothic"/>
          <w:sz w:val="20"/>
          <w:szCs w:val="20"/>
        </w:rPr>
      </w:pPr>
      <w:r w:rsidRPr="00A85608">
        <w:rPr>
          <w:rFonts w:ascii="Century Gothic" w:hAnsi="Century Gothic" w:cs="Century Gothic"/>
          <w:sz w:val="20"/>
          <w:szCs w:val="20"/>
        </w:rPr>
        <w:t xml:space="preserve">2. </w:t>
      </w:r>
      <w:r w:rsidRPr="00A85608">
        <w:rPr>
          <w:rFonts w:ascii="Century Gothic" w:hAnsi="Century Gothic" w:cs="Century Gothic"/>
          <w:b/>
          <w:bCs/>
          <w:sz w:val="20"/>
          <w:szCs w:val="20"/>
        </w:rPr>
        <w:t>WYKONAWCĄ:</w:t>
      </w:r>
      <w:r w:rsidRPr="00A85608">
        <w:rPr>
          <w:rFonts w:ascii="Century Gothic" w:hAnsi="Century Gothic" w:cs="Century Gothic"/>
          <w:sz w:val="20"/>
          <w:szCs w:val="20"/>
        </w:rPr>
        <w:t xml:space="preserve"> ………………………………………………………………………</w:t>
      </w:r>
      <w:r>
        <w:rPr>
          <w:rFonts w:ascii="Century Gothic" w:hAnsi="Century Gothic" w:cs="Century Gothic"/>
          <w:sz w:val="20"/>
          <w:szCs w:val="20"/>
        </w:rPr>
        <w:t>…………………….</w:t>
      </w:r>
    </w:p>
    <w:p w:rsidR="00C01657" w:rsidRPr="00A85608" w:rsidRDefault="00C01657" w:rsidP="00E52AC4">
      <w:pPr>
        <w:jc w:val="both"/>
        <w:rPr>
          <w:rFonts w:ascii="Century Gothic" w:hAnsi="Century Gothic" w:cs="Century Gothic"/>
          <w:sz w:val="20"/>
          <w:szCs w:val="20"/>
        </w:rPr>
      </w:pPr>
    </w:p>
    <w:p w:rsidR="00C01657" w:rsidRDefault="00C01657" w:rsidP="00E52AC4">
      <w:pPr>
        <w:jc w:val="both"/>
        <w:rPr>
          <w:rFonts w:ascii="Century Gothic" w:hAnsi="Century Gothic" w:cs="Century Gothic"/>
          <w:sz w:val="20"/>
          <w:szCs w:val="20"/>
        </w:rPr>
      </w:pPr>
      <w:r w:rsidRPr="00A85608">
        <w:rPr>
          <w:rFonts w:ascii="Century Gothic" w:hAnsi="Century Gothic" w:cs="Century Gothic"/>
          <w:b/>
          <w:bCs/>
          <w:sz w:val="20"/>
          <w:szCs w:val="20"/>
        </w:rPr>
        <w:t>…</w:t>
      </w:r>
      <w:r w:rsidRPr="00A85608">
        <w:rPr>
          <w:rFonts w:ascii="Century Gothic" w:hAnsi="Century Gothic" w:cs="Century Gothic"/>
          <w:sz w:val="20"/>
          <w:szCs w:val="20"/>
        </w:rPr>
        <w:t>…………</w:t>
      </w:r>
      <w:r>
        <w:rPr>
          <w:rFonts w:ascii="Century Gothic" w:hAnsi="Century Gothic" w:cs="Century Gothic"/>
          <w:sz w:val="20"/>
          <w:szCs w:val="20"/>
        </w:rPr>
        <w:t>……………………………………………………………………………………………………..</w:t>
      </w:r>
      <w:r w:rsidRPr="00A85608">
        <w:rPr>
          <w:rFonts w:ascii="Century Gothic" w:hAnsi="Century Gothic" w:cs="Century Gothic"/>
          <w:sz w:val="20"/>
          <w:szCs w:val="20"/>
        </w:rPr>
        <w:t xml:space="preserve">, </w:t>
      </w:r>
    </w:p>
    <w:p w:rsidR="00C01657" w:rsidRPr="00A85608" w:rsidRDefault="00C01657" w:rsidP="00E52AC4">
      <w:pPr>
        <w:jc w:val="both"/>
        <w:rPr>
          <w:rFonts w:ascii="Century Gothic" w:hAnsi="Century Gothic" w:cs="Century Gothic"/>
          <w:sz w:val="20"/>
          <w:szCs w:val="20"/>
        </w:rPr>
      </w:pPr>
    </w:p>
    <w:p w:rsidR="00C01657" w:rsidRPr="00A85608" w:rsidRDefault="00C01657" w:rsidP="00E52AC4">
      <w:pPr>
        <w:jc w:val="both"/>
        <w:rPr>
          <w:rFonts w:ascii="Century Gothic" w:hAnsi="Century Gothic" w:cs="Century Gothic"/>
          <w:sz w:val="20"/>
          <w:szCs w:val="20"/>
        </w:rPr>
      </w:pPr>
      <w:r w:rsidRPr="00A85608">
        <w:rPr>
          <w:rFonts w:ascii="Century Gothic" w:hAnsi="Century Gothic" w:cs="Century Gothic"/>
          <w:sz w:val="20"/>
          <w:szCs w:val="20"/>
        </w:rPr>
        <w:t>reprezentowanym przez:</w:t>
      </w:r>
    </w:p>
    <w:p w:rsidR="00C01657" w:rsidRPr="00A85608" w:rsidRDefault="00C01657" w:rsidP="00E52AC4">
      <w:pPr>
        <w:jc w:val="both"/>
        <w:rPr>
          <w:rFonts w:ascii="Century Gothic" w:hAnsi="Century Gothic" w:cs="Century Gothic"/>
          <w:sz w:val="20"/>
          <w:szCs w:val="20"/>
        </w:rPr>
      </w:pPr>
    </w:p>
    <w:p w:rsidR="00C01657" w:rsidRPr="00722215" w:rsidRDefault="00C01657" w:rsidP="00010D2F">
      <w:pPr>
        <w:pStyle w:val="Heading3"/>
        <w:spacing w:line="360" w:lineRule="auto"/>
        <w:jc w:val="both"/>
        <w:rPr>
          <w:rFonts w:ascii="Century Gothic" w:hAnsi="Century Gothic" w:cs="Century Gothic"/>
          <w:b w:val="0"/>
          <w:bCs w:val="0"/>
          <w:sz w:val="20"/>
          <w:szCs w:val="20"/>
        </w:rPr>
      </w:pPr>
      <w:r>
        <w:rPr>
          <w:rFonts w:ascii="Century Gothic" w:hAnsi="Century Gothic" w:cs="Century Gothic"/>
          <w:b w:val="0"/>
          <w:bCs w:val="0"/>
          <w:kern w:val="1"/>
          <w:sz w:val="20"/>
          <w:szCs w:val="20"/>
        </w:rPr>
        <w:tab/>
      </w:r>
      <w:r w:rsidRPr="00722215">
        <w:rPr>
          <w:rFonts w:ascii="Century Gothic" w:hAnsi="Century Gothic" w:cs="Century Gothic"/>
          <w:b w:val="0"/>
          <w:bCs w:val="0"/>
          <w:kern w:val="1"/>
          <w:sz w:val="20"/>
          <w:szCs w:val="20"/>
        </w:rPr>
        <w:t>W rezultacie postępowania o zamówienia publiczne prowadzonego w trybie Zapytania Ofertowego  na podstawie</w:t>
      </w:r>
      <w:r w:rsidRPr="00722215">
        <w:rPr>
          <w:rFonts w:ascii="Century Gothic" w:hAnsi="Century Gothic" w:cs="Century Gothic"/>
          <w:b w:val="0"/>
          <w:bCs w:val="0"/>
          <w:sz w:val="20"/>
          <w:szCs w:val="20"/>
        </w:rPr>
        <w:t xml:space="preserve"> art. 4 pkt. 8a ustawy Prawo zamówień Publicznych (t.j. Dz.U.2013.907), </w:t>
      </w:r>
      <w:r w:rsidRPr="00722215">
        <w:rPr>
          <w:rFonts w:ascii="Century Gothic" w:hAnsi="Century Gothic" w:cs="Century Gothic"/>
          <w:b w:val="0"/>
          <w:bCs w:val="0"/>
          <w:kern w:val="1"/>
          <w:sz w:val="20"/>
          <w:szCs w:val="20"/>
        </w:rPr>
        <w:t>została zawarta umowa następującej treści:</w:t>
      </w:r>
    </w:p>
    <w:p w:rsidR="00C01657" w:rsidRPr="00A85608" w:rsidRDefault="00C01657" w:rsidP="00E52AC4">
      <w:pPr>
        <w:jc w:val="both"/>
        <w:rPr>
          <w:rFonts w:ascii="Century Gothic" w:hAnsi="Century Gothic" w:cs="Century Gothic"/>
          <w:sz w:val="20"/>
          <w:szCs w:val="20"/>
        </w:rPr>
      </w:pPr>
    </w:p>
    <w:p w:rsidR="00C01657" w:rsidRDefault="00C01657" w:rsidP="00010D2F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 §1</w:t>
      </w:r>
    </w:p>
    <w:p w:rsidR="00C01657" w:rsidRPr="00A85608" w:rsidRDefault="00C01657" w:rsidP="00010D2F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PRZEDMIOT UMOWY </w:t>
      </w:r>
    </w:p>
    <w:p w:rsidR="00C01657" w:rsidRPr="00010D2F" w:rsidRDefault="00C01657" w:rsidP="00010D2F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val="en-US"/>
        </w:rPr>
      </w:pPr>
    </w:p>
    <w:p w:rsidR="00C01657" w:rsidRPr="00010D2F" w:rsidRDefault="00C01657" w:rsidP="00010D2F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Wykon</w:t>
      </w:r>
      <w:r>
        <w:rPr>
          <w:rFonts w:ascii="Century Gothic" w:hAnsi="Century Gothic" w:cs="Century Gothic"/>
          <w:sz w:val="20"/>
          <w:szCs w:val="20"/>
        </w:rPr>
        <w:t>awca Zobowiązuje się wykonać -</w:t>
      </w:r>
      <w:r w:rsidRPr="00010D2F">
        <w:rPr>
          <w:rFonts w:ascii="Century Gothic" w:hAnsi="Century Gothic" w:cs="Century Gothic"/>
          <w:sz w:val="20"/>
          <w:szCs w:val="20"/>
        </w:rPr>
        <w:t>prace badawcze  pt. „Sekwencjonowanie GBS prób DNA pochodzących z dębu szypułkowego (</w:t>
      </w:r>
      <w:r w:rsidRPr="00010D2F">
        <w:rPr>
          <w:rFonts w:ascii="Century Gothic" w:hAnsi="Century Gothic" w:cs="Century Gothic"/>
          <w:i/>
          <w:iCs/>
          <w:sz w:val="20"/>
          <w:szCs w:val="20"/>
        </w:rPr>
        <w:t xml:space="preserve">Quercus robur) </w:t>
      </w:r>
      <w:r w:rsidRPr="00010D2F">
        <w:rPr>
          <w:rFonts w:ascii="Century Gothic" w:hAnsi="Century Gothic" w:cs="Century Gothic"/>
          <w:sz w:val="20"/>
          <w:szCs w:val="20"/>
        </w:rPr>
        <w:t xml:space="preserve"> i buka zwyczajnego (</w:t>
      </w:r>
      <w:r w:rsidRPr="00010D2F">
        <w:rPr>
          <w:rFonts w:ascii="Century Gothic" w:hAnsi="Century Gothic" w:cs="Century Gothic"/>
          <w:i/>
          <w:iCs/>
          <w:sz w:val="20"/>
          <w:szCs w:val="20"/>
        </w:rPr>
        <w:t xml:space="preserve">Fagus sylvatica)” </w:t>
      </w:r>
      <w:r w:rsidRPr="00010D2F">
        <w:rPr>
          <w:rFonts w:ascii="Century Gothic" w:hAnsi="Century Gothic" w:cs="Century Gothic"/>
          <w:sz w:val="20"/>
          <w:szCs w:val="20"/>
        </w:rPr>
        <w:t xml:space="preserve">w ramach Grantu NCN (2012/04/A/NZ9/00500; MAESTRO; 2012-2017)  </w:t>
      </w:r>
      <w:r w:rsidRPr="00010D2F">
        <w:rPr>
          <w:rFonts w:ascii="Century Gothic" w:hAnsi="Century Gothic" w:cs="Century Gothic"/>
          <w:i/>
          <w:iCs/>
          <w:sz w:val="20"/>
          <w:szCs w:val="20"/>
        </w:rPr>
        <w:t>Genomika adaptacji u dębu i buka, jako modelowych gatunków drzew leśnych</w:t>
      </w:r>
    </w:p>
    <w:p w:rsidR="00C01657" w:rsidRPr="00010D2F" w:rsidRDefault="00C01657" w:rsidP="00010D2F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01657" w:rsidRPr="00010D2F" w:rsidRDefault="00C01657" w:rsidP="00010D2F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 xml:space="preserve">Szczegółowy zakres badania oraz  harmonogram będzie w miarę potrzeb ustalany między osobami odpowiedzialnymi za kontakty robocze za wiedzą i zgodą ich przełożonych. </w:t>
      </w:r>
    </w:p>
    <w:p w:rsidR="00C01657" w:rsidRPr="00010D2F" w:rsidRDefault="00C01657" w:rsidP="00010D2F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01657" w:rsidRPr="00010D2F" w:rsidRDefault="00C01657" w:rsidP="00010D2F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Szczegółowych uzgodnień w zakresie , wskazanym w ust. 2 Strony dokonają pocztą elektroniczną na adresy:</w:t>
      </w:r>
    </w:p>
    <w:p w:rsidR="00C01657" w:rsidRPr="00010D2F" w:rsidRDefault="00C01657" w:rsidP="00010D2F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p w:rsidR="00C01657" w:rsidRPr="00010D2F" w:rsidRDefault="00C01657" w:rsidP="00010D2F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Przedstawiciel Zamawiającego: Bartosz Ulaszewski</w:t>
      </w:r>
    </w:p>
    <w:p w:rsidR="00C01657" w:rsidRPr="00010D2F" w:rsidRDefault="00C01657" w:rsidP="00010D2F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val="de-DE"/>
        </w:rPr>
      </w:pPr>
      <w:r w:rsidRPr="00010D2F">
        <w:rPr>
          <w:rFonts w:ascii="Century Gothic" w:hAnsi="Century Gothic" w:cs="Century Gothic"/>
          <w:sz w:val="20"/>
          <w:szCs w:val="20"/>
          <w:lang w:val="de-DE"/>
        </w:rPr>
        <w:tab/>
        <w:t>e-mail: ulaszewski@ukw.edu.pl</w:t>
      </w:r>
    </w:p>
    <w:p w:rsidR="00C01657" w:rsidRPr="00010D2F" w:rsidRDefault="00C01657" w:rsidP="00010D2F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val="de-DE"/>
        </w:rPr>
      </w:pPr>
    </w:p>
    <w:p w:rsidR="00C01657" w:rsidRPr="00010D2F" w:rsidRDefault="00C01657" w:rsidP="00010D2F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 xml:space="preserve">2) Przedstawiciel wykonawcy: </w:t>
      </w:r>
    </w:p>
    <w:p w:rsidR="00C01657" w:rsidRPr="00010D2F" w:rsidRDefault="00C01657" w:rsidP="00010D2F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ab/>
        <w:t xml:space="preserve">e-mail: </w:t>
      </w:r>
    </w:p>
    <w:p w:rsidR="00C01657" w:rsidRPr="00010D2F" w:rsidRDefault="00C01657" w:rsidP="00010D2F">
      <w:pPr>
        <w:pStyle w:val="ListParagraph"/>
        <w:spacing w:after="0"/>
        <w:ind w:left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10D2F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C01657" w:rsidRPr="00010D2F" w:rsidRDefault="00C01657" w:rsidP="00010D2F">
      <w:pPr>
        <w:pStyle w:val="ListParagraph"/>
        <w:spacing w:after="0"/>
        <w:ind w:left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10D2F">
        <w:rPr>
          <w:rFonts w:ascii="Century Gothic" w:hAnsi="Century Gothic" w:cs="Century Gothic"/>
          <w:b/>
          <w:bCs/>
          <w:sz w:val="20"/>
          <w:szCs w:val="20"/>
        </w:rPr>
        <w:t xml:space="preserve"> SPOSÓB WYKONANIA PRZEDMIOTU UMOWY </w:t>
      </w:r>
    </w:p>
    <w:p w:rsidR="00C01657" w:rsidRPr="00010D2F" w:rsidRDefault="00C01657" w:rsidP="00010D2F">
      <w:pPr>
        <w:pStyle w:val="ListParagraph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</w:p>
    <w:p w:rsidR="00C01657" w:rsidRPr="00010D2F" w:rsidRDefault="00C01657" w:rsidP="00010D2F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Wykonawca wykona przedmiot umowy przy użyciu własnych materiałów, aparatury, urządzeń.</w:t>
      </w:r>
    </w:p>
    <w:p w:rsidR="00C01657" w:rsidRPr="00010D2F" w:rsidRDefault="00C01657" w:rsidP="00010D2F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p w:rsidR="00C01657" w:rsidRPr="00010D2F" w:rsidRDefault="00C01657" w:rsidP="00010D2F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Zamawiający:</w:t>
      </w:r>
    </w:p>
    <w:p w:rsidR="00C01657" w:rsidRPr="00010D2F" w:rsidRDefault="00C01657" w:rsidP="00010D2F">
      <w:pPr>
        <w:pStyle w:val="ListParagraph"/>
        <w:numPr>
          <w:ilvl w:val="0"/>
          <w:numId w:val="17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dostarczy Wykonawcy dokumentację i próby  niezbędne do wykonania przedmiotu umowy,</w:t>
      </w:r>
    </w:p>
    <w:p w:rsidR="00C01657" w:rsidRPr="00010D2F" w:rsidRDefault="00C01657" w:rsidP="00010D2F">
      <w:pPr>
        <w:pStyle w:val="ListParagraph"/>
        <w:numPr>
          <w:ilvl w:val="0"/>
          <w:numId w:val="17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będzie uczestniczył w konsultacjach naukowych w sposób wskazany w § 1 ust. 3</w:t>
      </w:r>
    </w:p>
    <w:p w:rsidR="00C01657" w:rsidRPr="00010D2F" w:rsidRDefault="00C01657" w:rsidP="00010D2F">
      <w:pPr>
        <w:pStyle w:val="ListParagraph"/>
        <w:spacing w:after="0" w:line="360" w:lineRule="auto"/>
        <w:rPr>
          <w:rFonts w:ascii="Century Gothic" w:hAnsi="Century Gothic" w:cs="Century Gothic"/>
          <w:sz w:val="20"/>
          <w:szCs w:val="20"/>
        </w:rPr>
      </w:pPr>
    </w:p>
    <w:p w:rsidR="00C01657" w:rsidRPr="00010D2F" w:rsidRDefault="00C01657" w:rsidP="00010D2F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Wykonawca przekaże Zamawiającemu wyniki badań stanowiących przedmiot umowy w postaci elektronicznej.</w:t>
      </w:r>
    </w:p>
    <w:p w:rsidR="00C01657" w:rsidRPr="003C7DA1" w:rsidRDefault="00C01657" w:rsidP="00010D2F">
      <w:pPr>
        <w:pStyle w:val="ListParagraph"/>
        <w:spacing w:after="0"/>
        <w:ind w:left="426" w:hanging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01657" w:rsidRPr="00010D2F" w:rsidRDefault="00C01657" w:rsidP="00010D2F">
      <w:pPr>
        <w:pStyle w:val="ListParagraph"/>
        <w:spacing w:after="0"/>
        <w:ind w:left="426" w:hanging="426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10D2F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C01657" w:rsidRPr="00010D2F" w:rsidRDefault="00C01657" w:rsidP="00010D2F">
      <w:pPr>
        <w:pStyle w:val="ListParagraph"/>
        <w:spacing w:after="0"/>
        <w:ind w:left="426" w:hanging="426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10D2F">
        <w:rPr>
          <w:rFonts w:ascii="Century Gothic" w:hAnsi="Century Gothic" w:cs="Century Gothic"/>
          <w:b/>
          <w:bCs/>
          <w:sz w:val="20"/>
          <w:szCs w:val="20"/>
        </w:rPr>
        <w:t xml:space="preserve"> TERMIN WYKONANIA PRZEDMIOTU UMOWY </w:t>
      </w:r>
    </w:p>
    <w:p w:rsidR="00C01657" w:rsidRPr="00010D2F" w:rsidRDefault="00C01657" w:rsidP="00010D2F">
      <w:pPr>
        <w:pStyle w:val="ListParagraph"/>
        <w:spacing w:after="0" w:line="360" w:lineRule="auto"/>
        <w:ind w:left="426" w:hanging="426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01657" w:rsidRPr="00126AFF" w:rsidRDefault="00C01657" w:rsidP="00010D2F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Wykonawca zobowiązuje się wykonać przedmiot umowy  w terminie do </w:t>
      </w:r>
      <w:r w:rsidRPr="00126AFF">
        <w:rPr>
          <w:rFonts w:ascii="Century Gothic" w:hAnsi="Century Gothic" w:cs="Century Gothic"/>
          <w:b/>
          <w:bCs/>
          <w:sz w:val="20"/>
          <w:szCs w:val="20"/>
        </w:rPr>
        <w:t xml:space="preserve">dnia 31 maja 2016 r. </w:t>
      </w:r>
    </w:p>
    <w:p w:rsidR="00C01657" w:rsidRPr="00126AFF" w:rsidRDefault="00C01657" w:rsidP="00010D2F">
      <w:pPr>
        <w:pStyle w:val="ListParagraph"/>
        <w:spacing w:after="0"/>
        <w:ind w:left="426" w:hanging="426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126AFF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C01657" w:rsidRPr="00010D2F" w:rsidRDefault="00C01657" w:rsidP="00010D2F">
      <w:pPr>
        <w:pStyle w:val="ListParagraph"/>
        <w:spacing w:after="0"/>
        <w:ind w:left="426" w:hanging="426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10D2F">
        <w:rPr>
          <w:rFonts w:ascii="Century Gothic" w:hAnsi="Century Gothic" w:cs="Century Gothic"/>
          <w:b/>
          <w:bCs/>
          <w:sz w:val="20"/>
          <w:szCs w:val="20"/>
        </w:rPr>
        <w:t xml:space="preserve">WYNAGRODZENIE WYKONAWCY </w:t>
      </w:r>
    </w:p>
    <w:p w:rsidR="00C01657" w:rsidRPr="00010D2F" w:rsidRDefault="00C01657" w:rsidP="00010D2F">
      <w:pPr>
        <w:pStyle w:val="ListParagraph"/>
        <w:spacing w:after="0"/>
        <w:ind w:left="0"/>
        <w:rPr>
          <w:rFonts w:ascii="Century Gothic" w:hAnsi="Century Gothic" w:cs="Century Gothic"/>
          <w:sz w:val="20"/>
          <w:szCs w:val="20"/>
        </w:rPr>
      </w:pPr>
    </w:p>
    <w:p w:rsidR="00C01657" w:rsidRPr="00010D2F" w:rsidRDefault="00C01657" w:rsidP="00010D2F">
      <w:pPr>
        <w:pStyle w:val="ListParagraph"/>
        <w:numPr>
          <w:ilvl w:val="0"/>
          <w:numId w:val="2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Za wykonanie przedmiotu umowy Wykonawca otrzyma od Zamawiającego wynagrodzenie w  formie ryczałtu w wysokości kwota (kwota słownie)… .</w:t>
      </w:r>
    </w:p>
    <w:p w:rsidR="00C01657" w:rsidRPr="00010D2F" w:rsidRDefault="00C01657" w:rsidP="00010D2F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vanish/>
          <w:sz w:val="20"/>
          <w:szCs w:val="20"/>
        </w:rPr>
      </w:pPr>
    </w:p>
    <w:p w:rsidR="00C01657" w:rsidRPr="00010D2F" w:rsidRDefault="00C01657" w:rsidP="00010D2F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Wyna</w:t>
      </w:r>
      <w:r>
        <w:rPr>
          <w:rFonts w:ascii="Century Gothic" w:hAnsi="Century Gothic" w:cs="Century Gothic"/>
          <w:sz w:val="20"/>
          <w:szCs w:val="20"/>
        </w:rPr>
        <w:t xml:space="preserve">grodzenie , o którym mowa w </w:t>
      </w:r>
      <w:r w:rsidRPr="00010D2F">
        <w:rPr>
          <w:rFonts w:ascii="Century Gothic" w:hAnsi="Century Gothic" w:cs="Century Gothic"/>
          <w:sz w:val="20"/>
          <w:szCs w:val="20"/>
        </w:rPr>
        <w:t>ust. 1 zostanie zapłacone w terminie 14 (czternastu) dni od daty doręczenia Zamawiającemu faktury,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010D2F">
        <w:rPr>
          <w:rFonts w:ascii="Century Gothic" w:hAnsi="Century Gothic" w:cs="Century Gothic"/>
          <w:sz w:val="20"/>
          <w:szCs w:val="20"/>
        </w:rPr>
        <w:t>przelewem na rachunek bankowy Wykonawcy:</w:t>
      </w:r>
    </w:p>
    <w:p w:rsidR="00C01657" w:rsidRPr="00010D2F" w:rsidRDefault="00C01657" w:rsidP="00010D2F">
      <w:pPr>
        <w:pStyle w:val="ListParagraph"/>
        <w:spacing w:after="0" w:line="360" w:lineRule="auto"/>
        <w:ind w:left="360"/>
        <w:jc w:val="center"/>
        <w:rPr>
          <w:rFonts w:ascii="Century Gothic" w:hAnsi="Century Gothic" w:cs="Century Gothic"/>
          <w:i/>
          <w:iCs/>
          <w:sz w:val="20"/>
          <w:szCs w:val="20"/>
        </w:rPr>
      </w:pPr>
      <w:r w:rsidRPr="00010D2F">
        <w:rPr>
          <w:rFonts w:ascii="Century Gothic" w:hAnsi="Century Gothic" w:cs="Century Gothic"/>
          <w:i/>
          <w:iCs/>
          <w:sz w:val="20"/>
          <w:szCs w:val="20"/>
        </w:rPr>
        <w:t>Dane do rachunku wykonawcy</w:t>
      </w:r>
    </w:p>
    <w:p w:rsidR="00C01657" w:rsidRPr="00010D2F" w:rsidRDefault="00C01657" w:rsidP="00010D2F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Podstawą do doręczenia Zamawiającemu faktury, o której</w:t>
      </w:r>
      <w:r>
        <w:rPr>
          <w:rFonts w:ascii="Century Gothic" w:hAnsi="Century Gothic" w:cs="Century Gothic"/>
          <w:sz w:val="20"/>
          <w:szCs w:val="20"/>
        </w:rPr>
        <w:t xml:space="preserve"> mowa w ust. 2</w:t>
      </w:r>
      <w:r w:rsidRPr="00010D2F">
        <w:rPr>
          <w:rFonts w:ascii="Century Gothic" w:hAnsi="Century Gothic" w:cs="Century Gothic"/>
          <w:sz w:val="20"/>
          <w:szCs w:val="20"/>
        </w:rPr>
        <w:t xml:space="preserve">  jest potwierdzenie wykonania przedmiotu umowy przez przedstawiciel</w:t>
      </w:r>
      <w:r>
        <w:rPr>
          <w:rFonts w:ascii="Century Gothic" w:hAnsi="Century Gothic" w:cs="Century Gothic"/>
          <w:sz w:val="20"/>
          <w:szCs w:val="20"/>
        </w:rPr>
        <w:t>a Zamawiającego wskazanego w § 5</w:t>
      </w:r>
      <w:r w:rsidRPr="00010D2F">
        <w:rPr>
          <w:rFonts w:ascii="Century Gothic" w:hAnsi="Century Gothic" w:cs="Century Gothic"/>
          <w:sz w:val="20"/>
          <w:szCs w:val="20"/>
        </w:rPr>
        <w:t xml:space="preserve"> pkt.1.</w:t>
      </w:r>
    </w:p>
    <w:p w:rsidR="00C01657" w:rsidRPr="00010D2F" w:rsidRDefault="00C01657" w:rsidP="00010D2F">
      <w:pPr>
        <w:pStyle w:val="ListParagraph"/>
        <w:spacing w:after="0"/>
        <w:ind w:left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10D2F">
        <w:rPr>
          <w:rFonts w:ascii="Century Gothic" w:hAnsi="Century Gothic" w:cs="Century Gothic"/>
          <w:b/>
          <w:bCs/>
          <w:sz w:val="20"/>
          <w:szCs w:val="20"/>
        </w:rPr>
        <w:t xml:space="preserve"> § 5</w:t>
      </w:r>
    </w:p>
    <w:p w:rsidR="00C01657" w:rsidRPr="00010D2F" w:rsidRDefault="00C01657" w:rsidP="00010D2F">
      <w:pPr>
        <w:pStyle w:val="ListParagraph"/>
        <w:spacing w:after="0"/>
        <w:ind w:left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10D2F">
        <w:rPr>
          <w:rFonts w:ascii="Century Gothic" w:hAnsi="Century Gothic" w:cs="Century Gothic"/>
          <w:b/>
          <w:bCs/>
          <w:sz w:val="20"/>
          <w:szCs w:val="20"/>
        </w:rPr>
        <w:t xml:space="preserve">KONTAKTY ROBOCZE MIĘDZY STRONAMI </w:t>
      </w:r>
    </w:p>
    <w:p w:rsidR="00C01657" w:rsidRPr="00010D2F" w:rsidRDefault="00C01657" w:rsidP="00010D2F">
      <w:pPr>
        <w:rPr>
          <w:rFonts w:ascii="Century Gothic" w:hAnsi="Century Gothic" w:cs="Century Gothic"/>
          <w:sz w:val="20"/>
          <w:szCs w:val="20"/>
        </w:rPr>
      </w:pPr>
    </w:p>
    <w:p w:rsidR="00C01657" w:rsidRPr="00010D2F" w:rsidRDefault="00C01657" w:rsidP="00010D2F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Do kontaktów roboczych w czasie wykonywania umowy Strony wyznaczają:</w:t>
      </w:r>
    </w:p>
    <w:p w:rsidR="00C01657" w:rsidRPr="00010D2F" w:rsidRDefault="00C01657" w:rsidP="00010D2F">
      <w:pPr>
        <w:pStyle w:val="ListParagraph"/>
        <w:numPr>
          <w:ilvl w:val="0"/>
          <w:numId w:val="22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Przedstawiciel zamawiającego: Bartosz Ulaszewski</w:t>
      </w:r>
    </w:p>
    <w:p w:rsidR="00C01657" w:rsidRPr="00010D2F" w:rsidRDefault="00C01657" w:rsidP="00010D2F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val="de-DE"/>
        </w:rPr>
      </w:pPr>
      <w:r w:rsidRPr="00010D2F">
        <w:rPr>
          <w:rFonts w:ascii="Century Gothic" w:hAnsi="Century Gothic" w:cs="Century Gothic"/>
          <w:sz w:val="20"/>
          <w:szCs w:val="20"/>
          <w:lang w:val="de-DE"/>
        </w:rPr>
        <w:t>e-mail: ulaszewski@ukw.edu.pl</w:t>
      </w:r>
    </w:p>
    <w:p w:rsidR="00C01657" w:rsidRPr="00010D2F" w:rsidRDefault="00C01657" w:rsidP="00010D2F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val="de-DE"/>
        </w:rPr>
      </w:pPr>
    </w:p>
    <w:p w:rsidR="00C01657" w:rsidRPr="00010D2F" w:rsidRDefault="00C01657" w:rsidP="00010D2F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 xml:space="preserve">2) Przedstawiciel Wykonawcy: </w:t>
      </w:r>
    </w:p>
    <w:p w:rsidR="00C01657" w:rsidRDefault="00C01657" w:rsidP="00010D2F">
      <w:pPr>
        <w:spacing w:line="360" w:lineRule="auto"/>
        <w:ind w:firstLine="708"/>
        <w:jc w:val="both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 xml:space="preserve">e-mail: </w:t>
      </w:r>
    </w:p>
    <w:p w:rsidR="00C01657" w:rsidRPr="00010D2F" w:rsidRDefault="00C01657" w:rsidP="00010D2F">
      <w:pPr>
        <w:spacing w:line="360" w:lineRule="auto"/>
        <w:ind w:firstLine="708"/>
        <w:jc w:val="both"/>
        <w:rPr>
          <w:rFonts w:ascii="Century Gothic" w:hAnsi="Century Gothic" w:cs="Century Gothic"/>
          <w:sz w:val="20"/>
          <w:szCs w:val="20"/>
        </w:rPr>
      </w:pPr>
    </w:p>
    <w:p w:rsidR="00C01657" w:rsidRPr="00010D2F" w:rsidRDefault="00C01657" w:rsidP="00010D2F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1657" w:rsidRPr="00010D2F" w:rsidRDefault="00C01657" w:rsidP="00010D2F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10D2F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C01657" w:rsidRPr="00010D2F" w:rsidRDefault="00C01657" w:rsidP="00010D2F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10D2F">
        <w:rPr>
          <w:rFonts w:ascii="Century Gothic" w:hAnsi="Century Gothic" w:cs="Century Gothic"/>
          <w:b/>
          <w:bCs/>
          <w:sz w:val="20"/>
          <w:szCs w:val="20"/>
        </w:rPr>
        <w:t>POSTANOWIENIA  KOŃCOWE</w:t>
      </w:r>
    </w:p>
    <w:p w:rsidR="00C01657" w:rsidRPr="00010D2F" w:rsidRDefault="00C01657" w:rsidP="00010D2F">
      <w:pPr>
        <w:jc w:val="both"/>
        <w:rPr>
          <w:rFonts w:ascii="Century Gothic" w:hAnsi="Century Gothic" w:cs="Century Gothic"/>
          <w:sz w:val="20"/>
          <w:szCs w:val="20"/>
        </w:rPr>
      </w:pPr>
    </w:p>
    <w:p w:rsidR="00C01657" w:rsidRPr="00010D2F" w:rsidRDefault="00C01657" w:rsidP="00010D2F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 xml:space="preserve">Załącznik nr 1 (specyfikacja usługi) stanowi integralną część umowy </w:t>
      </w:r>
    </w:p>
    <w:p w:rsidR="00C01657" w:rsidRPr="00010D2F" w:rsidRDefault="00C01657" w:rsidP="00010D2F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Wszelkie zmiany umowy dla swej ważności wymagają zachowania formy pisemnej</w:t>
      </w:r>
    </w:p>
    <w:p w:rsidR="00C01657" w:rsidRPr="00010D2F" w:rsidRDefault="00C01657" w:rsidP="00010D2F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010D2F">
        <w:rPr>
          <w:rFonts w:ascii="Century Gothic" w:hAnsi="Century Gothic" w:cs="Century Gothic"/>
          <w:sz w:val="20"/>
          <w:szCs w:val="20"/>
        </w:rPr>
        <w:t>Umowę sporządzono w 2 (dwóch) jednobrzmiących egzemplarzach, po 1 (jednym) dla każdej ze Stron.</w:t>
      </w:r>
    </w:p>
    <w:p w:rsidR="00C01657" w:rsidRDefault="00C01657" w:rsidP="00010D2F"/>
    <w:p w:rsidR="00C01657" w:rsidRDefault="00C01657" w:rsidP="00010D2F"/>
    <w:p w:rsidR="00C01657" w:rsidRDefault="00C01657" w:rsidP="00010D2F"/>
    <w:tbl>
      <w:tblPr>
        <w:tblW w:w="8665" w:type="dxa"/>
        <w:tblInd w:w="-106" w:type="dxa"/>
        <w:tblLook w:val="00A0"/>
      </w:tblPr>
      <w:tblGrid>
        <w:gridCol w:w="4500"/>
        <w:gridCol w:w="4165"/>
      </w:tblGrid>
      <w:tr w:rsidR="00C01657" w:rsidRPr="00DC79FC">
        <w:trPr>
          <w:trHeight w:val="70"/>
        </w:trPr>
        <w:tc>
          <w:tcPr>
            <w:tcW w:w="4500" w:type="dxa"/>
          </w:tcPr>
          <w:p w:rsidR="00C01657" w:rsidRPr="00010D2F" w:rsidRDefault="00C01657" w:rsidP="00F70737">
            <w:pPr>
              <w:rPr>
                <w:rFonts w:ascii="Century Gothic" w:hAnsi="Century Gothic" w:cs="Century Gothic"/>
                <w:b/>
                <w:bCs/>
                <w:lang w:val="en-US"/>
              </w:rPr>
            </w:pPr>
            <w:r w:rsidRPr="00010D2F">
              <w:rPr>
                <w:rFonts w:ascii="Century Gothic" w:hAnsi="Century Gothic" w:cs="Century Gothic"/>
                <w:b/>
                <w:bCs/>
                <w:lang w:val="en-US"/>
              </w:rPr>
              <w:t>ZAMAWIAJĄCY:</w:t>
            </w:r>
          </w:p>
        </w:tc>
        <w:tc>
          <w:tcPr>
            <w:tcW w:w="4165" w:type="dxa"/>
          </w:tcPr>
          <w:p w:rsidR="00C01657" w:rsidRPr="00010D2F" w:rsidRDefault="00C01657" w:rsidP="00F70737">
            <w:pPr>
              <w:jc w:val="right"/>
              <w:rPr>
                <w:rFonts w:ascii="Century Gothic" w:hAnsi="Century Gothic" w:cs="Century Gothic"/>
                <w:b/>
                <w:bCs/>
                <w:lang w:val="en-US"/>
              </w:rPr>
            </w:pPr>
            <w:r w:rsidRPr="00010D2F">
              <w:rPr>
                <w:rFonts w:ascii="Century Gothic" w:hAnsi="Century Gothic" w:cs="Century Gothic"/>
                <w:b/>
                <w:bCs/>
                <w:lang w:val="en-US"/>
              </w:rPr>
              <w:t>WYKONAWCA:</w:t>
            </w:r>
          </w:p>
        </w:tc>
      </w:tr>
    </w:tbl>
    <w:p w:rsidR="00C01657" w:rsidRDefault="00C01657" w:rsidP="00010D2F"/>
    <w:p w:rsidR="00C01657" w:rsidRPr="00A85608" w:rsidRDefault="00C01657" w:rsidP="00E52AC4">
      <w:pPr>
        <w:tabs>
          <w:tab w:val="left" w:pos="1200"/>
          <w:tab w:val="right" w:pos="7920"/>
        </w:tabs>
        <w:rPr>
          <w:rFonts w:ascii="Century Gothic" w:hAnsi="Century Gothic" w:cs="Century Gothic"/>
          <w:b/>
          <w:bCs/>
          <w:sz w:val="20"/>
          <w:szCs w:val="20"/>
        </w:rPr>
      </w:pPr>
    </w:p>
    <w:sectPr w:rsidR="00C01657" w:rsidRPr="00A85608" w:rsidSect="001343AA">
      <w:footerReference w:type="default" r:id="rId11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1657" w:rsidRDefault="00C01657" w:rsidP="00921BDB">
      <w:r>
        <w:separator/>
      </w:r>
    </w:p>
  </w:endnote>
  <w:endnote w:type="continuationSeparator" w:id="1">
    <w:p w:rsidR="00C01657" w:rsidRDefault="00C01657" w:rsidP="00921B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tarSymbol">
    <w:altName w:val="Arial Unicode M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657" w:rsidRDefault="00C01657">
    <w:pPr>
      <w:pStyle w:val="Footer"/>
      <w:jc w:val="right"/>
    </w:pPr>
    <w:fldSimple w:instr="PAGE   \* MERGEFORMAT">
      <w:r>
        <w:rPr>
          <w:noProof/>
        </w:rPr>
        <w:t>1</w:t>
      </w:r>
    </w:fldSimple>
  </w:p>
  <w:p w:rsidR="00C01657" w:rsidRDefault="00C0165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657" w:rsidRDefault="00C01657">
    <w:pPr>
      <w:pStyle w:val="Footer"/>
      <w:jc w:val="right"/>
    </w:pPr>
    <w:fldSimple w:instr="PAGE   \* MERGEFORMAT">
      <w:r>
        <w:rPr>
          <w:noProof/>
        </w:rPr>
        <w:t>8</w:t>
      </w:r>
    </w:fldSimple>
  </w:p>
  <w:p w:rsidR="00C01657" w:rsidRDefault="00C0165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1657" w:rsidRDefault="00C01657" w:rsidP="00921BDB">
      <w:r>
        <w:separator/>
      </w:r>
    </w:p>
  </w:footnote>
  <w:footnote w:type="continuationSeparator" w:id="1">
    <w:p w:rsidR="00C01657" w:rsidRDefault="00C01657" w:rsidP="00921B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81737"/>
    <w:multiLevelType w:val="hybridMultilevel"/>
    <w:tmpl w:val="243ED3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8F3A12"/>
    <w:multiLevelType w:val="hybridMultilevel"/>
    <w:tmpl w:val="7028169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6A64224"/>
    <w:multiLevelType w:val="hybridMultilevel"/>
    <w:tmpl w:val="3A8EB372"/>
    <w:lvl w:ilvl="0" w:tplc="0415000F">
      <w:start w:val="1"/>
      <w:numFmt w:val="decimal"/>
      <w:lvlText w:val="%1."/>
      <w:lvlJc w:val="left"/>
      <w:pPr>
        <w:tabs>
          <w:tab w:val="num" w:pos="1455"/>
        </w:tabs>
        <w:ind w:left="14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75"/>
        </w:tabs>
        <w:ind w:left="577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95"/>
        </w:tabs>
        <w:ind w:left="649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15"/>
        </w:tabs>
        <w:ind w:left="7215" w:hanging="360"/>
      </w:pPr>
      <w:rPr>
        <w:rFonts w:ascii="Wingdings" w:hAnsi="Wingdings" w:cs="Wingdings" w:hint="default"/>
      </w:rPr>
    </w:lvl>
  </w:abstractNum>
  <w:abstractNum w:abstractNumId="3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6A435D8"/>
    <w:multiLevelType w:val="hybridMultilevel"/>
    <w:tmpl w:val="C48CE6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26AC4844"/>
    <w:multiLevelType w:val="hybridMultilevel"/>
    <w:tmpl w:val="51F0E702"/>
    <w:lvl w:ilvl="0" w:tplc="F8F2EEC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D151661"/>
    <w:multiLevelType w:val="hybridMultilevel"/>
    <w:tmpl w:val="D02A5FEC"/>
    <w:lvl w:ilvl="0" w:tplc="5F78EDD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F87611D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2F8631E"/>
    <w:multiLevelType w:val="hybridMultilevel"/>
    <w:tmpl w:val="17321BC6"/>
    <w:lvl w:ilvl="0" w:tplc="592A356E">
      <w:start w:val="1"/>
      <w:numFmt w:val="bullet"/>
      <w:lvlText w:val=""/>
      <w:lvlJc w:val="left"/>
      <w:pPr>
        <w:ind w:left="60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7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9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60" w:hanging="360"/>
      </w:pPr>
      <w:rPr>
        <w:rFonts w:ascii="Wingdings" w:hAnsi="Wingdings" w:cs="Wingdings" w:hint="default"/>
      </w:rPr>
    </w:lvl>
  </w:abstractNum>
  <w:abstractNum w:abstractNumId="11">
    <w:nsid w:val="46852DC7"/>
    <w:multiLevelType w:val="hybridMultilevel"/>
    <w:tmpl w:val="E4FC52F6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12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4E0445BD"/>
    <w:multiLevelType w:val="hybridMultilevel"/>
    <w:tmpl w:val="9536C98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5D1076D8"/>
    <w:multiLevelType w:val="hybridMultilevel"/>
    <w:tmpl w:val="31BA0F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6424A19"/>
    <w:multiLevelType w:val="hybridMultilevel"/>
    <w:tmpl w:val="B6C079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6B4F0818"/>
    <w:multiLevelType w:val="hybridMultilevel"/>
    <w:tmpl w:val="243ED3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345D1A"/>
    <w:multiLevelType w:val="hybridMultilevel"/>
    <w:tmpl w:val="F83002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4ED77D6"/>
    <w:multiLevelType w:val="multilevel"/>
    <w:tmpl w:val="B7C6E0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CE621B"/>
    <w:multiLevelType w:val="hybridMultilevel"/>
    <w:tmpl w:val="743476D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16"/>
  </w:num>
  <w:num w:numId="2">
    <w:abstractNumId w:val="7"/>
  </w:num>
  <w:num w:numId="3">
    <w:abstractNumId w:val="14"/>
  </w:num>
  <w:num w:numId="4">
    <w:abstractNumId w:val="3"/>
  </w:num>
  <w:num w:numId="5">
    <w:abstractNumId w:val="21"/>
  </w:num>
  <w:num w:numId="6">
    <w:abstractNumId w:val="15"/>
  </w:num>
  <w:num w:numId="7">
    <w:abstractNumId w:val="12"/>
  </w:num>
  <w:num w:numId="8">
    <w:abstractNumId w:val="5"/>
  </w:num>
  <w:num w:numId="9">
    <w:abstractNumId w:val="22"/>
  </w:num>
  <w:num w:numId="10">
    <w:abstractNumId w:val="11"/>
  </w:num>
  <w:num w:numId="11">
    <w:abstractNumId w:val="2"/>
  </w:num>
  <w:num w:numId="12">
    <w:abstractNumId w:val="10"/>
  </w:num>
  <w:num w:numId="13">
    <w:abstractNumId w:val="1"/>
  </w:num>
  <w:num w:numId="14">
    <w:abstractNumId w:val="17"/>
  </w:num>
  <w:num w:numId="15">
    <w:abstractNumId w:val="6"/>
  </w:num>
  <w:num w:numId="16">
    <w:abstractNumId w:val="9"/>
  </w:num>
  <w:num w:numId="17">
    <w:abstractNumId w:val="19"/>
  </w:num>
  <w:num w:numId="18">
    <w:abstractNumId w:val="0"/>
  </w:num>
  <w:num w:numId="19">
    <w:abstractNumId w:val="4"/>
  </w:num>
  <w:num w:numId="20">
    <w:abstractNumId w:val="8"/>
  </w:num>
  <w:num w:numId="21">
    <w:abstractNumId w:val="20"/>
  </w:num>
  <w:num w:numId="22">
    <w:abstractNumId w:val="18"/>
  </w:num>
  <w:num w:numId="2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0D89"/>
    <w:rsid w:val="0000772E"/>
    <w:rsid w:val="00010D2F"/>
    <w:rsid w:val="00014120"/>
    <w:rsid w:val="000158FF"/>
    <w:rsid w:val="000162CF"/>
    <w:rsid w:val="00024C00"/>
    <w:rsid w:val="00030C81"/>
    <w:rsid w:val="00036C33"/>
    <w:rsid w:val="0004168A"/>
    <w:rsid w:val="00042B69"/>
    <w:rsid w:val="0006159E"/>
    <w:rsid w:val="000624EA"/>
    <w:rsid w:val="00063CD2"/>
    <w:rsid w:val="0006433D"/>
    <w:rsid w:val="00065602"/>
    <w:rsid w:val="00067ADC"/>
    <w:rsid w:val="00071E62"/>
    <w:rsid w:val="00074B97"/>
    <w:rsid w:val="00075B42"/>
    <w:rsid w:val="00082DF3"/>
    <w:rsid w:val="000849D8"/>
    <w:rsid w:val="0008586B"/>
    <w:rsid w:val="000930A8"/>
    <w:rsid w:val="000968C5"/>
    <w:rsid w:val="00097F1C"/>
    <w:rsid w:val="000A7380"/>
    <w:rsid w:val="000A7D67"/>
    <w:rsid w:val="000B637D"/>
    <w:rsid w:val="000C0571"/>
    <w:rsid w:val="000C3A00"/>
    <w:rsid w:val="000C60E2"/>
    <w:rsid w:val="000C62A1"/>
    <w:rsid w:val="000C6DAA"/>
    <w:rsid w:val="000E0859"/>
    <w:rsid w:val="000E70B1"/>
    <w:rsid w:val="000F0DEB"/>
    <w:rsid w:val="000F1F0C"/>
    <w:rsid w:val="000F4CAA"/>
    <w:rsid w:val="000F6739"/>
    <w:rsid w:val="00100F0B"/>
    <w:rsid w:val="0010695C"/>
    <w:rsid w:val="00126AFF"/>
    <w:rsid w:val="001275DC"/>
    <w:rsid w:val="001343AA"/>
    <w:rsid w:val="00140284"/>
    <w:rsid w:val="00144C94"/>
    <w:rsid w:val="00146CC1"/>
    <w:rsid w:val="001512B4"/>
    <w:rsid w:val="00157C93"/>
    <w:rsid w:val="00170960"/>
    <w:rsid w:val="00183236"/>
    <w:rsid w:val="00186F17"/>
    <w:rsid w:val="001A0572"/>
    <w:rsid w:val="001B2D39"/>
    <w:rsid w:val="001B7C37"/>
    <w:rsid w:val="001C0373"/>
    <w:rsid w:val="001C0A5F"/>
    <w:rsid w:val="001C2464"/>
    <w:rsid w:val="001C2BF0"/>
    <w:rsid w:val="001C2D04"/>
    <w:rsid w:val="001C390A"/>
    <w:rsid w:val="001C4B6D"/>
    <w:rsid w:val="00200632"/>
    <w:rsid w:val="002010F3"/>
    <w:rsid w:val="002033BB"/>
    <w:rsid w:val="00217B84"/>
    <w:rsid w:val="00222213"/>
    <w:rsid w:val="0023243E"/>
    <w:rsid w:val="00232952"/>
    <w:rsid w:val="00234520"/>
    <w:rsid w:val="0023722A"/>
    <w:rsid w:val="0024243E"/>
    <w:rsid w:val="00243FF1"/>
    <w:rsid w:val="00253C02"/>
    <w:rsid w:val="00254BE8"/>
    <w:rsid w:val="0026571C"/>
    <w:rsid w:val="00267562"/>
    <w:rsid w:val="0029189E"/>
    <w:rsid w:val="00292708"/>
    <w:rsid w:val="00293469"/>
    <w:rsid w:val="00295281"/>
    <w:rsid w:val="002970A8"/>
    <w:rsid w:val="002A1547"/>
    <w:rsid w:val="002A4464"/>
    <w:rsid w:val="002A5465"/>
    <w:rsid w:val="002B2F10"/>
    <w:rsid w:val="002B4D38"/>
    <w:rsid w:val="002B6197"/>
    <w:rsid w:val="002C57DB"/>
    <w:rsid w:val="002D5C94"/>
    <w:rsid w:val="002D66AB"/>
    <w:rsid w:val="002E1C39"/>
    <w:rsid w:val="002F1C81"/>
    <w:rsid w:val="002F208D"/>
    <w:rsid w:val="002F2AFA"/>
    <w:rsid w:val="002F2D85"/>
    <w:rsid w:val="002F4A03"/>
    <w:rsid w:val="002F62EF"/>
    <w:rsid w:val="002F71BD"/>
    <w:rsid w:val="003004E3"/>
    <w:rsid w:val="00300857"/>
    <w:rsid w:val="003032F4"/>
    <w:rsid w:val="0030564A"/>
    <w:rsid w:val="0030693C"/>
    <w:rsid w:val="00311538"/>
    <w:rsid w:val="003158C1"/>
    <w:rsid w:val="00323B9E"/>
    <w:rsid w:val="00326C6D"/>
    <w:rsid w:val="00327C8B"/>
    <w:rsid w:val="00333D97"/>
    <w:rsid w:val="00336B94"/>
    <w:rsid w:val="00337C3F"/>
    <w:rsid w:val="00351682"/>
    <w:rsid w:val="003536D4"/>
    <w:rsid w:val="00354E5B"/>
    <w:rsid w:val="00360D8F"/>
    <w:rsid w:val="00361D7D"/>
    <w:rsid w:val="00364EA1"/>
    <w:rsid w:val="00371D4A"/>
    <w:rsid w:val="003734B2"/>
    <w:rsid w:val="0037386D"/>
    <w:rsid w:val="00376275"/>
    <w:rsid w:val="0037631F"/>
    <w:rsid w:val="0038244F"/>
    <w:rsid w:val="00384D89"/>
    <w:rsid w:val="0038548F"/>
    <w:rsid w:val="003858BF"/>
    <w:rsid w:val="003909A7"/>
    <w:rsid w:val="00395422"/>
    <w:rsid w:val="003B282F"/>
    <w:rsid w:val="003B5CE5"/>
    <w:rsid w:val="003B5DCE"/>
    <w:rsid w:val="003C0B18"/>
    <w:rsid w:val="003C1F07"/>
    <w:rsid w:val="003C2EC8"/>
    <w:rsid w:val="003C7D83"/>
    <w:rsid w:val="003C7DA1"/>
    <w:rsid w:val="003D1AC7"/>
    <w:rsid w:val="003D44AE"/>
    <w:rsid w:val="003D712F"/>
    <w:rsid w:val="003F20B8"/>
    <w:rsid w:val="003F6845"/>
    <w:rsid w:val="00401F7F"/>
    <w:rsid w:val="004041EF"/>
    <w:rsid w:val="0040742B"/>
    <w:rsid w:val="00407FB1"/>
    <w:rsid w:val="00410703"/>
    <w:rsid w:val="00411F55"/>
    <w:rsid w:val="004161B9"/>
    <w:rsid w:val="004232AF"/>
    <w:rsid w:val="004252C4"/>
    <w:rsid w:val="004253AE"/>
    <w:rsid w:val="0043684F"/>
    <w:rsid w:val="00437DD1"/>
    <w:rsid w:val="00446DF5"/>
    <w:rsid w:val="00451A1B"/>
    <w:rsid w:val="00453D85"/>
    <w:rsid w:val="004575EF"/>
    <w:rsid w:val="004723D1"/>
    <w:rsid w:val="00475048"/>
    <w:rsid w:val="00477A34"/>
    <w:rsid w:val="004837E0"/>
    <w:rsid w:val="004910D7"/>
    <w:rsid w:val="004928F0"/>
    <w:rsid w:val="004A21F8"/>
    <w:rsid w:val="004A39B0"/>
    <w:rsid w:val="004C416C"/>
    <w:rsid w:val="004D1472"/>
    <w:rsid w:val="004D39F4"/>
    <w:rsid w:val="004D50BD"/>
    <w:rsid w:val="004E175D"/>
    <w:rsid w:val="004E266E"/>
    <w:rsid w:val="004E47AB"/>
    <w:rsid w:val="00504C6D"/>
    <w:rsid w:val="0050734D"/>
    <w:rsid w:val="005130A9"/>
    <w:rsid w:val="00514F94"/>
    <w:rsid w:val="00516AEB"/>
    <w:rsid w:val="00525D36"/>
    <w:rsid w:val="00526C37"/>
    <w:rsid w:val="00531DC1"/>
    <w:rsid w:val="00531F65"/>
    <w:rsid w:val="00535BB8"/>
    <w:rsid w:val="00537317"/>
    <w:rsid w:val="00537B10"/>
    <w:rsid w:val="00543E2E"/>
    <w:rsid w:val="005559E8"/>
    <w:rsid w:val="005562ED"/>
    <w:rsid w:val="00563F5D"/>
    <w:rsid w:val="00564EC8"/>
    <w:rsid w:val="0057215C"/>
    <w:rsid w:val="00573F79"/>
    <w:rsid w:val="00576937"/>
    <w:rsid w:val="00580AFB"/>
    <w:rsid w:val="00582A7A"/>
    <w:rsid w:val="00583612"/>
    <w:rsid w:val="005939B3"/>
    <w:rsid w:val="005A0DC3"/>
    <w:rsid w:val="005A1C77"/>
    <w:rsid w:val="005A3E1F"/>
    <w:rsid w:val="005A4A0C"/>
    <w:rsid w:val="005B6B13"/>
    <w:rsid w:val="005C0B7D"/>
    <w:rsid w:val="005C1886"/>
    <w:rsid w:val="005C42A3"/>
    <w:rsid w:val="005C5AC7"/>
    <w:rsid w:val="005C6D18"/>
    <w:rsid w:val="005D5BC3"/>
    <w:rsid w:val="005E0090"/>
    <w:rsid w:val="005E113F"/>
    <w:rsid w:val="005E5420"/>
    <w:rsid w:val="00603541"/>
    <w:rsid w:val="0061067D"/>
    <w:rsid w:val="006110B0"/>
    <w:rsid w:val="00614876"/>
    <w:rsid w:val="006158D1"/>
    <w:rsid w:val="00626ACA"/>
    <w:rsid w:val="0063631E"/>
    <w:rsid w:val="00644C51"/>
    <w:rsid w:val="00657527"/>
    <w:rsid w:val="0066284A"/>
    <w:rsid w:val="006639CC"/>
    <w:rsid w:val="00667C87"/>
    <w:rsid w:val="00671B72"/>
    <w:rsid w:val="00671F24"/>
    <w:rsid w:val="0067279E"/>
    <w:rsid w:val="0067660A"/>
    <w:rsid w:val="00685BCC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56D0"/>
    <w:rsid w:val="006C6E96"/>
    <w:rsid w:val="006D0F81"/>
    <w:rsid w:val="006D1B8D"/>
    <w:rsid w:val="006D2095"/>
    <w:rsid w:val="006D2635"/>
    <w:rsid w:val="006D273C"/>
    <w:rsid w:val="006D44C3"/>
    <w:rsid w:val="006E15A6"/>
    <w:rsid w:val="006E77CE"/>
    <w:rsid w:val="00705A42"/>
    <w:rsid w:val="0071758B"/>
    <w:rsid w:val="007201C9"/>
    <w:rsid w:val="007205E7"/>
    <w:rsid w:val="00722215"/>
    <w:rsid w:val="00723D92"/>
    <w:rsid w:val="00735B56"/>
    <w:rsid w:val="00736AEF"/>
    <w:rsid w:val="00737B85"/>
    <w:rsid w:val="00742A65"/>
    <w:rsid w:val="00745558"/>
    <w:rsid w:val="0075291F"/>
    <w:rsid w:val="00757EE3"/>
    <w:rsid w:val="00765E97"/>
    <w:rsid w:val="007736B6"/>
    <w:rsid w:val="00777F1B"/>
    <w:rsid w:val="00784A3A"/>
    <w:rsid w:val="00786D86"/>
    <w:rsid w:val="00791E9A"/>
    <w:rsid w:val="00794A4A"/>
    <w:rsid w:val="007A1554"/>
    <w:rsid w:val="007B3899"/>
    <w:rsid w:val="007B6B03"/>
    <w:rsid w:val="007B71BD"/>
    <w:rsid w:val="007C0233"/>
    <w:rsid w:val="007D002B"/>
    <w:rsid w:val="007E029E"/>
    <w:rsid w:val="007E3F7B"/>
    <w:rsid w:val="007E447E"/>
    <w:rsid w:val="007F3CEC"/>
    <w:rsid w:val="007F7C08"/>
    <w:rsid w:val="008006A8"/>
    <w:rsid w:val="008033B6"/>
    <w:rsid w:val="00803840"/>
    <w:rsid w:val="00803D8B"/>
    <w:rsid w:val="0081029B"/>
    <w:rsid w:val="008120A3"/>
    <w:rsid w:val="008127F9"/>
    <w:rsid w:val="00812A3E"/>
    <w:rsid w:val="00812FCD"/>
    <w:rsid w:val="00821C1A"/>
    <w:rsid w:val="00821C41"/>
    <w:rsid w:val="00827102"/>
    <w:rsid w:val="008274EC"/>
    <w:rsid w:val="0083058F"/>
    <w:rsid w:val="008331CC"/>
    <w:rsid w:val="008347CB"/>
    <w:rsid w:val="00834F90"/>
    <w:rsid w:val="00835513"/>
    <w:rsid w:val="0084093F"/>
    <w:rsid w:val="00841660"/>
    <w:rsid w:val="00847010"/>
    <w:rsid w:val="00856984"/>
    <w:rsid w:val="00857523"/>
    <w:rsid w:val="00865978"/>
    <w:rsid w:val="008800A1"/>
    <w:rsid w:val="008842E9"/>
    <w:rsid w:val="00885744"/>
    <w:rsid w:val="00897448"/>
    <w:rsid w:val="008B1862"/>
    <w:rsid w:val="008B68A2"/>
    <w:rsid w:val="008C16B0"/>
    <w:rsid w:val="008D3BFB"/>
    <w:rsid w:val="008E04AF"/>
    <w:rsid w:val="008E0786"/>
    <w:rsid w:val="008E14B2"/>
    <w:rsid w:val="008E2F41"/>
    <w:rsid w:val="008E6E0B"/>
    <w:rsid w:val="00900D89"/>
    <w:rsid w:val="009028F6"/>
    <w:rsid w:val="009029C2"/>
    <w:rsid w:val="0090370D"/>
    <w:rsid w:val="00903FCF"/>
    <w:rsid w:val="00914A78"/>
    <w:rsid w:val="009171A6"/>
    <w:rsid w:val="00921BDB"/>
    <w:rsid w:val="00921EF6"/>
    <w:rsid w:val="00927440"/>
    <w:rsid w:val="00933FE8"/>
    <w:rsid w:val="00935349"/>
    <w:rsid w:val="009353EE"/>
    <w:rsid w:val="009364EF"/>
    <w:rsid w:val="00940819"/>
    <w:rsid w:val="00941A45"/>
    <w:rsid w:val="00953977"/>
    <w:rsid w:val="00962F2E"/>
    <w:rsid w:val="009644DD"/>
    <w:rsid w:val="009726AA"/>
    <w:rsid w:val="00974F89"/>
    <w:rsid w:val="00975F7D"/>
    <w:rsid w:val="0098047B"/>
    <w:rsid w:val="0098165B"/>
    <w:rsid w:val="00982C6C"/>
    <w:rsid w:val="009830D7"/>
    <w:rsid w:val="009851BD"/>
    <w:rsid w:val="009860D9"/>
    <w:rsid w:val="00994ADB"/>
    <w:rsid w:val="009978AE"/>
    <w:rsid w:val="009A3D84"/>
    <w:rsid w:val="009B1B04"/>
    <w:rsid w:val="009B2898"/>
    <w:rsid w:val="009B6063"/>
    <w:rsid w:val="009C02C1"/>
    <w:rsid w:val="009C259F"/>
    <w:rsid w:val="009C5CD2"/>
    <w:rsid w:val="009D2008"/>
    <w:rsid w:val="009E4C3B"/>
    <w:rsid w:val="009E4EA3"/>
    <w:rsid w:val="009F0A1F"/>
    <w:rsid w:val="009F19E3"/>
    <w:rsid w:val="009F56F6"/>
    <w:rsid w:val="00A03A7C"/>
    <w:rsid w:val="00A0483C"/>
    <w:rsid w:val="00A2215B"/>
    <w:rsid w:val="00A35DED"/>
    <w:rsid w:val="00A40B4A"/>
    <w:rsid w:val="00A460E8"/>
    <w:rsid w:val="00A533D4"/>
    <w:rsid w:val="00A7565E"/>
    <w:rsid w:val="00A75CEA"/>
    <w:rsid w:val="00A84290"/>
    <w:rsid w:val="00A85608"/>
    <w:rsid w:val="00A85EC5"/>
    <w:rsid w:val="00A86CBF"/>
    <w:rsid w:val="00AA22DB"/>
    <w:rsid w:val="00AD19F4"/>
    <w:rsid w:val="00AE5E6C"/>
    <w:rsid w:val="00AF3C39"/>
    <w:rsid w:val="00B0068E"/>
    <w:rsid w:val="00B06952"/>
    <w:rsid w:val="00B11238"/>
    <w:rsid w:val="00B114E9"/>
    <w:rsid w:val="00B20DCB"/>
    <w:rsid w:val="00B240B2"/>
    <w:rsid w:val="00B26FF0"/>
    <w:rsid w:val="00B33ABD"/>
    <w:rsid w:val="00B33AF2"/>
    <w:rsid w:val="00B34060"/>
    <w:rsid w:val="00B367C0"/>
    <w:rsid w:val="00B36A19"/>
    <w:rsid w:val="00B37128"/>
    <w:rsid w:val="00B37CDA"/>
    <w:rsid w:val="00B4137C"/>
    <w:rsid w:val="00B44685"/>
    <w:rsid w:val="00B607FA"/>
    <w:rsid w:val="00B6387D"/>
    <w:rsid w:val="00B72D73"/>
    <w:rsid w:val="00B7508D"/>
    <w:rsid w:val="00B75162"/>
    <w:rsid w:val="00B803C9"/>
    <w:rsid w:val="00B83B5E"/>
    <w:rsid w:val="00B86D7E"/>
    <w:rsid w:val="00B92B08"/>
    <w:rsid w:val="00B97402"/>
    <w:rsid w:val="00BB07EC"/>
    <w:rsid w:val="00BB1A1E"/>
    <w:rsid w:val="00BB57AD"/>
    <w:rsid w:val="00BC3A3E"/>
    <w:rsid w:val="00BD039A"/>
    <w:rsid w:val="00BD5F2F"/>
    <w:rsid w:val="00BE49D4"/>
    <w:rsid w:val="00BF0140"/>
    <w:rsid w:val="00BF117B"/>
    <w:rsid w:val="00BF2844"/>
    <w:rsid w:val="00BF2BAD"/>
    <w:rsid w:val="00BF50CE"/>
    <w:rsid w:val="00BF55EA"/>
    <w:rsid w:val="00C01657"/>
    <w:rsid w:val="00C15B53"/>
    <w:rsid w:val="00C15D6A"/>
    <w:rsid w:val="00C1734C"/>
    <w:rsid w:val="00C205EE"/>
    <w:rsid w:val="00C240E3"/>
    <w:rsid w:val="00C240F0"/>
    <w:rsid w:val="00C2492A"/>
    <w:rsid w:val="00C27048"/>
    <w:rsid w:val="00C27BB3"/>
    <w:rsid w:val="00C37181"/>
    <w:rsid w:val="00C41613"/>
    <w:rsid w:val="00C418C4"/>
    <w:rsid w:val="00C43DA9"/>
    <w:rsid w:val="00C43E0E"/>
    <w:rsid w:val="00C44E62"/>
    <w:rsid w:val="00C46C8B"/>
    <w:rsid w:val="00C47E7B"/>
    <w:rsid w:val="00C53DEA"/>
    <w:rsid w:val="00C53FDE"/>
    <w:rsid w:val="00C54219"/>
    <w:rsid w:val="00C67692"/>
    <w:rsid w:val="00C70759"/>
    <w:rsid w:val="00C77762"/>
    <w:rsid w:val="00C80DA9"/>
    <w:rsid w:val="00C90F23"/>
    <w:rsid w:val="00CA0D16"/>
    <w:rsid w:val="00CB2B71"/>
    <w:rsid w:val="00CB38AC"/>
    <w:rsid w:val="00CD4789"/>
    <w:rsid w:val="00CD57C0"/>
    <w:rsid w:val="00CE2F1A"/>
    <w:rsid w:val="00CE6B33"/>
    <w:rsid w:val="00CF1485"/>
    <w:rsid w:val="00CF206B"/>
    <w:rsid w:val="00CF480D"/>
    <w:rsid w:val="00CF4CC0"/>
    <w:rsid w:val="00D029F2"/>
    <w:rsid w:val="00D074D9"/>
    <w:rsid w:val="00D10794"/>
    <w:rsid w:val="00D11B3B"/>
    <w:rsid w:val="00D14B68"/>
    <w:rsid w:val="00D17CBE"/>
    <w:rsid w:val="00D2013C"/>
    <w:rsid w:val="00D27D71"/>
    <w:rsid w:val="00D36256"/>
    <w:rsid w:val="00D36854"/>
    <w:rsid w:val="00D40D9F"/>
    <w:rsid w:val="00D41AB7"/>
    <w:rsid w:val="00D4311D"/>
    <w:rsid w:val="00D51463"/>
    <w:rsid w:val="00D617BB"/>
    <w:rsid w:val="00D6360F"/>
    <w:rsid w:val="00D71EB5"/>
    <w:rsid w:val="00D72BD0"/>
    <w:rsid w:val="00D74B4C"/>
    <w:rsid w:val="00D75C4B"/>
    <w:rsid w:val="00D776AB"/>
    <w:rsid w:val="00D90CBB"/>
    <w:rsid w:val="00D919CB"/>
    <w:rsid w:val="00D94B14"/>
    <w:rsid w:val="00D94B32"/>
    <w:rsid w:val="00DA388D"/>
    <w:rsid w:val="00DA6A3B"/>
    <w:rsid w:val="00DB1ADC"/>
    <w:rsid w:val="00DB77B3"/>
    <w:rsid w:val="00DC79FC"/>
    <w:rsid w:val="00DD06E9"/>
    <w:rsid w:val="00DD32F5"/>
    <w:rsid w:val="00DD5B7B"/>
    <w:rsid w:val="00DE2B94"/>
    <w:rsid w:val="00DE4919"/>
    <w:rsid w:val="00DF25FE"/>
    <w:rsid w:val="00E11A4D"/>
    <w:rsid w:val="00E159A7"/>
    <w:rsid w:val="00E2511D"/>
    <w:rsid w:val="00E327FA"/>
    <w:rsid w:val="00E423DC"/>
    <w:rsid w:val="00E50073"/>
    <w:rsid w:val="00E523DB"/>
    <w:rsid w:val="00E52AC4"/>
    <w:rsid w:val="00E57163"/>
    <w:rsid w:val="00E60E08"/>
    <w:rsid w:val="00E62A8A"/>
    <w:rsid w:val="00E6369B"/>
    <w:rsid w:val="00E67CBA"/>
    <w:rsid w:val="00E70B2A"/>
    <w:rsid w:val="00E82C78"/>
    <w:rsid w:val="00E8318D"/>
    <w:rsid w:val="00E8588A"/>
    <w:rsid w:val="00EB457C"/>
    <w:rsid w:val="00EB6F15"/>
    <w:rsid w:val="00EC0BAF"/>
    <w:rsid w:val="00EC1BFB"/>
    <w:rsid w:val="00EC2392"/>
    <w:rsid w:val="00EC3EDE"/>
    <w:rsid w:val="00ED3C14"/>
    <w:rsid w:val="00EE0DB2"/>
    <w:rsid w:val="00EF2178"/>
    <w:rsid w:val="00EF2601"/>
    <w:rsid w:val="00EF3F53"/>
    <w:rsid w:val="00EF4B42"/>
    <w:rsid w:val="00EF69F4"/>
    <w:rsid w:val="00F034DE"/>
    <w:rsid w:val="00F036A2"/>
    <w:rsid w:val="00F125F9"/>
    <w:rsid w:val="00F15F05"/>
    <w:rsid w:val="00F2524A"/>
    <w:rsid w:val="00F30C95"/>
    <w:rsid w:val="00F32ABE"/>
    <w:rsid w:val="00F35F9B"/>
    <w:rsid w:val="00F37099"/>
    <w:rsid w:val="00F50019"/>
    <w:rsid w:val="00F53857"/>
    <w:rsid w:val="00F53BCF"/>
    <w:rsid w:val="00F60045"/>
    <w:rsid w:val="00F6538E"/>
    <w:rsid w:val="00F659CA"/>
    <w:rsid w:val="00F70737"/>
    <w:rsid w:val="00F757B2"/>
    <w:rsid w:val="00F75956"/>
    <w:rsid w:val="00F762CF"/>
    <w:rsid w:val="00F811C7"/>
    <w:rsid w:val="00F82757"/>
    <w:rsid w:val="00F82DB2"/>
    <w:rsid w:val="00F83298"/>
    <w:rsid w:val="00F87D25"/>
    <w:rsid w:val="00F90DA0"/>
    <w:rsid w:val="00F9157C"/>
    <w:rsid w:val="00F93749"/>
    <w:rsid w:val="00F95C32"/>
    <w:rsid w:val="00FA058C"/>
    <w:rsid w:val="00FA0C6B"/>
    <w:rsid w:val="00FA11D3"/>
    <w:rsid w:val="00FA5E5C"/>
    <w:rsid w:val="00FA6DF3"/>
    <w:rsid w:val="00FB3A42"/>
    <w:rsid w:val="00FB3FCC"/>
    <w:rsid w:val="00FD0E78"/>
    <w:rsid w:val="00FE044B"/>
    <w:rsid w:val="00FE077A"/>
    <w:rsid w:val="00FE4788"/>
    <w:rsid w:val="00FE4C5D"/>
    <w:rsid w:val="00FE6695"/>
    <w:rsid w:val="00FF0865"/>
    <w:rsid w:val="00FF3E35"/>
    <w:rsid w:val="00FF52CC"/>
    <w:rsid w:val="00FF5B50"/>
    <w:rsid w:val="00FF6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4D39F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43684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43684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A39B0"/>
    <w:rPr>
      <w:b/>
      <w:bCs/>
      <w:sz w:val="25"/>
      <w:szCs w:val="25"/>
      <w:lang w:eastAsia="ar-SA" w:bidi="ar-SA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460E8"/>
    <w:rPr>
      <w:rFonts w:ascii="Cambria" w:hAnsi="Cambria" w:cs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460E8"/>
    <w:rPr>
      <w:rFonts w:ascii="Cambria" w:hAnsi="Cambria" w:cs="Cambria"/>
      <w:b/>
      <w:bCs/>
      <w:sz w:val="26"/>
      <w:szCs w:val="26"/>
    </w:rPr>
  </w:style>
  <w:style w:type="table" w:styleId="TableGrid">
    <w:name w:val="Table Grid"/>
    <w:basedOn w:val="TableNormal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"/>
    <w:uiPriority w:val="99"/>
    <w:rsid w:val="00803D8B"/>
    <w:rPr>
      <w:rFonts w:ascii="Arial" w:hAnsi="Arial" w:cs="Arial"/>
    </w:rPr>
  </w:style>
  <w:style w:type="paragraph" w:styleId="BodyText">
    <w:name w:val="Body Text"/>
    <w:aliases w:val="a2"/>
    <w:basedOn w:val="Normal"/>
    <w:link w:val="BodyTextChar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BodyTextChar">
    <w:name w:val="Body Text Char"/>
    <w:aliases w:val="a2 Char"/>
    <w:basedOn w:val="DefaultParagraphFont"/>
    <w:link w:val="BodyText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yperlink">
    <w:name w:val="Hyperlink"/>
    <w:basedOn w:val="DefaultParagraphFont"/>
    <w:uiPriority w:val="99"/>
    <w:rsid w:val="00821C1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21BD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21BDB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rsid w:val="006C48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C487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6C487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C48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6C4870"/>
    <w:rPr>
      <w:b/>
      <w:bCs/>
    </w:rPr>
  </w:style>
  <w:style w:type="paragraph" w:styleId="ListParagraph">
    <w:name w:val="List Paragraph"/>
    <w:basedOn w:val="Normal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"/>
    <w:uiPriority w:val="99"/>
    <w:rsid w:val="0084093F"/>
    <w:rPr>
      <w:rFonts w:ascii="Arial" w:hAnsi="Arial" w:cs="Arial"/>
    </w:rPr>
  </w:style>
  <w:style w:type="paragraph" w:styleId="EndnoteText">
    <w:name w:val="endnote text"/>
    <w:basedOn w:val="Normal"/>
    <w:link w:val="EndnoteTextChar"/>
    <w:uiPriority w:val="99"/>
    <w:semiHidden/>
    <w:rsid w:val="0053731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4837E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537317"/>
    <w:rPr>
      <w:vertAlign w:val="superscript"/>
    </w:rPr>
  </w:style>
  <w:style w:type="paragraph" w:styleId="BodyText2">
    <w:name w:val="Body Text 2"/>
    <w:basedOn w:val="Normal"/>
    <w:link w:val="BodyText2Char"/>
    <w:uiPriority w:val="99"/>
    <w:rsid w:val="0043684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A460E8"/>
    <w:rPr>
      <w:sz w:val="24"/>
      <w:szCs w:val="24"/>
    </w:rPr>
  </w:style>
  <w:style w:type="paragraph" w:customStyle="1" w:styleId="Akapitzlist">
    <w:name w:val="Akapit z listą"/>
    <w:basedOn w:val="Normal"/>
    <w:uiPriority w:val="99"/>
    <w:rsid w:val="0043684F"/>
    <w:pPr>
      <w:spacing w:after="200" w:line="276" w:lineRule="auto"/>
      <w:ind w:left="720"/>
      <w:jc w:val="both"/>
    </w:pPr>
    <w:rPr>
      <w:lang w:val="en-US" w:eastAsia="en-US"/>
    </w:rPr>
  </w:style>
  <w:style w:type="paragraph" w:customStyle="1" w:styleId="Akapitzlist1">
    <w:name w:val="Akapit z listą1"/>
    <w:basedOn w:val="Normal"/>
    <w:uiPriority w:val="99"/>
    <w:rsid w:val="0098047B"/>
    <w:pPr>
      <w:ind w:left="720"/>
    </w:pPr>
    <w:rPr>
      <w:rFonts w:ascii="Verdana" w:hAnsi="Verdana" w:cs="Verdana"/>
      <w:lang w:eastAsia="en-US"/>
    </w:rPr>
  </w:style>
  <w:style w:type="paragraph" w:styleId="Title">
    <w:name w:val="Title"/>
    <w:basedOn w:val="Normal"/>
    <w:next w:val="Subtitle"/>
    <w:link w:val="TitleChar1"/>
    <w:uiPriority w:val="99"/>
    <w:qFormat/>
    <w:locked/>
    <w:rsid w:val="004C416C"/>
    <w:pPr>
      <w:tabs>
        <w:tab w:val="left" w:pos="708"/>
      </w:tabs>
      <w:suppressAutoHyphens/>
      <w:spacing w:after="200" w:line="276" w:lineRule="auto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A460E8"/>
    <w:rPr>
      <w:rFonts w:ascii="Cambria" w:hAnsi="Cambria" w:cs="Cambria"/>
      <w:b/>
      <w:bCs/>
      <w:kern w:val="28"/>
      <w:sz w:val="32"/>
      <w:szCs w:val="32"/>
    </w:rPr>
  </w:style>
  <w:style w:type="character" w:customStyle="1" w:styleId="TitleChar1">
    <w:name w:val="Title Char1"/>
    <w:basedOn w:val="DefaultParagraphFont"/>
    <w:link w:val="Title"/>
    <w:uiPriority w:val="99"/>
    <w:locked/>
    <w:rsid w:val="004C416C"/>
    <w:rPr>
      <w:b/>
      <w:bCs/>
      <w:sz w:val="28"/>
      <w:szCs w:val="28"/>
      <w:lang w:val="pl-PL" w:eastAsia="pl-PL"/>
    </w:rPr>
  </w:style>
  <w:style w:type="paragraph" w:styleId="Subtitle">
    <w:name w:val="Subtitle"/>
    <w:basedOn w:val="Normal"/>
    <w:link w:val="SubtitleChar"/>
    <w:uiPriority w:val="99"/>
    <w:qFormat/>
    <w:locked/>
    <w:rsid w:val="004C416C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A460E8"/>
    <w:rPr>
      <w:rFonts w:ascii="Cambria" w:hAnsi="Cambria" w:cs="Cambria"/>
      <w:sz w:val="24"/>
      <w:szCs w:val="24"/>
    </w:rPr>
  </w:style>
  <w:style w:type="paragraph" w:customStyle="1" w:styleId="ZnakZnak">
    <w:name w:val="Znak Znak"/>
    <w:basedOn w:val="Normal"/>
    <w:uiPriority w:val="99"/>
    <w:rsid w:val="00803840"/>
    <w:rPr>
      <w:rFonts w:ascii="Arial" w:hAnsi="Arial" w:cs="Arial"/>
    </w:rPr>
  </w:style>
  <w:style w:type="paragraph" w:customStyle="1" w:styleId="ZnakZnak5ZnakZnakZnakZnak">
    <w:name w:val="Znak Znak5 Znak Znak Znak Znak"/>
    <w:basedOn w:val="Normal"/>
    <w:uiPriority w:val="99"/>
    <w:rsid w:val="00292708"/>
    <w:rPr>
      <w:rFonts w:ascii="Arial" w:hAnsi="Arial" w:cs="Arial"/>
    </w:rPr>
  </w:style>
  <w:style w:type="paragraph" w:styleId="NormalWeb">
    <w:name w:val="Normal (Web)"/>
    <w:basedOn w:val="Normal"/>
    <w:uiPriority w:val="99"/>
    <w:locked/>
    <w:rsid w:val="00CA0D16"/>
    <w:pPr>
      <w:suppressAutoHyphens/>
      <w:spacing w:before="280" w:after="280"/>
      <w:jc w:val="both"/>
    </w:pPr>
    <w:rPr>
      <w:sz w:val="20"/>
      <w:szCs w:val="20"/>
      <w:lang w:eastAsia="ar-SA"/>
    </w:rPr>
  </w:style>
  <w:style w:type="character" w:customStyle="1" w:styleId="tekstdokbold">
    <w:name w:val="tekst dok. bold"/>
    <w:uiPriority w:val="99"/>
    <w:rsid w:val="00821C41"/>
    <w:rPr>
      <w:b/>
      <w:bCs/>
    </w:rPr>
  </w:style>
  <w:style w:type="character" w:styleId="Strong">
    <w:name w:val="Strong"/>
    <w:basedOn w:val="DefaultParagraphFont"/>
    <w:uiPriority w:val="99"/>
    <w:qFormat/>
    <w:rsid w:val="00921EF6"/>
    <w:rPr>
      <w:b/>
      <w:bCs/>
    </w:rPr>
  </w:style>
  <w:style w:type="paragraph" w:customStyle="1" w:styleId="Zwykytekst1">
    <w:name w:val="Zwykły tekst1"/>
    <w:basedOn w:val="Normal"/>
    <w:uiPriority w:val="99"/>
    <w:rsid w:val="00F83298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671B7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rozdzia">
    <w:name w:val="rozdział"/>
    <w:basedOn w:val="Normal"/>
    <w:uiPriority w:val="99"/>
    <w:rsid w:val="00504C6D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paragraph" w:customStyle="1" w:styleId="ZnakZnak1">
    <w:name w:val="Znak Znak1"/>
    <w:basedOn w:val="Normal"/>
    <w:uiPriority w:val="99"/>
    <w:rsid w:val="00010D2F"/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564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laszewski@ukw.edu.pl.%20%2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luiza.wojtecka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14</Pages>
  <Words>2788</Words>
  <Characters>16731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subject/>
  <dc:creator>OPERA NOWA</dc:creator>
  <cp:keywords/>
  <dc:description/>
  <cp:lastModifiedBy>net</cp:lastModifiedBy>
  <cp:revision>2</cp:revision>
  <cp:lastPrinted>2015-12-01T12:52:00Z</cp:lastPrinted>
  <dcterms:created xsi:type="dcterms:W3CDTF">2015-12-23T10:24:00Z</dcterms:created>
  <dcterms:modified xsi:type="dcterms:W3CDTF">2015-12-23T10:24:00Z</dcterms:modified>
</cp:coreProperties>
</file>