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877" w:rsidRPr="00D74B4C" w:rsidRDefault="00D05877" w:rsidP="00FB3625">
      <w:pPr>
        <w:rPr>
          <w:rFonts w:ascii="Century Gothic" w:hAnsi="Century Gothic" w:cs="Century Gothic"/>
          <w:sz w:val="20"/>
          <w:szCs w:val="20"/>
        </w:rPr>
      </w:pPr>
    </w:p>
    <w:p w:rsidR="00D05877" w:rsidRPr="00D74B4C" w:rsidRDefault="00D05877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D05877" w:rsidRDefault="00D05877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4.25pt;height:84pt;visibility:visible">
            <v:imagedata r:id="rId5" o:title=""/>
          </v:shape>
        </w:pict>
      </w:r>
    </w:p>
    <w:p w:rsidR="00D05877" w:rsidRDefault="00D05877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05877" w:rsidRPr="00D7405B" w:rsidRDefault="00D05877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D05877" w:rsidRPr="00D7405B" w:rsidRDefault="00D05877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D05877" w:rsidRPr="00D7405B" w:rsidRDefault="00D05877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D05877" w:rsidRDefault="00D05877" w:rsidP="00FB3625"/>
    <w:p w:rsidR="00D05877" w:rsidRDefault="00D05877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10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2016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D05877" w:rsidRDefault="00D05877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D05877" w:rsidRDefault="00D05877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D05877" w:rsidRPr="00D7405B" w:rsidRDefault="00D05877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D05877" w:rsidRPr="00D7405B" w:rsidRDefault="00D05877" w:rsidP="00FB3625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>ZAPYTANIA OFERTOWEGO NR</w:t>
      </w:r>
      <w:r>
        <w:rPr>
          <w:rFonts w:ascii="Century Gothic" w:hAnsi="Century Gothic" w:cs="Century Gothic"/>
          <w:b/>
          <w:bCs/>
        </w:rPr>
        <w:t xml:space="preserve"> UKW/ 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282-ZP-15/2016</w:t>
      </w:r>
    </w:p>
    <w:p w:rsidR="00D05877" w:rsidRPr="00D7405B" w:rsidRDefault="00D05877" w:rsidP="00FB3625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Pr="003731E5">
        <w:rPr>
          <w:rFonts w:ascii="Century Gothic" w:hAnsi="Century Gothic" w:cs="Century Gothic"/>
          <w:b/>
          <w:bCs/>
          <w:sz w:val="18"/>
          <w:szCs w:val="18"/>
        </w:rPr>
        <w:t>UKW</w:t>
      </w:r>
      <w:r>
        <w:rPr>
          <w:rFonts w:ascii="Century Gothic" w:hAnsi="Century Gothic" w:cs="Century Gothic"/>
          <w:b/>
          <w:bCs/>
          <w:sz w:val="22"/>
          <w:szCs w:val="22"/>
        </w:rPr>
        <w:t>/</w:t>
      </w:r>
      <w:r>
        <w:rPr>
          <w:rFonts w:ascii="Century Gothic" w:hAnsi="Century Gothic" w:cs="Century Gothic"/>
          <w:b/>
          <w:bCs/>
          <w:sz w:val="20"/>
          <w:szCs w:val="20"/>
        </w:rPr>
        <w:t>D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ZP-</w:t>
      </w:r>
      <w:r>
        <w:rPr>
          <w:rFonts w:ascii="Century Gothic" w:hAnsi="Century Gothic" w:cs="Century Gothic"/>
          <w:b/>
          <w:bCs/>
          <w:sz w:val="20"/>
          <w:szCs w:val="20"/>
        </w:rPr>
        <w:t>282-ZP-15/2016</w:t>
      </w:r>
    </w:p>
    <w:p w:rsidR="00D05877" w:rsidRDefault="00D05877" w:rsidP="008D5B7B">
      <w:pPr>
        <w:jc w:val="center"/>
        <w:rPr>
          <w:b/>
          <w:bCs/>
          <w:i/>
          <w:iCs/>
        </w:rPr>
      </w:pPr>
    </w:p>
    <w:p w:rsidR="00D05877" w:rsidRPr="00135318" w:rsidRDefault="00D05877" w:rsidP="008D5B7B">
      <w:pPr>
        <w:jc w:val="center"/>
        <w:rPr>
          <w:b/>
          <w:bCs/>
          <w:i/>
          <w:iCs/>
        </w:rPr>
      </w:pPr>
    </w:p>
    <w:p w:rsidR="00D05877" w:rsidRPr="006923A8" w:rsidRDefault="00D05877" w:rsidP="006923A8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Zapytanie Ofertowe nr UKW/BZP-282-ZP-15/2016 na „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>Świadczenie usług konserwacji, naprawy oraz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wymiany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 xml:space="preserve"> częś</w:t>
      </w:r>
      <w:r>
        <w:rPr>
          <w:rFonts w:ascii="Century Gothic" w:hAnsi="Century Gothic" w:cs="Century Gothic"/>
          <w:i/>
          <w:iCs/>
          <w:sz w:val="20"/>
          <w:szCs w:val="20"/>
        </w:rPr>
        <w:t>ci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 xml:space="preserve"> kserokopiarek będących na wyposażeniu Uniwersytetu Kazimierza </w:t>
      </w:r>
      <w:r>
        <w:rPr>
          <w:rFonts w:ascii="Century Gothic" w:hAnsi="Century Gothic" w:cs="Century Gothic"/>
          <w:i/>
          <w:iCs/>
          <w:sz w:val="20"/>
          <w:szCs w:val="20"/>
        </w:rPr>
        <w:t>Wielkiego Bydgoszczy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>”</w:t>
      </w:r>
      <w:bookmarkStart w:id="0" w:name="_GoBack"/>
      <w:bookmarkEnd w:id="0"/>
      <w:r>
        <w:rPr>
          <w:rFonts w:ascii="Century Gothic" w:hAnsi="Century Gothic" w:cs="Century Gothic"/>
          <w:i/>
          <w:iCs/>
          <w:sz w:val="20"/>
          <w:szCs w:val="20"/>
        </w:rPr>
        <w:t xml:space="preserve">,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D05877" w:rsidRDefault="00D05877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D05877" w:rsidRDefault="00D05877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D05877" w:rsidRPr="00A1406C" w:rsidRDefault="00D05877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 w:rsidRPr="00A1406C">
        <w:rPr>
          <w:rFonts w:ascii="Century Gothic" w:hAnsi="Century Gothic" w:cs="Century Gothic"/>
          <w:sz w:val="20"/>
          <w:szCs w:val="20"/>
        </w:rPr>
        <w:t>Uniwersytet Kazim</w:t>
      </w:r>
      <w:r>
        <w:rPr>
          <w:rFonts w:ascii="Century Gothic" w:hAnsi="Century Gothic" w:cs="Century Gothic"/>
          <w:sz w:val="20"/>
          <w:szCs w:val="20"/>
        </w:rPr>
        <w:t xml:space="preserve">ierza Wielkiego w Bydgoszczy na podstawie ust. 12 Zapytania Ofertowego </w:t>
      </w:r>
      <w:r w:rsidRPr="00A1406C">
        <w:rPr>
          <w:rFonts w:ascii="Century Gothic" w:hAnsi="Century Gothic" w:cs="Century Gothic"/>
          <w:sz w:val="20"/>
          <w:szCs w:val="20"/>
        </w:rPr>
        <w:t>unieważnia postępowanie o udzielenia zamówienia publicznego na  „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>Świadczenie usług konserwacji, naprawy oraz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wymiany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 xml:space="preserve"> częś</w:t>
      </w:r>
      <w:r>
        <w:rPr>
          <w:rFonts w:ascii="Century Gothic" w:hAnsi="Century Gothic" w:cs="Century Gothic"/>
          <w:i/>
          <w:iCs/>
          <w:sz w:val="20"/>
          <w:szCs w:val="20"/>
        </w:rPr>
        <w:t>ci</w:t>
      </w:r>
      <w:r w:rsidRPr="00803140">
        <w:rPr>
          <w:rFonts w:ascii="Century Gothic" w:hAnsi="Century Gothic" w:cs="Century Gothic"/>
          <w:i/>
          <w:iCs/>
          <w:sz w:val="20"/>
          <w:szCs w:val="20"/>
        </w:rPr>
        <w:t xml:space="preserve"> kserokopiarek będących na wyposażeniu Uniwersytetu Kazimierza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Wielkiego Bydgoszczy”. </w:t>
      </w:r>
      <w:r w:rsidRPr="00A1406C">
        <w:rPr>
          <w:rFonts w:ascii="Century Gothic" w:hAnsi="Century Gothic" w:cs="Century Gothic"/>
          <w:sz w:val="20"/>
          <w:szCs w:val="20"/>
        </w:rPr>
        <w:tab/>
      </w:r>
    </w:p>
    <w:p w:rsidR="00D05877" w:rsidRDefault="00D05877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D05877" w:rsidRDefault="00D05877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05877" w:rsidRDefault="00D05877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D05877" w:rsidRDefault="00D05877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D05877" w:rsidRPr="00A1406C" w:rsidRDefault="00D05877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D05877" w:rsidRPr="00A1406C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748E5"/>
    <w:rsid w:val="000B2F78"/>
    <w:rsid w:val="00135318"/>
    <w:rsid w:val="00143725"/>
    <w:rsid w:val="001C4167"/>
    <w:rsid w:val="00305F4C"/>
    <w:rsid w:val="00335B0F"/>
    <w:rsid w:val="0033778C"/>
    <w:rsid w:val="00345EFB"/>
    <w:rsid w:val="00346248"/>
    <w:rsid w:val="003731E5"/>
    <w:rsid w:val="0042197B"/>
    <w:rsid w:val="004A755D"/>
    <w:rsid w:val="004E236B"/>
    <w:rsid w:val="00545EC3"/>
    <w:rsid w:val="00592D6D"/>
    <w:rsid w:val="005A118B"/>
    <w:rsid w:val="005F63DF"/>
    <w:rsid w:val="00603B57"/>
    <w:rsid w:val="006217A3"/>
    <w:rsid w:val="00674B64"/>
    <w:rsid w:val="006923A8"/>
    <w:rsid w:val="006E5577"/>
    <w:rsid w:val="006F0A3E"/>
    <w:rsid w:val="007B30AF"/>
    <w:rsid w:val="007B744E"/>
    <w:rsid w:val="007D1F8B"/>
    <w:rsid w:val="00803140"/>
    <w:rsid w:val="0086131C"/>
    <w:rsid w:val="00880B7A"/>
    <w:rsid w:val="008C0AEE"/>
    <w:rsid w:val="008D5B7B"/>
    <w:rsid w:val="009917A3"/>
    <w:rsid w:val="00A1406C"/>
    <w:rsid w:val="00A23A3B"/>
    <w:rsid w:val="00A744B7"/>
    <w:rsid w:val="00B14F80"/>
    <w:rsid w:val="00B20277"/>
    <w:rsid w:val="00B62AD4"/>
    <w:rsid w:val="00BA18DF"/>
    <w:rsid w:val="00BE154B"/>
    <w:rsid w:val="00BE50B4"/>
    <w:rsid w:val="00C547B5"/>
    <w:rsid w:val="00CA4CCC"/>
    <w:rsid w:val="00D05877"/>
    <w:rsid w:val="00D10779"/>
    <w:rsid w:val="00D7405B"/>
    <w:rsid w:val="00D74B4C"/>
    <w:rsid w:val="00DB1549"/>
    <w:rsid w:val="00DE38A4"/>
    <w:rsid w:val="00EA5023"/>
    <w:rsid w:val="00F079A4"/>
    <w:rsid w:val="00F73C4A"/>
    <w:rsid w:val="00F90856"/>
    <w:rsid w:val="00F90EEA"/>
    <w:rsid w:val="00FB3625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130</Words>
  <Characters>780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3</cp:revision>
  <cp:lastPrinted>2016-02-10T13:31:00Z</cp:lastPrinted>
  <dcterms:created xsi:type="dcterms:W3CDTF">2016-02-10T13:32:00Z</dcterms:created>
  <dcterms:modified xsi:type="dcterms:W3CDTF">2016-02-10T13:45:00Z</dcterms:modified>
</cp:coreProperties>
</file>