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D00" w:rsidRDefault="00C31D00" w:rsidP="0024243E">
      <w:pPr>
        <w:pStyle w:val="Normalny1"/>
        <w:spacing w:after="0" w:line="240" w:lineRule="auto"/>
        <w:jc w:val="center"/>
      </w:pPr>
      <w:r>
        <w:tab/>
        <w:t>`</w:t>
      </w:r>
    </w:p>
    <w:p w:rsidR="00C31D00" w:rsidRDefault="00C31D00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i1025" type="#_x0000_t75" style="width:280.5pt;height:82.5pt;visibility:visible" filled="t">
            <v:imagedata r:id="rId7" o:title=""/>
          </v:shape>
        </w:pict>
      </w:r>
    </w:p>
    <w:p w:rsidR="00C31D00" w:rsidRDefault="00C31D00" w:rsidP="0024243E">
      <w:pPr>
        <w:pStyle w:val="Normalny1"/>
        <w:spacing w:after="0" w:line="240" w:lineRule="auto"/>
      </w:pPr>
    </w:p>
    <w:p w:rsidR="00C31D00" w:rsidRPr="00B77A00" w:rsidRDefault="00C31D00" w:rsidP="0024243E">
      <w:pPr>
        <w:pStyle w:val="Normalny1"/>
        <w:spacing w:after="0" w:line="240" w:lineRule="auto"/>
        <w:ind w:firstLine="540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 w:rsidRPr="00B77A00">
        <w:rPr>
          <w:rFonts w:ascii="Century Gothic" w:hAnsi="Century Gothic" w:cs="Century Gothic"/>
          <w:b/>
          <w:bCs/>
          <w:sz w:val="24"/>
          <w:szCs w:val="24"/>
        </w:rPr>
        <w:t>Uniwersytet Kazimierza Wielkiego w Bydgoszczy</w:t>
      </w:r>
    </w:p>
    <w:p w:rsidR="00C31D00" w:rsidRPr="00B77A00" w:rsidRDefault="00C31D00" w:rsidP="0024243E">
      <w:pPr>
        <w:pStyle w:val="Normalny1"/>
        <w:spacing w:after="0" w:line="240" w:lineRule="auto"/>
        <w:ind w:left="540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 w:rsidRPr="00B77A00">
        <w:rPr>
          <w:rFonts w:ascii="Century Gothic" w:hAnsi="Century Gothic" w:cs="Century Gothic"/>
          <w:b/>
          <w:bCs/>
          <w:sz w:val="24"/>
          <w:szCs w:val="24"/>
        </w:rPr>
        <w:t>Adres: 85-064 Bydgoszcz,</w:t>
      </w:r>
    </w:p>
    <w:p w:rsidR="00C31D00" w:rsidRPr="00B77A00" w:rsidRDefault="00C31D00" w:rsidP="0024243E">
      <w:pPr>
        <w:pStyle w:val="Normalny1"/>
        <w:spacing w:after="0" w:line="240" w:lineRule="auto"/>
        <w:ind w:left="540"/>
        <w:jc w:val="center"/>
        <w:rPr>
          <w:rFonts w:ascii="Century Gothic" w:hAnsi="Century Gothic" w:cs="Century Gothic"/>
        </w:rPr>
      </w:pPr>
      <w:r w:rsidRPr="00B77A00">
        <w:rPr>
          <w:rFonts w:ascii="Century Gothic" w:hAnsi="Century Gothic" w:cs="Century Gothic"/>
          <w:b/>
          <w:bCs/>
          <w:sz w:val="24"/>
          <w:szCs w:val="24"/>
        </w:rPr>
        <w:t>ul. Chodkiewicza 30</w:t>
      </w:r>
    </w:p>
    <w:p w:rsidR="00C31D00" w:rsidRDefault="00C31D00" w:rsidP="0024243E">
      <w:pPr>
        <w:pStyle w:val="Normalny1"/>
        <w:spacing w:after="0" w:line="240" w:lineRule="auto"/>
      </w:pPr>
    </w:p>
    <w:p w:rsidR="00C31D00" w:rsidRDefault="00C31D00" w:rsidP="0024243E">
      <w:pPr>
        <w:pStyle w:val="Normalny1"/>
        <w:spacing w:after="0" w:line="240" w:lineRule="auto"/>
      </w:pPr>
    </w:p>
    <w:p w:rsidR="00C31D00" w:rsidRDefault="00C31D00" w:rsidP="0024243E">
      <w:pPr>
        <w:pStyle w:val="Normalny1"/>
        <w:spacing w:after="0" w:line="360" w:lineRule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A359D8">
        <w:rPr>
          <w:rFonts w:ascii="Century Gothic" w:hAnsi="Century Gothic" w:cs="Century Gothic"/>
          <w:b/>
          <w:bCs/>
          <w:sz w:val="28"/>
          <w:szCs w:val="28"/>
        </w:rPr>
        <w:t xml:space="preserve">ZAPYTANIE OFERTOWE </w:t>
      </w:r>
    </w:p>
    <w:p w:rsidR="00C31D00" w:rsidRPr="00A359D8" w:rsidRDefault="00C31D00" w:rsidP="0024243E">
      <w:pPr>
        <w:pStyle w:val="Normalny1"/>
        <w:spacing w:after="0"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>NR UKW/DZP-282-ZO-118</w:t>
      </w:r>
      <w:r w:rsidRPr="00A359D8">
        <w:rPr>
          <w:rFonts w:ascii="Century Gothic" w:hAnsi="Century Gothic" w:cs="Century Gothic"/>
          <w:b/>
          <w:bCs/>
          <w:sz w:val="28"/>
          <w:szCs w:val="28"/>
        </w:rPr>
        <w:t>/2016</w:t>
      </w:r>
    </w:p>
    <w:p w:rsidR="00C31D00" w:rsidRPr="00A359D8" w:rsidRDefault="00C31D00" w:rsidP="0024243E">
      <w:pPr>
        <w:pStyle w:val="Normalny1"/>
        <w:spacing w:after="0"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Nr sprawy: UKW/DZP-ZO-282-118/</w:t>
      </w:r>
      <w:r w:rsidRPr="00A359D8">
        <w:rPr>
          <w:rFonts w:ascii="Century Gothic" w:hAnsi="Century Gothic" w:cs="Century Gothic"/>
          <w:b/>
          <w:bCs/>
          <w:sz w:val="20"/>
          <w:szCs w:val="20"/>
        </w:rPr>
        <w:t>2016</w:t>
      </w:r>
    </w:p>
    <w:p w:rsidR="00C31D00" w:rsidRPr="003032F4" w:rsidRDefault="00C31D00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413FD3" w:rsidRDefault="00C31D00" w:rsidP="00F96A5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413FD3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31D00" w:rsidRPr="003032F4" w:rsidRDefault="00C31D00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A21188" w:rsidRDefault="00C31D00" w:rsidP="00F96A5D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2"/>
          <w:szCs w:val="22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Tytuł zamówienia</w:t>
      </w:r>
      <w:r w:rsidRPr="00F96A5D">
        <w:rPr>
          <w:rFonts w:ascii="Century Gothic" w:hAnsi="Century Gothic" w:cs="Century Gothic"/>
          <w:i/>
          <w:iCs/>
          <w:sz w:val="20"/>
          <w:szCs w:val="20"/>
        </w:rPr>
        <w:t>: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Pr="00A21188">
        <w:rPr>
          <w:rFonts w:ascii="Century Gothic" w:hAnsi="Century Gothic" w:cs="Century Gothic"/>
          <w:i/>
          <w:iCs/>
          <w:sz w:val="22"/>
          <w:szCs w:val="22"/>
        </w:rPr>
        <w:t>„Dostawa systemu Informacji Prawnej On-line na potrzeby Uniwersytetu Kazimierza Wielkiego w Bydgoszczy”.</w:t>
      </w:r>
    </w:p>
    <w:p w:rsidR="00C31D00" w:rsidRPr="00F96A5D" w:rsidRDefault="00C31D00" w:rsidP="00F96A5D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C31D00" w:rsidRPr="00BF55EA" w:rsidRDefault="00C31D00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BF55EA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Dostawa</w:t>
      </w:r>
    </w:p>
    <w:p w:rsidR="00C31D00" w:rsidRPr="00810842" w:rsidRDefault="00C31D00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BF55EA">
        <w:rPr>
          <w:rFonts w:ascii="Century Gothic" w:hAnsi="Century Gothic" w:cs="Century Gothic"/>
          <w:sz w:val="20"/>
          <w:szCs w:val="20"/>
        </w:rPr>
        <w:tab/>
      </w:r>
    </w:p>
    <w:p w:rsidR="00C31D00" w:rsidRPr="00D12ADC" w:rsidRDefault="00C31D00" w:rsidP="0081084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Przedmiotem zamówienia jest udzielenie Zamawiającemu przez Wykonawcę licencji na System Informacji Prawnej z dostępem on-line.</w:t>
      </w:r>
    </w:p>
    <w:p w:rsidR="00C31D00" w:rsidRDefault="00C31D00" w:rsidP="00810842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musi być przechowywany na serwerach Wykonawcy i musi zapewnić użytkownikom Zamawiającego dostęp poprzez Internet dla 4 równoległych stanowisk dla dowolnej liczby użytkowników (tzn. jednoczesny dostęp dla co najmniej 4 użytkowników spośród nieograniczonej ich liczby). Użytkownik ma otrzymywać dostęp poprzez adres e-mail zawierający login i hasło niezbędne do korzystania z zasobów internetowych Wykonawcy.</w:t>
      </w:r>
    </w:p>
    <w:p w:rsidR="00C31D00" w:rsidRDefault="00C31D00" w:rsidP="00810842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Zawartość Systemu musi być aktualizowana nie rzadziej, niż raz w tygodniu.</w:t>
      </w:r>
    </w:p>
    <w:p w:rsidR="00C31D00" w:rsidRDefault="00C31D00" w:rsidP="00810842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musi umożliwiać zadawanie przez użytkowników Zamawiającego ekspertom Wykonawcy pytań z zakresu Kadr i Płac, Finansów i Księgowości, Zamówień Publicznych, BHP.</w:t>
      </w:r>
    </w:p>
    <w:p w:rsidR="00C31D00" w:rsidRDefault="00C31D00" w:rsidP="00810842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Wykonawca dostarczy Zamawiającemu w dniu uruchomienia Systemu dokument licencyjny,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D12ADC">
        <w:rPr>
          <w:rFonts w:ascii="Century Gothic" w:hAnsi="Century Gothic" w:cs="Century Gothic"/>
          <w:sz w:val="20"/>
          <w:szCs w:val="20"/>
        </w:rPr>
        <w:t>wystawiony przez producenta Systemu.</w:t>
      </w:r>
    </w:p>
    <w:p w:rsidR="00C31D00" w:rsidRPr="00D12ADC" w:rsidRDefault="00C31D00" w:rsidP="00810842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musi umożliwiać zdalny dostęp poprzez przeglądarkę internetową i być zgodny z przeglądarkami Firefox 40.0 lub nowszą oraz Internet Explorer 10.0 lub nowszą.</w:t>
      </w:r>
    </w:p>
    <w:p w:rsidR="00C31D00" w:rsidRPr="00D12ADC" w:rsidRDefault="00C31D00" w:rsidP="0081084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810842" w:rsidRDefault="00C31D00" w:rsidP="00810842">
      <w:pPr>
        <w:spacing w:line="360" w:lineRule="auto"/>
        <w:ind w:left="142" w:hanging="142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810842">
        <w:rPr>
          <w:rFonts w:ascii="Century Gothic" w:hAnsi="Century Gothic" w:cs="Century Gothic"/>
          <w:b/>
          <w:bCs/>
          <w:sz w:val="20"/>
          <w:szCs w:val="20"/>
          <w:u w:val="single"/>
        </w:rPr>
        <w:t>System musi zawierać co najmniej:</w:t>
      </w:r>
    </w:p>
    <w:p w:rsidR="00C31D00" w:rsidRPr="00D12ADC" w:rsidRDefault="00C31D00" w:rsidP="00810842">
      <w:pPr>
        <w:spacing w:line="360" w:lineRule="auto"/>
        <w:ind w:left="142" w:hanging="142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D12ADC" w:rsidRDefault="00C31D00" w:rsidP="00810842">
      <w:pPr>
        <w:spacing w:line="360" w:lineRule="auto"/>
        <w:ind w:left="142" w:hanging="142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- Akty prawne ogłoszone w Dzienniku Ustaw oraz Monitorze Polskim z  kompletem tekstów pierwotnych – od 1918 roku aktów prawnych (zeskanowanych) identycznych co do formy, jak tekst opublikowany w wersji papierowej w Dzienniku Ustaw i Monitorze  Polskim,</w:t>
      </w:r>
    </w:p>
    <w:p w:rsidR="00C31D00" w:rsidRPr="00D12ADC" w:rsidRDefault="00C31D00" w:rsidP="00810842">
      <w:pPr>
        <w:spacing w:line="360" w:lineRule="auto"/>
        <w:ind w:left="142" w:hanging="142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- Bazę Aktów Prawnych zawierającą poniższe moduły: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cywilne –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Postępowanie cywilne -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 xml:space="preserve">Prawo rodzinne 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spółek handlowych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rynku kapitałowego -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nieruchomości –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Unia Europejska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pracy –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administracyjne – Premium(jeżeli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podatkowe -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Zamówienia publiczne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karne -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 xml:space="preserve">Postępowanie karne 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gospodarcze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upadłościowe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medyczne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samorządowe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własności intelektualnej - (jeżeli dyscyplina prawa jest wersjowana – najwyższa wersja)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prawa prywatnego,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prawa karnego,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prawa handlowego,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System prawa administracyjnego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Translator, czyli tłumaczenia aktów prawa polskiego na języki obce (angielski, niemiecki)</w:t>
      </w:r>
    </w:p>
    <w:p w:rsidR="00C31D00" w:rsidRPr="00D12ADC" w:rsidRDefault="00C31D00" w:rsidP="00810842">
      <w:pPr>
        <w:numPr>
          <w:ilvl w:val="0"/>
          <w:numId w:val="33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Specjalistyczne słowniki języków obcych (co najmniej 10)</w:t>
      </w:r>
    </w:p>
    <w:p w:rsidR="00C31D00" w:rsidRPr="00D12ADC" w:rsidRDefault="00C31D00" w:rsidP="00810842">
      <w:pPr>
        <w:spacing w:line="360" w:lineRule="auto"/>
        <w:ind w:left="142" w:hanging="142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- Praktyczne wyjaśnienia z zakresu:</w:t>
      </w:r>
    </w:p>
    <w:p w:rsidR="00C31D00" w:rsidRPr="00D12ADC" w:rsidRDefault="00C31D00" w:rsidP="00810842">
      <w:pPr>
        <w:numPr>
          <w:ilvl w:val="0"/>
          <w:numId w:val="34"/>
        </w:numPr>
        <w:tabs>
          <w:tab w:val="left" w:pos="426"/>
        </w:tabs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Kadr i płac</w:t>
      </w:r>
    </w:p>
    <w:p w:rsidR="00C31D00" w:rsidRPr="00D12ADC" w:rsidRDefault="00C31D00" w:rsidP="00810842">
      <w:pPr>
        <w:numPr>
          <w:ilvl w:val="0"/>
          <w:numId w:val="34"/>
        </w:numPr>
        <w:tabs>
          <w:tab w:val="left" w:pos="426"/>
        </w:tabs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BHP</w:t>
      </w:r>
    </w:p>
    <w:p w:rsidR="00C31D00" w:rsidRPr="00D12ADC" w:rsidRDefault="00C31D00" w:rsidP="00810842">
      <w:pPr>
        <w:numPr>
          <w:ilvl w:val="0"/>
          <w:numId w:val="34"/>
        </w:numPr>
        <w:tabs>
          <w:tab w:val="left" w:pos="426"/>
        </w:tabs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Zamówień publicznych</w:t>
      </w:r>
    </w:p>
    <w:p w:rsidR="00C31D00" w:rsidRPr="00D12ADC" w:rsidRDefault="00C31D00" w:rsidP="00810842">
      <w:pPr>
        <w:numPr>
          <w:ilvl w:val="0"/>
          <w:numId w:val="34"/>
        </w:numPr>
        <w:tabs>
          <w:tab w:val="left" w:pos="426"/>
        </w:tabs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Finansów i księgowości</w:t>
      </w:r>
    </w:p>
    <w:p w:rsidR="00C31D00" w:rsidRPr="00D12ADC" w:rsidRDefault="00C31D00" w:rsidP="00810842">
      <w:pPr>
        <w:tabs>
          <w:tab w:val="left" w:pos="426"/>
        </w:tabs>
        <w:spacing w:line="360" w:lineRule="auto"/>
        <w:ind w:left="426" w:hanging="142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D12ADC" w:rsidRDefault="00C31D00" w:rsidP="00810842">
      <w:pPr>
        <w:spacing w:line="360" w:lineRule="auto"/>
        <w:ind w:left="142" w:hanging="142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- Dostęp do niżej wymienionych czasopism: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ADR Arbitraż i Mediacja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 xml:space="preserve">Edukacja Prawnicza 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Iustitia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Monitor Prawa Handlowego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Monitor Prawniczy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Monitor Podatkowy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Monitor Prawa Pracy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Nieruchomości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Mediów Elektronicznych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Prawo Zamówień Publicznych</w:t>
      </w:r>
    </w:p>
    <w:p w:rsidR="00C31D00" w:rsidRPr="00D12ADC" w:rsidRDefault="00C31D00" w:rsidP="00810842">
      <w:pPr>
        <w:numPr>
          <w:ilvl w:val="0"/>
          <w:numId w:val="35"/>
        </w:numPr>
        <w:spacing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>Studia Prawa Prywatnego</w:t>
      </w:r>
    </w:p>
    <w:p w:rsidR="00C31D00" w:rsidRPr="00BF55EA" w:rsidRDefault="00C31D00" w:rsidP="00810842">
      <w:p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</w:p>
    <w:p w:rsidR="00C31D00" w:rsidRPr="008C16B0" w:rsidRDefault="00C31D00" w:rsidP="00A359D8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Termin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12 miesięcy licząc od dnia podpisania umowy.</w:t>
      </w:r>
    </w:p>
    <w:p w:rsidR="00C31D00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31D00" w:rsidRDefault="00C31D00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4</w:t>
      </w:r>
      <w:r w:rsidRPr="00603541">
        <w:rPr>
          <w:rFonts w:ascii="Century Gothic" w:hAnsi="Century Gothic" w:cs="Century Gothic"/>
          <w:b w:val="0"/>
          <w:bCs w:val="0"/>
        </w:rPr>
        <w:t>.</w:t>
      </w:r>
      <w:r>
        <w:rPr>
          <w:rFonts w:ascii="Century Gothic" w:hAnsi="Century Gothic" w:cs="Century Gothic"/>
          <w:b w:val="0"/>
          <w:bCs w:val="0"/>
        </w:rPr>
        <w:t>1</w:t>
      </w:r>
      <w:r w:rsidRPr="00603541">
        <w:rPr>
          <w:rFonts w:ascii="Century Gothic" w:hAnsi="Century Gothic" w:cs="Century Gothic"/>
          <w:b w:val="0"/>
          <w:bCs w:val="0"/>
        </w:rPr>
        <w:t>Cena oferty powinna obe</w:t>
      </w:r>
      <w:r>
        <w:rPr>
          <w:rFonts w:ascii="Century Gothic" w:hAnsi="Century Gothic" w:cs="Century Gothic"/>
          <w:b w:val="0"/>
          <w:bCs w:val="0"/>
        </w:rPr>
        <w:t>jmować wszystkie koszty realizacji</w:t>
      </w:r>
      <w:r w:rsidRPr="00603541">
        <w:rPr>
          <w:rFonts w:ascii="Century Gothic" w:hAnsi="Century Gothic" w:cs="Century Gothic"/>
          <w:b w:val="0"/>
          <w:bCs w:val="0"/>
        </w:rPr>
        <w:t xml:space="preserve"> przedmiotu zam</w:t>
      </w:r>
      <w:r>
        <w:rPr>
          <w:rFonts w:ascii="Century Gothic" w:hAnsi="Century Gothic" w:cs="Century Gothic"/>
          <w:b w:val="0"/>
          <w:bCs w:val="0"/>
        </w:rPr>
        <w:t>ówienia</w:t>
      </w:r>
      <w:r w:rsidRPr="003C1F07">
        <w:rPr>
          <w:rFonts w:ascii="Century Gothic" w:hAnsi="Century Gothic" w:cs="Century Gothic"/>
          <w:b w:val="0"/>
          <w:bCs w:val="0"/>
        </w:rPr>
        <w:t xml:space="preserve">, jakie poniesie </w:t>
      </w:r>
      <w:r w:rsidRPr="003C1F07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Pr="003C1F07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31D00" w:rsidRPr="004252C4" w:rsidRDefault="00C31D00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  <w:color w:val="000000"/>
          <w:spacing w:val="-2"/>
        </w:rPr>
      </w:pPr>
      <w:r>
        <w:rPr>
          <w:rFonts w:ascii="Century Gothic" w:hAnsi="Century Gothic" w:cs="Century Gothic"/>
          <w:b w:val="0"/>
          <w:bCs w:val="0"/>
          <w:spacing w:val="-2"/>
        </w:rPr>
        <w:t xml:space="preserve">4.2. </w:t>
      </w:r>
      <w:r>
        <w:rPr>
          <w:rFonts w:ascii="Century Gothic" w:hAnsi="Century Gothic" w:cs="Century Gothic"/>
          <w:b w:val="0"/>
          <w:bCs w:val="0"/>
        </w:rPr>
        <w:t>Cena powinna więc zawierać</w:t>
      </w:r>
      <w:r w:rsidRPr="003C1F07">
        <w:rPr>
          <w:rFonts w:ascii="Century Gothic" w:hAnsi="Century Gothic" w:cs="Century Gothic"/>
          <w:b w:val="0"/>
          <w:bCs w:val="0"/>
        </w:rPr>
        <w:t xml:space="preserve"> wszys</w:t>
      </w:r>
      <w:r>
        <w:rPr>
          <w:rFonts w:ascii="Century Gothic" w:hAnsi="Century Gothic" w:cs="Century Gothic"/>
          <w:b w:val="0"/>
          <w:bCs w:val="0"/>
        </w:rPr>
        <w:t xml:space="preserve">tkie koszty, takie jak: (np.  </w:t>
      </w:r>
      <w:r w:rsidRPr="003C1F07">
        <w:rPr>
          <w:rFonts w:ascii="Century Gothic" w:hAnsi="Century Gothic" w:cs="Century Gothic"/>
          <w:b w:val="0"/>
          <w:bCs w:val="0"/>
        </w:rPr>
        <w:t>inne o</w:t>
      </w:r>
      <w:r>
        <w:rPr>
          <w:rFonts w:ascii="Century Gothic" w:hAnsi="Century Gothic" w:cs="Century Gothic"/>
          <w:b w:val="0"/>
          <w:bCs w:val="0"/>
        </w:rPr>
        <w:t>płaty i podatki) oraz powinna uwzględniać</w:t>
      </w:r>
      <w:r w:rsidRPr="003C1F07">
        <w:rPr>
          <w:rFonts w:ascii="Century Gothic" w:hAnsi="Century Gothic" w:cs="Century Gothic"/>
          <w:b w:val="0"/>
          <w:bCs w:val="0"/>
        </w:rPr>
        <w:t xml:space="preserve"> także ewentualne upusty i rabaty zastosowane przez Wykonawcę.</w:t>
      </w:r>
    </w:p>
    <w:p w:rsidR="00C31D00" w:rsidRPr="00A21188" w:rsidRDefault="00C31D00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4</w:t>
      </w:r>
      <w:r w:rsidRPr="00A21188">
        <w:rPr>
          <w:rFonts w:ascii="Century Gothic" w:hAnsi="Century Gothic" w:cs="Century Gothic"/>
          <w:sz w:val="20"/>
          <w:szCs w:val="20"/>
        </w:rPr>
        <w:t xml:space="preserve">.3. </w:t>
      </w:r>
      <w:r w:rsidRPr="00A21188">
        <w:rPr>
          <w:rFonts w:ascii="Century Gothic" w:hAnsi="Century Gothic" w:cs="Century Gothic"/>
          <w:sz w:val="20"/>
          <w:szCs w:val="20"/>
        </w:rPr>
        <w:tab/>
        <w:t xml:space="preserve">Cena oferty powinna być wyrażona w złotych polskich (PLN) z dokładnością do </w:t>
      </w:r>
    </w:p>
    <w:p w:rsidR="00C31D00" w:rsidRPr="008C16B0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31D0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1"/>
          <w:sz w:val="20"/>
          <w:szCs w:val="20"/>
        </w:rPr>
      </w:pPr>
      <w:r>
        <w:rPr>
          <w:rFonts w:ascii="Century Gothic" w:hAnsi="Century Gothic" w:cs="Century Gothic"/>
          <w:color w:val="000000"/>
          <w:spacing w:val="-1"/>
          <w:sz w:val="20"/>
          <w:szCs w:val="20"/>
        </w:rPr>
        <w:t>5</w:t>
      </w:r>
      <w:r w:rsidRPr="008C16B0">
        <w:rPr>
          <w:rFonts w:ascii="Century Gothic" w:hAnsi="Century Gothic" w:cs="Century Gothic"/>
          <w:color w:val="000000"/>
          <w:spacing w:val="-1"/>
          <w:sz w:val="20"/>
          <w:szCs w:val="20"/>
        </w:rPr>
        <w:t>.1. Zamawiający oceni i porówna jedynie te oferty, które: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a) </w:t>
      </w:r>
      <w:r w:rsidRPr="008C16B0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C16B0">
        <w:rPr>
          <w:rFonts w:ascii="Century Gothic" w:hAnsi="Century Gothic" w:cs="Century Gothic"/>
          <w:color w:val="000000"/>
          <w:spacing w:val="-2"/>
          <w:sz w:val="20"/>
          <w:szCs w:val="20"/>
        </w:rPr>
        <w:t>niniejszego postępowania;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</w:t>
      </w:r>
      <w:r w:rsidRPr="008C16B0">
        <w:rPr>
          <w:rFonts w:ascii="Century Gothic" w:hAnsi="Century Gothic" w:cs="Century Gothic"/>
          <w:sz w:val="20"/>
          <w:szCs w:val="20"/>
        </w:rPr>
        <w:t>)</w:t>
      </w:r>
      <w:r w:rsidRPr="008C16B0">
        <w:rPr>
          <w:rFonts w:ascii="Century Gothic" w:hAnsi="Century Gothic" w:cs="Century Gothic"/>
          <w:color w:val="000000"/>
          <w:spacing w:val="-1"/>
          <w:sz w:val="20"/>
          <w:szCs w:val="20"/>
        </w:rPr>
        <w:t>nie zostaną odrzucone przez Zamawiającego.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5</w:t>
      </w:r>
      <w:r w:rsidRPr="008C16B0">
        <w:rPr>
          <w:rFonts w:ascii="Century Gothic" w:hAnsi="Century Gothic" w:cs="Century Gothic"/>
          <w:sz w:val="20"/>
          <w:szCs w:val="20"/>
        </w:rPr>
        <w:t xml:space="preserve">.2. </w:t>
      </w:r>
      <w:r w:rsidRPr="008C16B0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C16B0">
        <w:rPr>
          <w:rFonts w:ascii="Century Gothic" w:hAnsi="Century Gothic" w:cs="Century Gothic"/>
          <w:color w:val="000000"/>
          <w:spacing w:val="-3"/>
          <w:sz w:val="20"/>
          <w:szCs w:val="20"/>
        </w:rPr>
        <w:t>znaczenie: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C31D00" w:rsidRPr="006D44C3">
        <w:tc>
          <w:tcPr>
            <w:tcW w:w="1387" w:type="dxa"/>
          </w:tcPr>
          <w:p w:rsidR="00C31D00" w:rsidRPr="006D44C3" w:rsidRDefault="00C31D00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31D00" w:rsidRPr="006D44C3">
        <w:tc>
          <w:tcPr>
            <w:tcW w:w="1387" w:type="dxa"/>
          </w:tcPr>
          <w:p w:rsidR="00C31D00" w:rsidRPr="006D44C3" w:rsidRDefault="00C31D00" w:rsidP="00FF52CC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C31D00" w:rsidRPr="006D44C3">
        <w:tc>
          <w:tcPr>
            <w:tcW w:w="1387" w:type="dxa"/>
          </w:tcPr>
          <w:p w:rsidR="00C31D00" w:rsidRPr="006D44C3" w:rsidRDefault="00C31D00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31D00" w:rsidRDefault="00C31D00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  <w:u w:val="single"/>
        </w:rPr>
        <w:t>Cena ofertowa brutto</w:t>
      </w:r>
      <w:r w:rsidRPr="0061067D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- 10</w:t>
      </w:r>
      <w:r w:rsidRPr="0061067D">
        <w:rPr>
          <w:rFonts w:ascii="Century Gothic" w:hAnsi="Century Gothic" w:cs="Century Gothic"/>
          <w:sz w:val="20"/>
          <w:szCs w:val="20"/>
        </w:rPr>
        <w:t>0%</w:t>
      </w: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61067D" w:rsidRDefault="00C31D00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</w:t>
      </w:r>
      <w:r>
        <w:rPr>
          <w:rFonts w:ascii="Century Gothic" w:hAnsi="Century Gothic" w:cs="Century Gothic"/>
          <w:sz w:val="20"/>
          <w:szCs w:val="20"/>
        </w:rPr>
        <w:t>ferta z najniższą ceną otrzyma 10</w:t>
      </w:r>
      <w:r w:rsidRPr="0061067D">
        <w:rPr>
          <w:rFonts w:ascii="Century Gothic" w:hAnsi="Century Gothic" w:cs="Century Gothic"/>
          <w:sz w:val="20"/>
          <w:szCs w:val="20"/>
        </w:rPr>
        <w:t>0 pkt., inne proporcjonalnie mniej według wzoru:</w:t>
      </w:r>
    </w:p>
    <w:p w:rsidR="00C31D00" w:rsidRPr="0084093F" w:rsidRDefault="00C31D00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B74C70" w:rsidRDefault="00C31D00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74C70">
        <w:rPr>
          <w:rFonts w:ascii="Century Gothic" w:hAnsi="Century Gothic" w:cs="Century Gothic"/>
          <w:sz w:val="20"/>
          <w:szCs w:val="20"/>
        </w:rPr>
        <w:t xml:space="preserve">                                                najniższa cena brutto</w:t>
      </w:r>
    </w:p>
    <w:p w:rsidR="00C31D00" w:rsidRPr="00B74C70" w:rsidRDefault="00C31D00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74C70">
        <w:rPr>
          <w:rFonts w:ascii="Century Gothic" w:hAnsi="Century Gothic" w:cs="Century Gothic"/>
          <w:sz w:val="20"/>
          <w:szCs w:val="20"/>
        </w:rPr>
        <w:t xml:space="preserve">Ocena punktowa </w:t>
      </w:r>
      <w:r w:rsidRPr="00B74C70">
        <w:rPr>
          <w:rFonts w:ascii="Century Gothic" w:hAnsi="Century Gothic" w:cs="Century Gothic"/>
          <w:b/>
          <w:bCs/>
          <w:sz w:val="20"/>
          <w:szCs w:val="20"/>
        </w:rPr>
        <w:t>(C)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>
        <w:rPr>
          <w:rFonts w:ascii="Book Antiqua" w:hAnsi="Book Antiqua" w:cs="Book Antiqua"/>
          <w:sz w:val="20"/>
          <w:szCs w:val="20"/>
        </w:rPr>
        <w:t xml:space="preserve">----------------- </w:t>
      </w:r>
      <w:r w:rsidRPr="00B74C70">
        <w:rPr>
          <w:rFonts w:ascii="Century Gothic" w:hAnsi="Century Gothic" w:cs="Century Gothic"/>
          <w:sz w:val="20"/>
          <w:szCs w:val="20"/>
        </w:rPr>
        <w:t>x 100 pkt. x 100 %</w:t>
      </w:r>
    </w:p>
    <w:p w:rsidR="00C31D00" w:rsidRPr="00B74C70" w:rsidRDefault="00C31D00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74C70">
        <w:rPr>
          <w:rFonts w:ascii="Century Gothic" w:hAnsi="Century Gothic" w:cs="Century Gothic"/>
          <w:sz w:val="20"/>
          <w:szCs w:val="20"/>
        </w:rPr>
        <w:t xml:space="preserve">                                          cena brutto badanej oferty</w:t>
      </w:r>
    </w:p>
    <w:p w:rsidR="00C31D00" w:rsidRDefault="00C31D00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61067D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</w:rPr>
        <w:t>Sposób przygotowani</w:t>
      </w:r>
      <w:r>
        <w:rPr>
          <w:rFonts w:ascii="Century Gothic" w:hAnsi="Century Gothic" w:cs="Century Gothic"/>
          <w:b/>
          <w:bCs/>
          <w:sz w:val="20"/>
          <w:szCs w:val="20"/>
        </w:rPr>
        <w:t>a oferty</w:t>
      </w:r>
      <w:r w:rsidRPr="0061067D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31D00" w:rsidRPr="0061067D" w:rsidRDefault="00C31D00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31D00" w:rsidRPr="0061067D" w:rsidRDefault="00C31D00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31D00" w:rsidRDefault="00C31D00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Oferta musi być sporządzona w 1 egzemplarzu, w języku polskim, </w:t>
      </w:r>
      <w:r w:rsidRPr="00FF13C9"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mieć formę pisemną. </w:t>
      </w:r>
    </w:p>
    <w:p w:rsidR="00C31D00" w:rsidRPr="00FF13C9" w:rsidRDefault="00C31D00" w:rsidP="00FF13C9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0822B1">
        <w:rPr>
          <w:rFonts w:ascii="Century Gothic" w:hAnsi="Century Gothic" w:cs="Century Gothic"/>
          <w:sz w:val="20"/>
          <w:szCs w:val="20"/>
        </w:rPr>
        <w:t>W przypadku gdy ofertę podpisuje pełnomocnik, do oferty należy dołączyć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822B1">
        <w:rPr>
          <w:rFonts w:ascii="Century Gothic" w:hAnsi="Century Gothic" w:cs="Century Gothic"/>
          <w:b/>
          <w:bCs/>
          <w:sz w:val="20"/>
          <w:szCs w:val="20"/>
        </w:rPr>
        <w:t xml:space="preserve">ORYGINAŁ </w:t>
      </w:r>
      <w:r w:rsidRPr="000822B1">
        <w:rPr>
          <w:rFonts w:ascii="Century Gothic" w:hAnsi="Century Gothic" w:cs="Century Gothic"/>
          <w:sz w:val="20"/>
          <w:szCs w:val="20"/>
        </w:rPr>
        <w:t>lub kopię poświadczoną notarialnie pełnomocnictwa udzielonego osobie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822B1">
        <w:rPr>
          <w:rFonts w:ascii="Century Gothic" w:hAnsi="Century Gothic" w:cs="Century Gothic"/>
          <w:sz w:val="20"/>
          <w:szCs w:val="20"/>
        </w:rPr>
        <w:t>podpisującej ofertę przez osobę prawnie upoważnioną do reprezentowania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822B1">
        <w:rPr>
          <w:rFonts w:ascii="Century Gothic" w:hAnsi="Century Gothic" w:cs="Century Gothic"/>
          <w:sz w:val="20"/>
          <w:szCs w:val="20"/>
        </w:rPr>
        <w:t>Wykonawcy.</w:t>
      </w:r>
    </w:p>
    <w:p w:rsidR="00C31D00" w:rsidRPr="00FF13C9" w:rsidRDefault="00C31D00" w:rsidP="00FF13C9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0822B1">
        <w:rPr>
          <w:rFonts w:ascii="Century Gothic" w:hAnsi="Century Gothic" w:cs="Century Gothic"/>
          <w:sz w:val="20"/>
          <w:szCs w:val="20"/>
        </w:rPr>
        <w:t>Oferta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822B1">
        <w:rPr>
          <w:rFonts w:ascii="Century Gothic" w:hAnsi="Century Gothic" w:cs="Century Gothic"/>
          <w:sz w:val="20"/>
          <w:szCs w:val="20"/>
        </w:rPr>
        <w:t>musi być podpisana w sposób umożliwiający identyfikację osoby podpisującej, podpis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822B1">
        <w:rPr>
          <w:rFonts w:ascii="Century Gothic" w:hAnsi="Century Gothic" w:cs="Century Gothic"/>
          <w:sz w:val="20"/>
          <w:szCs w:val="20"/>
        </w:rPr>
        <w:t>lub podpisy muszą być czytelne lub opatrzone pieczęciami imiennymi.</w:t>
      </w:r>
    </w:p>
    <w:p w:rsidR="00C31D00" w:rsidRDefault="00C31D00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Integralną część</w:t>
      </w:r>
      <w:r w:rsidRPr="00777F1B">
        <w:rPr>
          <w:rFonts w:ascii="Century Gothic" w:hAnsi="Century Gothic" w:cs="Century Gothic"/>
          <w:b/>
          <w:bCs/>
          <w:sz w:val="20"/>
          <w:szCs w:val="20"/>
        </w:rPr>
        <w:t xml:space="preserve"> oferty</w:t>
      </w:r>
      <w:r>
        <w:rPr>
          <w:rFonts w:ascii="Century Gothic" w:hAnsi="Century Gothic" w:cs="Century Gothic"/>
          <w:sz w:val="20"/>
          <w:szCs w:val="20"/>
        </w:rPr>
        <w:t xml:space="preserve"> stanowią Załączniki </w:t>
      </w:r>
      <w:r w:rsidRPr="00777F1B">
        <w:rPr>
          <w:rFonts w:ascii="Century Gothic" w:hAnsi="Century Gothic" w:cs="Century Gothic"/>
          <w:sz w:val="20"/>
          <w:szCs w:val="20"/>
        </w:rPr>
        <w:t>do Zap</w:t>
      </w:r>
      <w:r>
        <w:rPr>
          <w:rFonts w:ascii="Century Gothic" w:hAnsi="Century Gothic" w:cs="Century Gothic"/>
          <w:sz w:val="20"/>
          <w:szCs w:val="20"/>
        </w:rPr>
        <w:t>ytania Ofertowego</w:t>
      </w:r>
      <w:r w:rsidRPr="00777F1B">
        <w:rPr>
          <w:rFonts w:ascii="Century Gothic" w:hAnsi="Century Gothic" w:cs="Century Gothic"/>
          <w:sz w:val="20"/>
          <w:szCs w:val="20"/>
        </w:rPr>
        <w:t>.</w:t>
      </w:r>
    </w:p>
    <w:p w:rsidR="00C31D00" w:rsidRPr="0061067D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31D00" w:rsidRPr="0061067D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Century Gothic" w:hAnsi="Century Gothic" w:cs="Century Gothic"/>
          <w:sz w:val="20"/>
          <w:szCs w:val="20"/>
        </w:rPr>
        <w:t xml:space="preserve"> Główna pokój nr 108</w:t>
      </w:r>
      <w:r w:rsidRPr="0061067D">
        <w:rPr>
          <w:rFonts w:ascii="Century Gothic" w:hAnsi="Century Gothic" w:cs="Century Gothic"/>
          <w:sz w:val="20"/>
          <w:szCs w:val="20"/>
        </w:rPr>
        <w:t xml:space="preserve">, w nieprzekraczalnym terminie: </w:t>
      </w:r>
    </w:p>
    <w:p w:rsidR="00C31D00" w:rsidRPr="0061067D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42"/>
        <w:gridCol w:w="2393"/>
      </w:tblGrid>
      <w:tr w:rsidR="00C31D00" w:rsidRPr="00B5100C">
        <w:trPr>
          <w:trHeight w:val="733"/>
        </w:trPr>
        <w:tc>
          <w:tcPr>
            <w:tcW w:w="2342" w:type="dxa"/>
            <w:vAlign w:val="center"/>
          </w:tcPr>
          <w:p w:rsidR="00C31D00" w:rsidRPr="00B5100C" w:rsidRDefault="00C31D00" w:rsidP="00614876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dnia 30. 09</w:t>
            </w:r>
            <w:r w:rsidRPr="00B5100C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. 2016 r.</w:t>
            </w:r>
          </w:p>
        </w:tc>
        <w:tc>
          <w:tcPr>
            <w:tcW w:w="2393" w:type="dxa"/>
            <w:vAlign w:val="center"/>
          </w:tcPr>
          <w:p w:rsidR="00C31D00" w:rsidRPr="00B5100C" w:rsidRDefault="00C31D00" w:rsidP="00765E9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godz. 11:</w:t>
            </w:r>
            <w:r w:rsidRPr="00B5100C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0</w:t>
            </w: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0</w:t>
            </w:r>
          </w:p>
        </w:tc>
      </w:tr>
    </w:tbl>
    <w:p w:rsidR="00C31D00" w:rsidRPr="00E67CBA" w:rsidRDefault="00C31D00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31D00" w:rsidRPr="00626ACA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C31D00" w:rsidRPr="00626ACA" w:rsidRDefault="00C31D00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31D00" w:rsidRPr="00626ACA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31D00" w:rsidRPr="00626ACA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31D00" w:rsidRPr="00626ACA" w:rsidRDefault="00C31D00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31D00" w:rsidRPr="00777F1B" w:rsidRDefault="00C31D00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777F1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31D00" w:rsidRPr="00101060" w:rsidRDefault="00C31D00" w:rsidP="00123829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777F1B">
        <w:rPr>
          <w:rFonts w:ascii="Century Gothic" w:hAnsi="Century Gothic" w:cs="Century Gothic"/>
          <w:b/>
          <w:bCs/>
          <w:sz w:val="22"/>
          <w:szCs w:val="22"/>
        </w:rPr>
        <w:t>Tytuł zamówienia</w:t>
      </w:r>
      <w:r w:rsidRPr="006F4612">
        <w:rPr>
          <w:rFonts w:ascii="Century Gothic" w:hAnsi="Century Gothic" w:cs="Century Gothic"/>
          <w:b/>
          <w:bCs/>
          <w:sz w:val="20"/>
          <w:szCs w:val="20"/>
        </w:rPr>
        <w:t xml:space="preserve">: </w:t>
      </w:r>
      <w:r w:rsidRPr="00A21188">
        <w:rPr>
          <w:rFonts w:ascii="Century Gothic" w:hAnsi="Century Gothic" w:cs="Century Gothic"/>
          <w:i/>
          <w:iCs/>
          <w:sz w:val="22"/>
          <w:szCs w:val="22"/>
        </w:rPr>
        <w:t>„</w:t>
      </w:r>
      <w:r w:rsidRPr="00101060">
        <w:rPr>
          <w:rFonts w:ascii="Century Gothic" w:hAnsi="Century Gothic" w:cs="Century Gothic"/>
          <w:i/>
          <w:iCs/>
          <w:sz w:val="20"/>
          <w:szCs w:val="20"/>
        </w:rPr>
        <w:t>Dostawa systemu Informacji Prawnej On-line na potrzeby Uniwersytetu Kazimierza Wielkiego w Bydgoszczy”.</w:t>
      </w:r>
    </w:p>
    <w:p w:rsidR="00C31D00" w:rsidRDefault="00C31D00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nr sprawy: UKW/DZP-282-ZO-118/2016, nie otwierać przed 30.09.2016 r., godz. 11:</w:t>
      </w:r>
      <w:r w:rsidRPr="00626ACA">
        <w:rPr>
          <w:rFonts w:ascii="Century Gothic" w:hAnsi="Century Gothic" w:cs="Century Gothic"/>
          <w:b/>
          <w:bCs/>
          <w:sz w:val="20"/>
          <w:szCs w:val="20"/>
        </w:rPr>
        <w:t>00</w:t>
      </w:r>
    </w:p>
    <w:p w:rsidR="00C31D00" w:rsidRPr="000E1AD2" w:rsidRDefault="00C31D00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9. </w:t>
      </w:r>
      <w:r w:rsidRPr="000E1AD2">
        <w:rPr>
          <w:rStyle w:val="alb-s"/>
          <w:rFonts w:ascii="Century Gothic" w:hAnsi="Century Gothic" w:cs="Century Gothic"/>
          <w:b/>
          <w:bCs/>
          <w:sz w:val="20"/>
          <w:szCs w:val="20"/>
        </w:rPr>
        <w:t>Warunki stawiane wykonawcom ubi</w:t>
      </w:r>
      <w:r>
        <w:rPr>
          <w:rStyle w:val="alb-s"/>
          <w:rFonts w:ascii="Century Gothic" w:hAnsi="Century Gothic" w:cs="Century Gothic"/>
          <w:b/>
          <w:bCs/>
          <w:sz w:val="20"/>
          <w:szCs w:val="20"/>
        </w:rPr>
        <w:t>egającym się o zamówieniem oraz</w:t>
      </w:r>
      <w:r w:rsidRPr="000E1AD2">
        <w:rPr>
          <w:rStyle w:val="alb-s"/>
          <w:rFonts w:ascii="Century Gothic" w:hAnsi="Century Gothic" w:cs="Century Gothic"/>
          <w:b/>
          <w:bCs/>
          <w:sz w:val="20"/>
          <w:szCs w:val="20"/>
        </w:rPr>
        <w:t xml:space="preserve"> opis sposobu dokonania oceny spełnienia warunków</w:t>
      </w:r>
    </w:p>
    <w:p w:rsidR="00C31D00" w:rsidRDefault="00C31D00" w:rsidP="00167F45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9.1. </w:t>
      </w:r>
      <w:r w:rsidRPr="00FF13C9">
        <w:rPr>
          <w:rFonts w:ascii="Century Gothic" w:hAnsi="Century Gothic" w:cs="Century Gothic"/>
          <w:sz w:val="20"/>
          <w:szCs w:val="20"/>
        </w:rPr>
        <w:t>O udzielenie zamówienia mogą ubiegać się wykonawcy, którzy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FF13C9">
        <w:rPr>
          <w:rFonts w:ascii="Century Gothic" w:hAnsi="Century Gothic" w:cs="Century Gothic"/>
          <w:sz w:val="20"/>
          <w:szCs w:val="20"/>
        </w:rPr>
        <w:t xml:space="preserve">spełniają </w:t>
      </w:r>
      <w:r>
        <w:rPr>
          <w:rFonts w:ascii="Century Gothic" w:hAnsi="Century Gothic" w:cs="Century Gothic"/>
          <w:sz w:val="20"/>
          <w:szCs w:val="20"/>
        </w:rPr>
        <w:t>warunki udziału w postępowaniu w zakresie: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C31D00" w:rsidRDefault="00C31D00" w:rsidP="00A21188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3) zdolności technicznej lub zawodowej.</w:t>
      </w:r>
    </w:p>
    <w:p w:rsidR="00C31D00" w:rsidRPr="005B6B13" w:rsidRDefault="00C31D00" w:rsidP="00821C41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10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 xml:space="preserve">.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OŚWIADCZENIA I DOKUMENTY WYMAGANE DLA POTWIERDZENIA SPEŁNIANIA PR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ZEZ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WYKONAWCÓW WARUNKÓW UDZIAŁU 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W POSTĘPOWANIU:</w:t>
      </w:r>
    </w:p>
    <w:p w:rsidR="00C31D00" w:rsidRDefault="00C31D00" w:rsidP="004E47AB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1)</w:t>
      </w:r>
      <w:r w:rsidRPr="002970A8">
        <w:rPr>
          <w:rFonts w:ascii="Century Gothic" w:hAnsi="Century Gothic" w:cs="Century Gothic"/>
          <w:b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>
        <w:rPr>
          <w:rFonts w:ascii="Century Gothic" w:hAnsi="Century Gothic" w:cs="Century Gothic"/>
          <w:sz w:val="20"/>
          <w:szCs w:val="20"/>
        </w:rPr>
        <w:t>, w przypadku:</w:t>
      </w:r>
    </w:p>
    <w:p w:rsidR="00C31D00" w:rsidRPr="000C60E2" w:rsidRDefault="00C31D00" w:rsidP="004E47AB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podmiotów 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prawn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>jak i spółek prawa handlowego nieposiadaj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0C60E2">
        <w:rPr>
          <w:rFonts w:ascii="Century Gothic" w:hAnsi="Century Gothic" w:cs="Century Gothic"/>
          <w:sz w:val="20"/>
          <w:szCs w:val="20"/>
        </w:rPr>
        <w:t>,</w:t>
      </w:r>
    </w:p>
    <w:p w:rsidR="00C31D00" w:rsidRPr="000C60E2" w:rsidRDefault="00C31D00" w:rsidP="004E47AB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osób fizycznych wykonuj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gospodarcz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 xml:space="preserve">-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rejestru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 xml:space="preserve">CEIDG </w:t>
      </w:r>
      <w:r w:rsidRPr="000C60E2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>ci Gospodarczej),</w:t>
      </w:r>
    </w:p>
    <w:p w:rsidR="00C31D00" w:rsidRPr="000E1AD2" w:rsidRDefault="00C31D00" w:rsidP="004E47AB">
      <w:pPr>
        <w:pStyle w:val="NormalWeb"/>
        <w:numPr>
          <w:ilvl w:val="0"/>
          <w:numId w:val="9"/>
        </w:numPr>
        <w:tabs>
          <w:tab w:val="left" w:pos="720"/>
        </w:tabs>
        <w:spacing w:before="120" w:after="0" w:line="360" w:lineRule="auto"/>
        <w:ind w:right="-1"/>
        <w:rPr>
          <w:rFonts w:ascii="Century Gothic" w:hAnsi="Century Gothic" w:cs="Century Gothic"/>
          <w:b/>
          <w:bCs/>
        </w:rPr>
      </w:pPr>
      <w:r w:rsidRPr="000C60E2">
        <w:rPr>
          <w:rFonts w:ascii="Century Gothic" w:hAnsi="Century Gothic" w:cs="Century Gothic"/>
        </w:rPr>
        <w:t>działalno</w:t>
      </w:r>
      <w:r w:rsidRPr="000C60E2">
        <w:rPr>
          <w:rFonts w:ascii="Century Gothic" w:eastAsia="TimesNewRoman" w:hAnsi="Century Gothic" w:cs="Century Gothic"/>
        </w:rPr>
        <w:t>ś</w:t>
      </w:r>
      <w:r w:rsidRPr="000C60E2">
        <w:rPr>
          <w:rFonts w:ascii="Century Gothic" w:hAnsi="Century Gothic" w:cs="Century Gothic"/>
        </w:rPr>
        <w:t xml:space="preserve">ci prowadzonej w formie spółki cywilnej – </w:t>
      </w:r>
      <w:r w:rsidRPr="000C60E2">
        <w:rPr>
          <w:rFonts w:ascii="Century Gothic" w:hAnsi="Century Gothic" w:cs="Century Gothic"/>
          <w:b/>
          <w:bCs/>
        </w:rPr>
        <w:t>umowa spółki cywilnej oraz</w:t>
      </w:r>
      <w:r>
        <w:rPr>
          <w:rFonts w:ascii="Century Gothic" w:hAnsi="Century Gothic" w:cs="Century Gothic"/>
          <w:b/>
          <w:bCs/>
        </w:rPr>
        <w:t xml:space="preserve"> </w:t>
      </w:r>
      <w:r w:rsidRPr="000C60E2">
        <w:rPr>
          <w:rFonts w:ascii="Century Gothic" w:hAnsi="Century Gothic" w:cs="Century Gothic"/>
          <w:b/>
          <w:bCs/>
        </w:rPr>
        <w:t xml:space="preserve">zaświadczenie o wpisie do ewidencji działalności gospodarczej każdego ze </w:t>
      </w:r>
    </w:p>
    <w:p w:rsidR="00C31D00" w:rsidRPr="0061067D" w:rsidRDefault="00C31D00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C31D00" w:rsidRPr="00821C41" w:rsidRDefault="00C31D00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Formularz ofertowy – </w:t>
      </w:r>
      <w:r w:rsidRPr="00777F1B">
        <w:rPr>
          <w:rFonts w:ascii="Century Gothic" w:hAnsi="Century Gothic" w:cs="Century Gothic"/>
          <w:b/>
          <w:bCs/>
          <w:sz w:val="20"/>
          <w:szCs w:val="20"/>
        </w:rPr>
        <w:t>Załącznik nr 1</w:t>
      </w:r>
      <w:r>
        <w:rPr>
          <w:rFonts w:ascii="Century Gothic" w:hAnsi="Century Gothic" w:cs="Century Gothic"/>
          <w:b/>
          <w:bCs/>
          <w:sz w:val="20"/>
          <w:szCs w:val="20"/>
        </w:rPr>
        <w:t>;</w:t>
      </w:r>
    </w:p>
    <w:p w:rsidR="00C31D00" w:rsidRPr="00821C41" w:rsidRDefault="00C31D00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821C41">
        <w:rPr>
          <w:rFonts w:ascii="Century Gothic" w:hAnsi="Century Gothic" w:cs="Century Gothic"/>
          <w:sz w:val="20"/>
          <w:szCs w:val="20"/>
        </w:rPr>
        <w:t>Oświadczenie o spełnianiu warunków udziału w postępowaniu</w:t>
      </w:r>
      <w:r w:rsidRPr="00821C41">
        <w:rPr>
          <w:rFonts w:ascii="Century Gothic" w:hAnsi="Century Gothic" w:cs="Century Gothic"/>
          <w:b/>
          <w:bCs/>
          <w:sz w:val="20"/>
          <w:szCs w:val="20"/>
        </w:rPr>
        <w:t>– Załącznik nr 2;</w:t>
      </w:r>
    </w:p>
    <w:p w:rsidR="00C31D00" w:rsidRPr="00921EF6" w:rsidRDefault="00C31D00" w:rsidP="00921EF6">
      <w:pPr>
        <w:autoSpaceDE w:val="0"/>
        <w:autoSpaceDN w:val="0"/>
        <w:adjustRightInd w:val="0"/>
        <w:spacing w:line="360" w:lineRule="auto"/>
        <w:ind w:left="71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31D00" w:rsidRPr="00A03A7C" w:rsidRDefault="00C31D00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11. </w:t>
      </w:r>
      <w:r w:rsidRPr="00A03A7C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C31D00" w:rsidRPr="00A03A7C" w:rsidRDefault="00C31D00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12. </w:t>
      </w:r>
      <w:r w:rsidRPr="00A03A7C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C31D00" w:rsidRPr="00A03A7C" w:rsidRDefault="00C31D00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13. </w:t>
      </w:r>
      <w:r w:rsidRPr="00A03A7C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</w:p>
    <w:p w:rsidR="00C31D00" w:rsidRPr="00AB1748" w:rsidRDefault="00C31D00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merytorycznych – Jarosław Gurgul</w:t>
      </w:r>
      <w:r w:rsidRPr="00921EF6">
        <w:rPr>
          <w:rStyle w:val="Strong"/>
          <w:rFonts w:ascii="Century Gothic" w:hAnsi="Century Gothic" w:cs="Century Gothic"/>
          <w:b w:val="0"/>
          <w:bCs w:val="0"/>
          <w:sz w:val="20"/>
          <w:szCs w:val="20"/>
        </w:rPr>
        <w:t>,</w:t>
      </w:r>
      <w:r>
        <w:rPr>
          <w:rStyle w:val="Strong"/>
          <w:rFonts w:ascii="Century Gothic" w:hAnsi="Century Gothic" w:cs="Century Gothic"/>
          <w:b w:val="0"/>
          <w:bCs w:val="0"/>
          <w:sz w:val="20"/>
          <w:szCs w:val="20"/>
        </w:rPr>
        <w:t xml:space="preserve"> </w:t>
      </w:r>
      <w:r w:rsidRPr="00921EF6">
        <w:rPr>
          <w:rFonts w:ascii="Century Gothic" w:hAnsi="Century Gothic" w:cs="Century Gothic"/>
          <w:sz w:val="20"/>
          <w:szCs w:val="20"/>
        </w:rPr>
        <w:t xml:space="preserve">tel. </w:t>
      </w:r>
      <w:r w:rsidRPr="00AB1748">
        <w:rPr>
          <w:rFonts w:ascii="Century Gothic" w:hAnsi="Century Gothic" w:cs="Century Gothic"/>
          <w:sz w:val="20"/>
          <w:szCs w:val="20"/>
        </w:rPr>
        <w:t>52 /32-57-647</w:t>
      </w:r>
    </w:p>
    <w:p w:rsidR="00C31D00" w:rsidRPr="00101060" w:rsidRDefault="00C31D00" w:rsidP="00AB174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03A7C">
        <w:rPr>
          <w:rFonts w:ascii="Century Gothic" w:hAnsi="Century Gothic" w:cs="Century Gothic"/>
          <w:sz w:val="20"/>
          <w:szCs w:val="20"/>
        </w:rPr>
        <w:t>w sprawach</w:t>
      </w:r>
      <w:r>
        <w:rPr>
          <w:rFonts w:ascii="Century Gothic" w:hAnsi="Century Gothic" w:cs="Century Gothic"/>
          <w:sz w:val="20"/>
          <w:szCs w:val="20"/>
        </w:rPr>
        <w:t xml:space="preserve"> formalno-prawnych – Luiza Łą</w:t>
      </w:r>
      <w:r w:rsidRPr="00A03A7C">
        <w:rPr>
          <w:rFonts w:ascii="Century Gothic" w:hAnsi="Century Gothic" w:cs="Century Gothic"/>
          <w:sz w:val="20"/>
          <w:szCs w:val="20"/>
        </w:rPr>
        <w:t>czka</w:t>
      </w:r>
      <w:r>
        <w:rPr>
          <w:rFonts w:ascii="Century Gothic" w:hAnsi="Century Gothic" w:cs="Century Gothic"/>
          <w:sz w:val="20"/>
          <w:szCs w:val="20"/>
        </w:rPr>
        <w:t xml:space="preserve">-Wojtecka , 52 34 19 135, </w:t>
      </w:r>
      <w:hyperlink r:id="rId8" w:history="1">
        <w:r w:rsidRPr="003C7D83">
          <w:rPr>
            <w:rStyle w:val="Hyperlink"/>
            <w:rFonts w:ascii="Century Gothic" w:hAnsi="Century Gothic" w:cs="Century Gothic"/>
            <w:sz w:val="20"/>
            <w:szCs w:val="20"/>
          </w:rPr>
          <w:t>luiza.wojtecka@ukw.edu.pl</w:t>
        </w:r>
      </w:hyperlink>
    </w:p>
    <w:p w:rsidR="00C31D00" w:rsidRDefault="00C31D00" w:rsidP="00101060">
      <w:pPr>
        <w:pStyle w:val="Normalny1"/>
        <w:spacing w:after="0" w:line="360" w:lineRule="auto"/>
        <w:jc w:val="both"/>
      </w:pPr>
    </w:p>
    <w:p w:rsidR="00C31D00" w:rsidRDefault="00C31D00" w:rsidP="00101060">
      <w:pPr>
        <w:pStyle w:val="Normalny1"/>
        <w:spacing w:after="0" w:line="360" w:lineRule="auto"/>
        <w:jc w:val="both"/>
      </w:pPr>
    </w:p>
    <w:p w:rsidR="00C31D00" w:rsidRPr="00AB1748" w:rsidRDefault="00C31D00" w:rsidP="00101060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C1734C" w:rsidRDefault="00C31D00" w:rsidP="003D44AE">
      <w:pPr>
        <w:jc w:val="right"/>
        <w:rPr>
          <w:rFonts w:ascii="Century Gothic" w:hAnsi="Century Gothic" w:cs="Century Gothic"/>
          <w:sz w:val="20"/>
          <w:szCs w:val="20"/>
        </w:rPr>
      </w:pPr>
      <w:r w:rsidRPr="00C1734C">
        <w:rPr>
          <w:rFonts w:ascii="Century Gothic" w:hAnsi="Century Gothic" w:cs="Century Gothic"/>
          <w:sz w:val="20"/>
          <w:szCs w:val="20"/>
        </w:rPr>
        <w:t>Załącznik nr 1</w:t>
      </w:r>
    </w:p>
    <w:p w:rsidR="00C31D00" w:rsidRPr="00E67CBA" w:rsidRDefault="00C31D00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1D00" w:rsidRPr="00E67CBA" w:rsidRDefault="00C31D00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1D00" w:rsidRPr="00C1734C" w:rsidRDefault="00C31D00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1734C">
        <w:rPr>
          <w:rFonts w:ascii="Century Gothic" w:hAnsi="Century Gothic" w:cs="Century Gothic"/>
          <w:b/>
          <w:bCs/>
          <w:sz w:val="20"/>
          <w:szCs w:val="20"/>
        </w:rPr>
        <w:t>FORMULARZ OFERTOWY</w:t>
      </w:r>
    </w:p>
    <w:p w:rsidR="00C31D00" w:rsidRPr="00C1734C" w:rsidRDefault="00C31D00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C1734C">
        <w:rPr>
          <w:rFonts w:ascii="Century Gothic" w:hAnsi="Century Gothic" w:cs="Century Gothic"/>
          <w:b/>
          <w:bCs/>
          <w:sz w:val="20"/>
          <w:szCs w:val="20"/>
        </w:rPr>
        <w:t xml:space="preserve">DO </w:t>
      </w:r>
      <w:r>
        <w:rPr>
          <w:rFonts w:ascii="Century Gothic" w:hAnsi="Century Gothic" w:cs="Century Gothic"/>
          <w:b/>
          <w:bCs/>
          <w:sz w:val="20"/>
          <w:szCs w:val="20"/>
        </w:rPr>
        <w:t>ZAPYTANIA OFERTOWEGO UKW/DZP-282-ZO- 118/2016</w:t>
      </w:r>
    </w:p>
    <w:p w:rsidR="00C31D00" w:rsidRPr="0023722A" w:rsidRDefault="00C31D00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1D00" w:rsidRPr="00E67CBA" w:rsidRDefault="00C31D00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1D00" w:rsidRPr="00A85EC5" w:rsidRDefault="00C31D00" w:rsidP="00841660">
      <w:pPr>
        <w:pStyle w:val="ListParagraph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A85EC5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C31D00" w:rsidRPr="00A85EC5" w:rsidRDefault="00C31D00" w:rsidP="00E67CBA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Nazwa: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Siedziba: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telefonu/faksu: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NIP: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REGON: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Osoba do kontaktu, tel. e-mail: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E67CBA" w:rsidRDefault="00C31D00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C31D00" w:rsidRPr="00AB1748" w:rsidRDefault="00C31D00" w:rsidP="00123829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2"/>
          <w:szCs w:val="22"/>
        </w:rPr>
      </w:pPr>
      <w:r w:rsidRPr="00101060">
        <w:rPr>
          <w:rFonts w:ascii="Century Gothic" w:hAnsi="Century Gothic" w:cs="Century Gothic"/>
          <w:sz w:val="20"/>
          <w:szCs w:val="20"/>
        </w:rPr>
        <w:t>Nawiązując do ogłoszenia w trybie Zapytania Ofertowego oferujemy wykonanie zamówienia na:</w:t>
      </w:r>
      <w:r w:rsidRPr="00101060">
        <w:rPr>
          <w:rFonts w:ascii="Century Gothic" w:hAnsi="Century Gothic" w:cs="Century Gothic"/>
          <w:i/>
          <w:iCs/>
          <w:sz w:val="20"/>
          <w:szCs w:val="20"/>
        </w:rPr>
        <w:t xml:space="preserve"> „Dostawę systemu Informacji Prawnej On-line na potrzeby Uniwersytetu Kazimierza Wielkiego w Bydgoszczy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”, </w:t>
      </w:r>
      <w:r w:rsidRPr="00A85EC5">
        <w:rPr>
          <w:rFonts w:ascii="Century Gothic" w:hAnsi="Century Gothic" w:cs="Century Gothic"/>
          <w:sz w:val="20"/>
          <w:szCs w:val="20"/>
        </w:rPr>
        <w:t xml:space="preserve">w zakresie i na warunkach określonych w Zapytaniu Ofertowym nr sprawy </w:t>
      </w:r>
      <w:r>
        <w:rPr>
          <w:rFonts w:ascii="Century Gothic" w:hAnsi="Century Gothic" w:cs="Century Gothic"/>
          <w:sz w:val="20"/>
          <w:szCs w:val="20"/>
        </w:rPr>
        <w:t>UKW/</w:t>
      </w:r>
      <w:r>
        <w:rPr>
          <w:rFonts w:ascii="Century Gothic" w:hAnsi="Century Gothic" w:cs="Century Gothic"/>
          <w:b/>
          <w:bCs/>
          <w:sz w:val="20"/>
          <w:szCs w:val="20"/>
        </w:rPr>
        <w:t>DZP-ZO-282-118</w:t>
      </w:r>
      <w:r w:rsidRPr="00A85EC5">
        <w:rPr>
          <w:rFonts w:ascii="Century Gothic" w:hAnsi="Century Gothic" w:cs="Century Gothic"/>
          <w:b/>
          <w:bCs/>
          <w:sz w:val="20"/>
          <w:szCs w:val="20"/>
        </w:rPr>
        <w:t>/201</w:t>
      </w:r>
      <w:r>
        <w:rPr>
          <w:rFonts w:ascii="Century Gothic" w:hAnsi="Century Gothic" w:cs="Century Gothic"/>
          <w:b/>
          <w:bCs/>
          <w:sz w:val="20"/>
          <w:szCs w:val="20"/>
        </w:rPr>
        <w:t>6</w:t>
      </w:r>
      <w:r w:rsidRPr="00A85EC5">
        <w:rPr>
          <w:rFonts w:ascii="Century Gothic" w:hAnsi="Century Gothic" w:cs="Century Gothic"/>
          <w:sz w:val="20"/>
          <w:szCs w:val="20"/>
        </w:rPr>
        <w:t>:</w:t>
      </w:r>
    </w:p>
    <w:p w:rsidR="00C31D00" w:rsidRPr="00A85EC5" w:rsidRDefault="00C31D00" w:rsidP="0024243E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A85EC5">
        <w:rPr>
          <w:rFonts w:ascii="Century Gothic" w:hAnsi="Century Gothic" w:cs="Century Gothic"/>
          <w:sz w:val="20"/>
          <w:szCs w:val="20"/>
        </w:rPr>
        <w:t>Oferuję(-my) wyk</w:t>
      </w:r>
      <w:r>
        <w:rPr>
          <w:rFonts w:ascii="Century Gothic" w:hAnsi="Century Gothic" w:cs="Century Gothic"/>
          <w:sz w:val="20"/>
          <w:szCs w:val="20"/>
        </w:rPr>
        <w:t>onanie przedmiotu zamówienia za: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>1) wartość ofertowa</w:t>
      </w: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 brutto.....................................................................................zł 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B74C70">
        <w:rPr>
          <w:rFonts w:ascii="Century Gothic" w:hAnsi="Century Gothic" w:cs="Century Gothic"/>
          <w:b/>
          <w:bCs/>
          <w:sz w:val="20"/>
          <w:szCs w:val="20"/>
          <w:lang w:eastAsia="en-US"/>
        </w:rPr>
        <w:t>wartość netto</w:t>
      </w:r>
      <w:r w:rsidRPr="00A85EC5">
        <w:rPr>
          <w:rFonts w:ascii="Century Gothic" w:hAnsi="Century Gothic" w:cs="Century Gothic"/>
          <w:sz w:val="20"/>
          <w:szCs w:val="20"/>
          <w:lang w:eastAsia="en-US"/>
        </w:rPr>
        <w:t xml:space="preserve">.......………………………………………………….....……………........................zł 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18"/>
          <w:szCs w:val="18"/>
          <w:lang w:eastAsia="en-US"/>
        </w:rPr>
      </w:pPr>
      <w:r w:rsidRPr="00A85EC5">
        <w:rPr>
          <w:rFonts w:ascii="Century Gothic" w:hAnsi="Century Gothic" w:cs="Century Gothic"/>
          <w:sz w:val="18"/>
          <w:szCs w:val="18"/>
          <w:lang w:eastAsia="en-US"/>
        </w:rPr>
        <w:t>*zaokrąglić do 2 miejsc po przecinku.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</w:p>
    <w:p w:rsidR="00C31D00" w:rsidRDefault="00C31D00" w:rsidP="000162C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>Oświadczam/my, że w cenie oferty zostały uwzględnione wszystkie koszty związane z wykonaniem przedmiotu zamówieni</w:t>
      </w:r>
      <w:r>
        <w:rPr>
          <w:rFonts w:ascii="Century Gothic" w:hAnsi="Century Gothic" w:cs="Century Gothic"/>
          <w:sz w:val="20"/>
          <w:szCs w:val="20"/>
          <w:lang w:eastAsia="en-US"/>
        </w:rPr>
        <w:t>a.</w:t>
      </w:r>
    </w:p>
    <w:p w:rsidR="00C31D00" w:rsidRPr="000162CF" w:rsidRDefault="00C31D00" w:rsidP="000162C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>
        <w:rPr>
          <w:rFonts w:ascii="Century Gothic" w:hAnsi="Century Gothic" w:cs="Century Gothic"/>
          <w:sz w:val="20"/>
          <w:szCs w:val="20"/>
          <w:lang w:eastAsia="en-US"/>
        </w:rPr>
        <w:t>Oświadczam/my, że spełniamy warunki udziału w postępowaniu</w:t>
      </w:r>
    </w:p>
    <w:p w:rsidR="00C31D00" w:rsidRPr="000162CF" w:rsidRDefault="00C31D00" w:rsidP="00B0068E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>Zobowiązuje/my się wykonać całość zamówienia w ter</w:t>
      </w:r>
      <w:r>
        <w:rPr>
          <w:rFonts w:ascii="Century Gothic" w:hAnsi="Century Gothic" w:cs="Century Gothic"/>
          <w:sz w:val="20"/>
          <w:szCs w:val="20"/>
          <w:lang w:eastAsia="en-US"/>
        </w:rPr>
        <w:t>minie wyznaczonym przez Zamawiającego, tj. w ciągu 12 miesięcy licząc od dnia podpisania umowy.</w:t>
      </w:r>
    </w:p>
    <w:p w:rsidR="00C31D00" w:rsidRPr="000162CF" w:rsidRDefault="00C31D00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C31D00" w:rsidRPr="00F83298" w:rsidRDefault="00C31D00" w:rsidP="008416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F83298">
        <w:rPr>
          <w:rFonts w:ascii="Century Gothic" w:hAnsi="Century Gothic" w:cs="Century Gothic"/>
          <w:sz w:val="20"/>
          <w:szCs w:val="20"/>
        </w:rPr>
        <w:t xml:space="preserve">Oświadczam/my, że akceptuję proponowany przez Zamawiającego projekt umowy. </w:t>
      </w:r>
    </w:p>
    <w:p w:rsidR="00C31D00" w:rsidRPr="00F83298" w:rsidRDefault="00C31D00" w:rsidP="00B20D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F83298">
        <w:rPr>
          <w:rFonts w:ascii="Century Gothic" w:hAnsi="Century Gothic" w:cs="Century Gothic"/>
          <w:sz w:val="20"/>
          <w:szCs w:val="20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 w:rsidRPr="00123829">
        <w:rPr>
          <w:rFonts w:ascii="Century Gothic" w:hAnsi="Century Gothic" w:cs="Century Gothic"/>
          <w:b/>
          <w:bCs/>
          <w:sz w:val="20"/>
          <w:szCs w:val="20"/>
        </w:rPr>
        <w:t>UKW/</w:t>
      </w:r>
      <w:r>
        <w:rPr>
          <w:rFonts w:ascii="Century Gothic" w:hAnsi="Century Gothic" w:cs="Century Gothic"/>
          <w:b/>
          <w:bCs/>
          <w:sz w:val="20"/>
          <w:szCs w:val="20"/>
        </w:rPr>
        <w:t>DZP-282-ZO-118</w:t>
      </w:r>
      <w:r w:rsidRPr="00F83298">
        <w:rPr>
          <w:rFonts w:ascii="Century Gothic" w:hAnsi="Century Gothic" w:cs="Century Gothic"/>
          <w:b/>
          <w:bCs/>
          <w:sz w:val="20"/>
          <w:szCs w:val="20"/>
        </w:rPr>
        <w:t>/201</w:t>
      </w:r>
      <w:r>
        <w:rPr>
          <w:rFonts w:ascii="Century Gothic" w:hAnsi="Century Gothic" w:cs="Century Gothic"/>
          <w:b/>
          <w:bCs/>
          <w:sz w:val="20"/>
          <w:szCs w:val="20"/>
        </w:rPr>
        <w:t>6</w:t>
      </w:r>
      <w:r w:rsidRPr="00F83298">
        <w:rPr>
          <w:rFonts w:ascii="Century Gothic" w:hAnsi="Century Gothic" w:cs="Century Gothic"/>
          <w:sz w:val="20"/>
          <w:szCs w:val="20"/>
        </w:rPr>
        <w:t xml:space="preserve"> umowie. </w:t>
      </w:r>
    </w:p>
    <w:p w:rsidR="00C31D00" w:rsidRPr="00F83298" w:rsidRDefault="00C31D00" w:rsidP="00F83298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F83298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31D00" w:rsidRPr="005D6AAD" w:rsidRDefault="00C31D00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u w:val="single"/>
          <w:lang w:eastAsia="en-US"/>
        </w:rPr>
      </w:pPr>
      <w:r w:rsidRPr="005D6AAD">
        <w:rPr>
          <w:rFonts w:ascii="Century Gothic" w:hAnsi="Century Gothic" w:cs="Century Gothic"/>
          <w:sz w:val="20"/>
          <w:szCs w:val="20"/>
          <w:u w:val="single"/>
          <w:lang w:eastAsia="en-US"/>
        </w:rPr>
        <w:t>Załącznikami do oferty są:</w:t>
      </w:r>
    </w:p>
    <w:p w:rsidR="00C31D00" w:rsidRPr="0024243E" w:rsidRDefault="00C31D00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31D00" w:rsidRPr="0024243E" w:rsidRDefault="00C31D00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31D00" w:rsidRPr="0024243E" w:rsidRDefault="00C31D00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C31D00" w:rsidRPr="00410703" w:rsidRDefault="00C31D00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C31D00" w:rsidRPr="005D6AAD" w:rsidRDefault="00C31D00" w:rsidP="008274EC">
      <w:pPr>
        <w:widowControl w:val="0"/>
        <w:suppressAutoHyphens/>
        <w:spacing w:line="360" w:lineRule="auto"/>
        <w:jc w:val="both"/>
        <w:outlineLvl w:val="0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5D6AAD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31D00" w:rsidRPr="008274EC" w:rsidRDefault="00C31D00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C31D00" w:rsidRPr="00F9157C" w:rsidRDefault="00C31D00" w:rsidP="00F9157C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C31D00" w:rsidRDefault="00C31D00" w:rsidP="00742A65">
      <w:pPr>
        <w:rPr>
          <w:rFonts w:ascii="Book Antiqua" w:hAnsi="Book Antiqua" w:cs="Book Antiqua"/>
          <w:spacing w:val="-4"/>
          <w:u w:val="single"/>
        </w:rPr>
        <w:sectPr w:rsidR="00C31D00" w:rsidSect="001343AA">
          <w:footerReference w:type="default" r:id="rId9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C31D00" w:rsidRPr="00F83298" w:rsidRDefault="00C31D00" w:rsidP="00F83298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C416C">
        <w:rPr>
          <w:rFonts w:ascii="Century Gothic" w:hAnsi="Century Gothic" w:cs="Century Gothic"/>
          <w:spacing w:val="-4"/>
          <w:sz w:val="20"/>
          <w:szCs w:val="20"/>
          <w:u w:val="single"/>
        </w:rPr>
        <w:t>Załącznik nr 2</w: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64.9pt;margin-top:23.55pt;width:302.4pt;height:80.6pt;z-index:251658240;visibility:visible;mso-wrap-distance-left:9.05pt;mso-wrap-distance-right:9.05pt;mso-position-horizontal-relative:text;mso-position-vertical-relative:text" wrapcoords="-54 -202 -54 21398 21654 21398 21654 -202 -54 -202" fillcolor="silver" strokeweight=".5pt">
            <v:textbox inset="7.45pt,3.85pt,7.45pt,3.85pt">
              <w:txbxContent>
                <w:p w:rsidR="00C31D00" w:rsidRDefault="00C31D00" w:rsidP="00F83298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C31D00" w:rsidRPr="00953977" w:rsidRDefault="00C31D00" w:rsidP="00F83298">
                  <w:pPr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 w:rsidRPr="00953977"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>OŚWIADCZENIE</w:t>
                  </w:r>
                </w:p>
                <w:p w:rsidR="00C31D00" w:rsidRPr="001C0373" w:rsidRDefault="00C31D00" w:rsidP="00F83298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  <w:r w:rsidRPr="00975F7D"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  <w:t xml:space="preserve">o spełnianiu warunków udziału w postępowaniu </w:t>
                  </w:r>
                </w:p>
                <w:p w:rsidR="00C31D00" w:rsidRPr="00975F7D" w:rsidRDefault="00C31D00" w:rsidP="00F83298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</w:rPr>
        <w:pict>
          <v:shape id="Text Box 3" o:spid="_x0000_s1027" type="#_x0000_t202" style="position:absolute;left:0;text-align:left;margin-left:3.5pt;margin-top:24.05pt;width:163.75pt;height:80.6pt;z-index:251657216;visibility:visible;mso-wrap-distance-left:9.05pt;mso-wrap-distance-right:9.05pt;mso-position-horizontal-relative:text;mso-position-vertical-relative:text" wrapcoords="-99 -202 -99 21398 21699 21398 21699 -202 -99 -202" strokeweight=".5pt">
            <v:textbox inset="7.45pt,3.85pt,7.45pt,3.85pt">
              <w:txbxContent>
                <w:p w:rsidR="00C31D00" w:rsidRDefault="00C31D00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31D00" w:rsidRDefault="00C31D00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31D00" w:rsidRDefault="00C31D00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31D00" w:rsidRDefault="00C31D00" w:rsidP="00F83298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C31D00" w:rsidRDefault="00C31D00" w:rsidP="00F83298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C31D00" w:rsidRDefault="00C31D00" w:rsidP="00F83298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C31D00" w:rsidRDefault="00C31D00" w:rsidP="00F83298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  <w:t>(pieczęć Wykonawcy/Wykonawców)</w:t>
                  </w:r>
                </w:p>
              </w:txbxContent>
            </v:textbox>
            <w10:wrap type="tight"/>
          </v:shape>
        </w:pict>
      </w:r>
    </w:p>
    <w:p w:rsidR="00C31D00" w:rsidRPr="003B5DCE" w:rsidRDefault="00C31D00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31D00" w:rsidRPr="003B5DCE" w:rsidRDefault="00C31D00" w:rsidP="00F83298">
      <w:pPr>
        <w:pStyle w:val="BodyText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31D00" w:rsidRPr="00BA60DA" w:rsidRDefault="00C31D00" w:rsidP="00BA60DA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color w:val="000000"/>
        </w:rPr>
        <w:tab/>
      </w:r>
      <w:r w:rsidRPr="0019338B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,</w:t>
      </w:r>
      <w:r w:rsidRPr="00200907">
        <w:rPr>
          <w:rFonts w:ascii="Century Gothic" w:hAnsi="Century Gothic" w:cs="Century Gothic"/>
          <w:i/>
          <w:iCs/>
          <w:sz w:val="22"/>
          <w:szCs w:val="22"/>
        </w:rPr>
        <w:t xml:space="preserve"> </w:t>
      </w:r>
      <w:r w:rsidRPr="00200907">
        <w:rPr>
          <w:rFonts w:ascii="Century Gothic" w:hAnsi="Century Gothic" w:cs="Century Gothic"/>
          <w:b/>
          <w:bCs/>
          <w:i/>
          <w:iCs/>
          <w:sz w:val="20"/>
          <w:szCs w:val="20"/>
        </w:rPr>
        <w:t>„Dostawę systemu Informacji Prawnej On-line na potrzeby Uniwersytetu Kazimierza Wielkiego w Bydgoszczy”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, </w:t>
      </w:r>
      <w:r w:rsidRPr="0019338B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......................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C31D00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w imieniu reprezentowanej przeze mnie/nas firmy oświadczam (-y), że spe</w:t>
      </w:r>
      <w:r>
        <w:rPr>
          <w:rFonts w:ascii="Century Gothic" w:hAnsi="Century Gothic" w:cs="Century Gothic"/>
          <w:color w:val="000000"/>
          <w:sz w:val="20"/>
          <w:szCs w:val="20"/>
        </w:rPr>
        <w:t>łniam(-y) warunki w zakresie</w:t>
      </w: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: 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C31D00" w:rsidRPr="00167F45" w:rsidRDefault="00C31D00" w:rsidP="00167F4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3</w:t>
      </w:r>
      <w:r w:rsidRPr="00167F45">
        <w:rPr>
          <w:rFonts w:ascii="Century Gothic" w:hAnsi="Century Gothic" w:cs="Century Gothic"/>
          <w:color w:val="000000"/>
          <w:sz w:val="20"/>
          <w:szCs w:val="20"/>
        </w:rPr>
        <w:t xml:space="preserve">) </w:t>
      </w:r>
      <w:r w:rsidRPr="00167F45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C31D00" w:rsidRPr="00167F45" w:rsidRDefault="00C31D00" w:rsidP="00167F45">
      <w:pPr>
        <w:autoSpaceDE w:val="0"/>
        <w:autoSpaceDN w:val="0"/>
        <w:adjustRightInd w:val="0"/>
        <w:spacing w:after="160"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C31D00" w:rsidRPr="00C67692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C31D00" w:rsidRPr="00975F7D" w:rsidRDefault="00C31D00" w:rsidP="00F83298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>
        <w:rPr>
          <w:rFonts w:ascii="Century Gothic" w:hAnsi="Century Gothic" w:cs="Century Gothic"/>
        </w:rPr>
        <w:t>________________ dnia __ __ 2016</w:t>
      </w:r>
      <w:r w:rsidRPr="00975F7D">
        <w:rPr>
          <w:rFonts w:ascii="Century Gothic" w:hAnsi="Century Gothic" w:cs="Century Gothic"/>
        </w:rPr>
        <w:t xml:space="preserve"> roku</w:t>
      </w:r>
    </w:p>
    <w:p w:rsidR="00C31D00" w:rsidRPr="00975F7D" w:rsidRDefault="00C31D00" w:rsidP="00F83298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C31D00" w:rsidRPr="003B5DCE" w:rsidRDefault="00C31D00" w:rsidP="00F83298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31D00" w:rsidRPr="003B5DCE" w:rsidRDefault="00C31D00" w:rsidP="00F83298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31D00" w:rsidRPr="003B5DCE" w:rsidRDefault="00C31D00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31D00" w:rsidRPr="003B5DCE" w:rsidRDefault="00C31D00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31D00" w:rsidRDefault="00C31D00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>UWAGA: w przypadku Wykonawców wspólnie ubiegających się o udzielenie zamówienia, niniejsze „Oświadczenie o spełnianiu warunków udziału w postępowaniu”, powinno być złożone w imieniu wszystkich Wykonawców</w:t>
      </w:r>
      <w:r>
        <w:rPr>
          <w:rFonts w:ascii="Verdana" w:hAnsi="Verdana" w:cs="Verdana"/>
          <w:i/>
          <w:iCs/>
          <w:sz w:val="16"/>
          <w:szCs w:val="16"/>
        </w:rPr>
        <w:t>.</w:t>
      </w:r>
    </w:p>
    <w:p w:rsidR="00C31D00" w:rsidRDefault="00C31D00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sectPr w:rsidR="00C31D00" w:rsidSect="001343AA">
      <w:footerReference w:type="default" r:id="rId10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D00" w:rsidRDefault="00C31D00" w:rsidP="00921BDB">
      <w:r>
        <w:separator/>
      </w:r>
    </w:p>
  </w:endnote>
  <w:endnote w:type="continuationSeparator" w:id="1">
    <w:p w:rsidR="00C31D00" w:rsidRDefault="00C31D00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D00" w:rsidRDefault="00C31D00">
    <w:pPr>
      <w:pStyle w:val="Footer"/>
      <w:jc w:val="right"/>
    </w:pPr>
    <w:fldSimple w:instr="PAGE   \* MERGEFORMAT">
      <w:r>
        <w:rPr>
          <w:noProof/>
        </w:rPr>
        <w:t>1</w:t>
      </w:r>
    </w:fldSimple>
  </w:p>
  <w:p w:rsidR="00C31D00" w:rsidRDefault="00C31D0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D00" w:rsidRDefault="00C31D00">
    <w:pPr>
      <w:pStyle w:val="Footer"/>
      <w:jc w:val="right"/>
    </w:pPr>
    <w:fldSimple w:instr="PAGE   \* MERGEFORMAT">
      <w:r>
        <w:rPr>
          <w:noProof/>
        </w:rPr>
        <w:t>8</w:t>
      </w:r>
    </w:fldSimple>
  </w:p>
  <w:p w:rsidR="00C31D00" w:rsidRDefault="00C31D0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D00" w:rsidRDefault="00C31D00" w:rsidP="00921BDB">
      <w:r>
        <w:separator/>
      </w:r>
    </w:p>
  </w:footnote>
  <w:footnote w:type="continuationSeparator" w:id="1">
    <w:p w:rsidR="00C31D00" w:rsidRDefault="00C31D00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2D33"/>
    <w:multiLevelType w:val="hybridMultilevel"/>
    <w:tmpl w:val="3D96124E"/>
    <w:lvl w:ilvl="0" w:tplc="0415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>
    <w:nsid w:val="0CA013F2"/>
    <w:multiLevelType w:val="hybridMultilevel"/>
    <w:tmpl w:val="3FD89AD0"/>
    <w:lvl w:ilvl="0" w:tplc="890037B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15A16348"/>
    <w:multiLevelType w:val="hybridMultilevel"/>
    <w:tmpl w:val="38CEA8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7E8619D"/>
    <w:multiLevelType w:val="hybridMultilevel"/>
    <w:tmpl w:val="23E8050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31360C"/>
    <w:multiLevelType w:val="hybridMultilevel"/>
    <w:tmpl w:val="D0969C34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26AC4844"/>
    <w:multiLevelType w:val="hybridMultilevel"/>
    <w:tmpl w:val="D0F86E68"/>
    <w:lvl w:ilvl="0" w:tplc="147410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16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7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4C4944A9"/>
    <w:multiLevelType w:val="hybridMultilevel"/>
    <w:tmpl w:val="84D0B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8D7C39"/>
    <w:multiLevelType w:val="hybridMultilevel"/>
    <w:tmpl w:val="4C608BA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9F1174E"/>
    <w:multiLevelType w:val="hybridMultilevel"/>
    <w:tmpl w:val="5E22B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9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C8F4A55"/>
    <w:multiLevelType w:val="hybridMultilevel"/>
    <w:tmpl w:val="B5E0F1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4">
    <w:nsid w:val="7E2C442E"/>
    <w:multiLevelType w:val="hybridMultilevel"/>
    <w:tmpl w:val="A78E97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7FCE621B"/>
    <w:multiLevelType w:val="hybridMultilevel"/>
    <w:tmpl w:val="658AB4BC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5"/>
  </w:num>
  <w:num w:numId="2">
    <w:abstractNumId w:val="12"/>
  </w:num>
  <w:num w:numId="3">
    <w:abstractNumId w:val="20"/>
  </w:num>
  <w:num w:numId="4">
    <w:abstractNumId w:val="6"/>
  </w:num>
  <w:num w:numId="5">
    <w:abstractNumId w:val="30"/>
  </w:num>
  <w:num w:numId="6">
    <w:abstractNumId w:val="22"/>
  </w:num>
  <w:num w:numId="7">
    <w:abstractNumId w:val="17"/>
  </w:num>
  <w:num w:numId="8">
    <w:abstractNumId w:val="10"/>
  </w:num>
  <w:num w:numId="9">
    <w:abstractNumId w:val="35"/>
  </w:num>
  <w:num w:numId="10">
    <w:abstractNumId w:val="16"/>
  </w:num>
  <w:num w:numId="11">
    <w:abstractNumId w:val="3"/>
  </w:num>
  <w:num w:numId="12">
    <w:abstractNumId w:val="15"/>
  </w:num>
  <w:num w:numId="13">
    <w:abstractNumId w:val="2"/>
  </w:num>
  <w:num w:numId="14">
    <w:abstractNumId w:val="11"/>
  </w:num>
  <w:num w:numId="15">
    <w:abstractNumId w:val="14"/>
  </w:num>
  <w:num w:numId="16">
    <w:abstractNumId w:val="27"/>
  </w:num>
  <w:num w:numId="17">
    <w:abstractNumId w:val="1"/>
  </w:num>
  <w:num w:numId="18">
    <w:abstractNumId w:val="29"/>
  </w:num>
  <w:num w:numId="19">
    <w:abstractNumId w:val="21"/>
  </w:num>
  <w:num w:numId="20">
    <w:abstractNumId w:val="7"/>
  </w:num>
  <w:num w:numId="21">
    <w:abstractNumId w:val="28"/>
  </w:num>
  <w:num w:numId="22">
    <w:abstractNumId w:val="33"/>
  </w:num>
  <w:num w:numId="23">
    <w:abstractNumId w:val="13"/>
  </w:num>
  <w:num w:numId="24">
    <w:abstractNumId w:val="32"/>
  </w:num>
  <w:num w:numId="25">
    <w:abstractNumId w:val="8"/>
  </w:num>
  <w:num w:numId="26">
    <w:abstractNumId w:val="9"/>
  </w:num>
  <w:num w:numId="27">
    <w:abstractNumId w:val="4"/>
  </w:num>
  <w:num w:numId="28">
    <w:abstractNumId w:val="19"/>
  </w:num>
  <w:num w:numId="29">
    <w:abstractNumId w:val="23"/>
  </w:num>
  <w:num w:numId="30">
    <w:abstractNumId w:val="0"/>
  </w:num>
  <w:num w:numId="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26"/>
  </w:num>
  <w:num w:numId="34">
    <w:abstractNumId w:val="18"/>
  </w:num>
  <w:num w:numId="35">
    <w:abstractNumId w:val="5"/>
  </w:num>
  <w:num w:numId="36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0D73"/>
    <w:rsid w:val="000031FA"/>
    <w:rsid w:val="0000772E"/>
    <w:rsid w:val="00014120"/>
    <w:rsid w:val="000158FF"/>
    <w:rsid w:val="000162CF"/>
    <w:rsid w:val="00024C00"/>
    <w:rsid w:val="00030C81"/>
    <w:rsid w:val="0004168A"/>
    <w:rsid w:val="00042B69"/>
    <w:rsid w:val="00046E1A"/>
    <w:rsid w:val="0006159E"/>
    <w:rsid w:val="000624EA"/>
    <w:rsid w:val="00063CD2"/>
    <w:rsid w:val="0006433D"/>
    <w:rsid w:val="00065602"/>
    <w:rsid w:val="00071E62"/>
    <w:rsid w:val="00074B97"/>
    <w:rsid w:val="00075B42"/>
    <w:rsid w:val="000822B1"/>
    <w:rsid w:val="00082DF3"/>
    <w:rsid w:val="000849D8"/>
    <w:rsid w:val="0008586B"/>
    <w:rsid w:val="00090459"/>
    <w:rsid w:val="000930A8"/>
    <w:rsid w:val="000968C5"/>
    <w:rsid w:val="00097F1C"/>
    <w:rsid w:val="000A2453"/>
    <w:rsid w:val="000A7380"/>
    <w:rsid w:val="000A7D67"/>
    <w:rsid w:val="000B0530"/>
    <w:rsid w:val="000B637D"/>
    <w:rsid w:val="000C0571"/>
    <w:rsid w:val="000C086F"/>
    <w:rsid w:val="000C3A00"/>
    <w:rsid w:val="000C3F30"/>
    <w:rsid w:val="000C4411"/>
    <w:rsid w:val="000C60E2"/>
    <w:rsid w:val="000C62A1"/>
    <w:rsid w:val="000C6DAA"/>
    <w:rsid w:val="000D014A"/>
    <w:rsid w:val="000D56A9"/>
    <w:rsid w:val="000E0859"/>
    <w:rsid w:val="000E1AD2"/>
    <w:rsid w:val="000E70B1"/>
    <w:rsid w:val="000F0DEB"/>
    <w:rsid w:val="000F1F0C"/>
    <w:rsid w:val="000F4CAA"/>
    <w:rsid w:val="000F6739"/>
    <w:rsid w:val="00100F0B"/>
    <w:rsid w:val="00101060"/>
    <w:rsid w:val="0010695C"/>
    <w:rsid w:val="0012002A"/>
    <w:rsid w:val="00123829"/>
    <w:rsid w:val="001343AA"/>
    <w:rsid w:val="00135536"/>
    <w:rsid w:val="00137AC3"/>
    <w:rsid w:val="00140284"/>
    <w:rsid w:val="00144C94"/>
    <w:rsid w:val="00145BFD"/>
    <w:rsid w:val="00146CC1"/>
    <w:rsid w:val="001512B4"/>
    <w:rsid w:val="00157C93"/>
    <w:rsid w:val="0016588C"/>
    <w:rsid w:val="00167F45"/>
    <w:rsid w:val="00170960"/>
    <w:rsid w:val="00183236"/>
    <w:rsid w:val="00186F17"/>
    <w:rsid w:val="0019338B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200632"/>
    <w:rsid w:val="00200907"/>
    <w:rsid w:val="002010F3"/>
    <w:rsid w:val="002033BB"/>
    <w:rsid w:val="00217B84"/>
    <w:rsid w:val="00222213"/>
    <w:rsid w:val="00232952"/>
    <w:rsid w:val="002334B6"/>
    <w:rsid w:val="00234520"/>
    <w:rsid w:val="0023722A"/>
    <w:rsid w:val="0024243E"/>
    <w:rsid w:val="00243FF1"/>
    <w:rsid w:val="00253C02"/>
    <w:rsid w:val="00254BE8"/>
    <w:rsid w:val="00261977"/>
    <w:rsid w:val="0026571C"/>
    <w:rsid w:val="00267562"/>
    <w:rsid w:val="00277403"/>
    <w:rsid w:val="0029189E"/>
    <w:rsid w:val="00292708"/>
    <w:rsid w:val="00293469"/>
    <w:rsid w:val="002970A8"/>
    <w:rsid w:val="002A1547"/>
    <w:rsid w:val="002A4464"/>
    <w:rsid w:val="002A5465"/>
    <w:rsid w:val="002B17F9"/>
    <w:rsid w:val="002B2F10"/>
    <w:rsid w:val="002B4D38"/>
    <w:rsid w:val="002B6197"/>
    <w:rsid w:val="002C57DB"/>
    <w:rsid w:val="002D5A16"/>
    <w:rsid w:val="002D5C94"/>
    <w:rsid w:val="002D66AB"/>
    <w:rsid w:val="002E1C39"/>
    <w:rsid w:val="002F192C"/>
    <w:rsid w:val="002F1C81"/>
    <w:rsid w:val="002F208D"/>
    <w:rsid w:val="002F2AFA"/>
    <w:rsid w:val="002F2D85"/>
    <w:rsid w:val="002F4A03"/>
    <w:rsid w:val="002F62EF"/>
    <w:rsid w:val="002F71BD"/>
    <w:rsid w:val="003004E3"/>
    <w:rsid w:val="00300857"/>
    <w:rsid w:val="003032F4"/>
    <w:rsid w:val="0030564A"/>
    <w:rsid w:val="0030693C"/>
    <w:rsid w:val="00306CFE"/>
    <w:rsid w:val="003158C1"/>
    <w:rsid w:val="00323B9E"/>
    <w:rsid w:val="00326C6D"/>
    <w:rsid w:val="00327C8B"/>
    <w:rsid w:val="00333D97"/>
    <w:rsid w:val="00336B94"/>
    <w:rsid w:val="00337C3F"/>
    <w:rsid w:val="00341A1B"/>
    <w:rsid w:val="00351682"/>
    <w:rsid w:val="003536D4"/>
    <w:rsid w:val="00354E5B"/>
    <w:rsid w:val="00360D8F"/>
    <w:rsid w:val="00361468"/>
    <w:rsid w:val="00361D7D"/>
    <w:rsid w:val="00364EA1"/>
    <w:rsid w:val="00371D4A"/>
    <w:rsid w:val="003734B2"/>
    <w:rsid w:val="0037386D"/>
    <w:rsid w:val="00376275"/>
    <w:rsid w:val="00376D35"/>
    <w:rsid w:val="0038244F"/>
    <w:rsid w:val="003834AB"/>
    <w:rsid w:val="0038548F"/>
    <w:rsid w:val="003858BF"/>
    <w:rsid w:val="003909A7"/>
    <w:rsid w:val="0039139B"/>
    <w:rsid w:val="00395422"/>
    <w:rsid w:val="003A2550"/>
    <w:rsid w:val="003A2F83"/>
    <w:rsid w:val="003B282F"/>
    <w:rsid w:val="003B5CE5"/>
    <w:rsid w:val="003B5DCE"/>
    <w:rsid w:val="003C0B18"/>
    <w:rsid w:val="003C1F07"/>
    <w:rsid w:val="003C2EC8"/>
    <w:rsid w:val="003C7D83"/>
    <w:rsid w:val="003D1AC7"/>
    <w:rsid w:val="003D44AE"/>
    <w:rsid w:val="003D712F"/>
    <w:rsid w:val="003D7146"/>
    <w:rsid w:val="003F1886"/>
    <w:rsid w:val="003F20B8"/>
    <w:rsid w:val="003F41AC"/>
    <w:rsid w:val="003F6845"/>
    <w:rsid w:val="00401F7F"/>
    <w:rsid w:val="004041EF"/>
    <w:rsid w:val="0040742B"/>
    <w:rsid w:val="00407FB1"/>
    <w:rsid w:val="00410703"/>
    <w:rsid w:val="00413FD3"/>
    <w:rsid w:val="004161B9"/>
    <w:rsid w:val="004232AF"/>
    <w:rsid w:val="004252C4"/>
    <w:rsid w:val="004253AE"/>
    <w:rsid w:val="0043684F"/>
    <w:rsid w:val="00437DD1"/>
    <w:rsid w:val="00441A29"/>
    <w:rsid w:val="00446DF5"/>
    <w:rsid w:val="00451A1B"/>
    <w:rsid w:val="00453D85"/>
    <w:rsid w:val="004575EF"/>
    <w:rsid w:val="00460A02"/>
    <w:rsid w:val="004723D1"/>
    <w:rsid w:val="00477A34"/>
    <w:rsid w:val="004837E0"/>
    <w:rsid w:val="00484FED"/>
    <w:rsid w:val="004910D7"/>
    <w:rsid w:val="004928F0"/>
    <w:rsid w:val="00495DAE"/>
    <w:rsid w:val="004A21F8"/>
    <w:rsid w:val="004A263B"/>
    <w:rsid w:val="004A39B0"/>
    <w:rsid w:val="004A69CF"/>
    <w:rsid w:val="004B198D"/>
    <w:rsid w:val="004B31F1"/>
    <w:rsid w:val="004C416C"/>
    <w:rsid w:val="004D1472"/>
    <w:rsid w:val="004D39F4"/>
    <w:rsid w:val="004E175D"/>
    <w:rsid w:val="004E266E"/>
    <w:rsid w:val="004E47AB"/>
    <w:rsid w:val="004F06EE"/>
    <w:rsid w:val="00504C6D"/>
    <w:rsid w:val="0050734D"/>
    <w:rsid w:val="005130A9"/>
    <w:rsid w:val="00514F94"/>
    <w:rsid w:val="00516AEB"/>
    <w:rsid w:val="00525D36"/>
    <w:rsid w:val="0052645A"/>
    <w:rsid w:val="00526C37"/>
    <w:rsid w:val="00531DC1"/>
    <w:rsid w:val="00531F65"/>
    <w:rsid w:val="00535BB8"/>
    <w:rsid w:val="00537317"/>
    <w:rsid w:val="00537B10"/>
    <w:rsid w:val="00543E2E"/>
    <w:rsid w:val="005559E8"/>
    <w:rsid w:val="005562ED"/>
    <w:rsid w:val="00563F5D"/>
    <w:rsid w:val="00564EC8"/>
    <w:rsid w:val="00567B4F"/>
    <w:rsid w:val="0057215C"/>
    <w:rsid w:val="00573F79"/>
    <w:rsid w:val="00576937"/>
    <w:rsid w:val="00580AFB"/>
    <w:rsid w:val="00582A7A"/>
    <w:rsid w:val="00583612"/>
    <w:rsid w:val="00591937"/>
    <w:rsid w:val="005932E7"/>
    <w:rsid w:val="005939B3"/>
    <w:rsid w:val="005A0DC3"/>
    <w:rsid w:val="005A1C77"/>
    <w:rsid w:val="005A4A0C"/>
    <w:rsid w:val="005B187F"/>
    <w:rsid w:val="005B6B13"/>
    <w:rsid w:val="005B7C01"/>
    <w:rsid w:val="005C0B7D"/>
    <w:rsid w:val="005C1886"/>
    <w:rsid w:val="005C42A3"/>
    <w:rsid w:val="005C43C8"/>
    <w:rsid w:val="005C5AC7"/>
    <w:rsid w:val="005C6D18"/>
    <w:rsid w:val="005D5BC3"/>
    <w:rsid w:val="005D6AAD"/>
    <w:rsid w:val="005E0090"/>
    <w:rsid w:val="005E113F"/>
    <w:rsid w:val="005E5420"/>
    <w:rsid w:val="005F2145"/>
    <w:rsid w:val="00603541"/>
    <w:rsid w:val="0061067D"/>
    <w:rsid w:val="006110B0"/>
    <w:rsid w:val="00614876"/>
    <w:rsid w:val="006158D1"/>
    <w:rsid w:val="00621127"/>
    <w:rsid w:val="00626ACA"/>
    <w:rsid w:val="00644C51"/>
    <w:rsid w:val="00647165"/>
    <w:rsid w:val="00657527"/>
    <w:rsid w:val="00661CEF"/>
    <w:rsid w:val="0066284A"/>
    <w:rsid w:val="006629F0"/>
    <w:rsid w:val="00667C87"/>
    <w:rsid w:val="00671B72"/>
    <w:rsid w:val="0067279E"/>
    <w:rsid w:val="0067660A"/>
    <w:rsid w:val="00685BCC"/>
    <w:rsid w:val="006909B0"/>
    <w:rsid w:val="00693D74"/>
    <w:rsid w:val="0069532B"/>
    <w:rsid w:val="00695588"/>
    <w:rsid w:val="00695C16"/>
    <w:rsid w:val="006A4E72"/>
    <w:rsid w:val="006A6373"/>
    <w:rsid w:val="006A7D9A"/>
    <w:rsid w:val="006B0DE9"/>
    <w:rsid w:val="006B74F6"/>
    <w:rsid w:val="006C31D3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4612"/>
    <w:rsid w:val="00700FBE"/>
    <w:rsid w:val="00702F48"/>
    <w:rsid w:val="00705A42"/>
    <w:rsid w:val="00712EB7"/>
    <w:rsid w:val="0071758B"/>
    <w:rsid w:val="007201C9"/>
    <w:rsid w:val="007205E7"/>
    <w:rsid w:val="00722215"/>
    <w:rsid w:val="00723D92"/>
    <w:rsid w:val="00735B56"/>
    <w:rsid w:val="00736AEF"/>
    <w:rsid w:val="00737B85"/>
    <w:rsid w:val="00742A65"/>
    <w:rsid w:val="00745558"/>
    <w:rsid w:val="0075291F"/>
    <w:rsid w:val="00757EE3"/>
    <w:rsid w:val="00761F4C"/>
    <w:rsid w:val="00765E97"/>
    <w:rsid w:val="007736B6"/>
    <w:rsid w:val="00777F1B"/>
    <w:rsid w:val="00784A3A"/>
    <w:rsid w:val="00786D86"/>
    <w:rsid w:val="00791923"/>
    <w:rsid w:val="00791E9A"/>
    <w:rsid w:val="007A1554"/>
    <w:rsid w:val="007B3899"/>
    <w:rsid w:val="007B6B03"/>
    <w:rsid w:val="007B71BD"/>
    <w:rsid w:val="007C0233"/>
    <w:rsid w:val="007C4318"/>
    <w:rsid w:val="007C4FD8"/>
    <w:rsid w:val="007D002B"/>
    <w:rsid w:val="007E029E"/>
    <w:rsid w:val="007E3F7B"/>
    <w:rsid w:val="007E447E"/>
    <w:rsid w:val="007F3CEC"/>
    <w:rsid w:val="007F5A9F"/>
    <w:rsid w:val="007F7C08"/>
    <w:rsid w:val="008006A8"/>
    <w:rsid w:val="00801123"/>
    <w:rsid w:val="008033B6"/>
    <w:rsid w:val="00803840"/>
    <w:rsid w:val="00803D34"/>
    <w:rsid w:val="00803D8B"/>
    <w:rsid w:val="0081029B"/>
    <w:rsid w:val="00810842"/>
    <w:rsid w:val="008120A3"/>
    <w:rsid w:val="008127F9"/>
    <w:rsid w:val="00812A3E"/>
    <w:rsid w:val="00812FCD"/>
    <w:rsid w:val="00815C51"/>
    <w:rsid w:val="00821C1A"/>
    <w:rsid w:val="00821C41"/>
    <w:rsid w:val="00827102"/>
    <w:rsid w:val="008274EC"/>
    <w:rsid w:val="00830492"/>
    <w:rsid w:val="0083058F"/>
    <w:rsid w:val="008331CC"/>
    <w:rsid w:val="00834F90"/>
    <w:rsid w:val="00835513"/>
    <w:rsid w:val="0084093F"/>
    <w:rsid w:val="00841660"/>
    <w:rsid w:val="00847010"/>
    <w:rsid w:val="008520F8"/>
    <w:rsid w:val="00856984"/>
    <w:rsid w:val="00857523"/>
    <w:rsid w:val="00865978"/>
    <w:rsid w:val="008800A1"/>
    <w:rsid w:val="00885744"/>
    <w:rsid w:val="00897448"/>
    <w:rsid w:val="008A0ECA"/>
    <w:rsid w:val="008B1862"/>
    <w:rsid w:val="008B471A"/>
    <w:rsid w:val="008B68A2"/>
    <w:rsid w:val="008C16B0"/>
    <w:rsid w:val="008D0A4F"/>
    <w:rsid w:val="008D3BFB"/>
    <w:rsid w:val="008E04AF"/>
    <w:rsid w:val="008E0614"/>
    <w:rsid w:val="008E0786"/>
    <w:rsid w:val="008E14B2"/>
    <w:rsid w:val="008E2F41"/>
    <w:rsid w:val="008E5530"/>
    <w:rsid w:val="008E6E0B"/>
    <w:rsid w:val="00900D89"/>
    <w:rsid w:val="009029C2"/>
    <w:rsid w:val="0090370D"/>
    <w:rsid w:val="00903FCF"/>
    <w:rsid w:val="00914A78"/>
    <w:rsid w:val="0091585F"/>
    <w:rsid w:val="009171A6"/>
    <w:rsid w:val="00921BDB"/>
    <w:rsid w:val="00921EF6"/>
    <w:rsid w:val="00927440"/>
    <w:rsid w:val="00933FE8"/>
    <w:rsid w:val="00935349"/>
    <w:rsid w:val="009353EE"/>
    <w:rsid w:val="009364EF"/>
    <w:rsid w:val="00936923"/>
    <w:rsid w:val="00940819"/>
    <w:rsid w:val="00941A45"/>
    <w:rsid w:val="00953977"/>
    <w:rsid w:val="00954370"/>
    <w:rsid w:val="00962F2E"/>
    <w:rsid w:val="009644DD"/>
    <w:rsid w:val="009726AA"/>
    <w:rsid w:val="00974F89"/>
    <w:rsid w:val="00975F7D"/>
    <w:rsid w:val="0098047B"/>
    <w:rsid w:val="0098165B"/>
    <w:rsid w:val="00982C6C"/>
    <w:rsid w:val="009851BD"/>
    <w:rsid w:val="009860D9"/>
    <w:rsid w:val="009941E8"/>
    <w:rsid w:val="00994ADB"/>
    <w:rsid w:val="009978AE"/>
    <w:rsid w:val="009A2638"/>
    <w:rsid w:val="009A3D84"/>
    <w:rsid w:val="009A46CD"/>
    <w:rsid w:val="009A739A"/>
    <w:rsid w:val="009B1B04"/>
    <w:rsid w:val="009B2898"/>
    <w:rsid w:val="009B44F7"/>
    <w:rsid w:val="009B6063"/>
    <w:rsid w:val="009C02C1"/>
    <w:rsid w:val="009C15DB"/>
    <w:rsid w:val="009C259F"/>
    <w:rsid w:val="009C5CD2"/>
    <w:rsid w:val="009D2008"/>
    <w:rsid w:val="009E4C3B"/>
    <w:rsid w:val="009E4EA3"/>
    <w:rsid w:val="009F0A1F"/>
    <w:rsid w:val="009F19E3"/>
    <w:rsid w:val="00A03A7C"/>
    <w:rsid w:val="00A0483C"/>
    <w:rsid w:val="00A07112"/>
    <w:rsid w:val="00A21188"/>
    <w:rsid w:val="00A2215B"/>
    <w:rsid w:val="00A22D65"/>
    <w:rsid w:val="00A359D8"/>
    <w:rsid w:val="00A35DED"/>
    <w:rsid w:val="00A40B4A"/>
    <w:rsid w:val="00A460E8"/>
    <w:rsid w:val="00A533D4"/>
    <w:rsid w:val="00A7565E"/>
    <w:rsid w:val="00A75CEA"/>
    <w:rsid w:val="00A77D56"/>
    <w:rsid w:val="00A77E80"/>
    <w:rsid w:val="00A84290"/>
    <w:rsid w:val="00A85608"/>
    <w:rsid w:val="00A85EC5"/>
    <w:rsid w:val="00A8636E"/>
    <w:rsid w:val="00A86CBF"/>
    <w:rsid w:val="00A94512"/>
    <w:rsid w:val="00AA22DB"/>
    <w:rsid w:val="00AB1748"/>
    <w:rsid w:val="00AD19F4"/>
    <w:rsid w:val="00AE5E6C"/>
    <w:rsid w:val="00AF3C39"/>
    <w:rsid w:val="00AF62AA"/>
    <w:rsid w:val="00AF70C8"/>
    <w:rsid w:val="00B0068E"/>
    <w:rsid w:val="00B06952"/>
    <w:rsid w:val="00B11238"/>
    <w:rsid w:val="00B114E9"/>
    <w:rsid w:val="00B118ED"/>
    <w:rsid w:val="00B20DCB"/>
    <w:rsid w:val="00B229A2"/>
    <w:rsid w:val="00B240B2"/>
    <w:rsid w:val="00B26FF0"/>
    <w:rsid w:val="00B33ABD"/>
    <w:rsid w:val="00B33AF2"/>
    <w:rsid w:val="00B34060"/>
    <w:rsid w:val="00B367C0"/>
    <w:rsid w:val="00B36A19"/>
    <w:rsid w:val="00B36B3B"/>
    <w:rsid w:val="00B37128"/>
    <w:rsid w:val="00B37ACF"/>
    <w:rsid w:val="00B37CDA"/>
    <w:rsid w:val="00B40077"/>
    <w:rsid w:val="00B4137C"/>
    <w:rsid w:val="00B44685"/>
    <w:rsid w:val="00B5100C"/>
    <w:rsid w:val="00B607FA"/>
    <w:rsid w:val="00B6387D"/>
    <w:rsid w:val="00B72D73"/>
    <w:rsid w:val="00B74C70"/>
    <w:rsid w:val="00B7508D"/>
    <w:rsid w:val="00B75162"/>
    <w:rsid w:val="00B77A00"/>
    <w:rsid w:val="00B803C9"/>
    <w:rsid w:val="00B83B5E"/>
    <w:rsid w:val="00B86D7E"/>
    <w:rsid w:val="00B92B08"/>
    <w:rsid w:val="00B97402"/>
    <w:rsid w:val="00BA60DA"/>
    <w:rsid w:val="00BB07EC"/>
    <w:rsid w:val="00BB1A1E"/>
    <w:rsid w:val="00BB57AD"/>
    <w:rsid w:val="00BB7DC2"/>
    <w:rsid w:val="00BC3A3E"/>
    <w:rsid w:val="00BD5F2F"/>
    <w:rsid w:val="00BE49D4"/>
    <w:rsid w:val="00BF0140"/>
    <w:rsid w:val="00BF0589"/>
    <w:rsid w:val="00BF2844"/>
    <w:rsid w:val="00BF2BAD"/>
    <w:rsid w:val="00BF50CE"/>
    <w:rsid w:val="00BF55EA"/>
    <w:rsid w:val="00C15B53"/>
    <w:rsid w:val="00C15D6A"/>
    <w:rsid w:val="00C1734C"/>
    <w:rsid w:val="00C205DC"/>
    <w:rsid w:val="00C205EE"/>
    <w:rsid w:val="00C22D8E"/>
    <w:rsid w:val="00C240E3"/>
    <w:rsid w:val="00C240F0"/>
    <w:rsid w:val="00C2492A"/>
    <w:rsid w:val="00C27048"/>
    <w:rsid w:val="00C27BB3"/>
    <w:rsid w:val="00C31D00"/>
    <w:rsid w:val="00C37181"/>
    <w:rsid w:val="00C41613"/>
    <w:rsid w:val="00C418C4"/>
    <w:rsid w:val="00C41A5A"/>
    <w:rsid w:val="00C43DA9"/>
    <w:rsid w:val="00C43E0E"/>
    <w:rsid w:val="00C44E62"/>
    <w:rsid w:val="00C46C8B"/>
    <w:rsid w:val="00C47E7B"/>
    <w:rsid w:val="00C53DEA"/>
    <w:rsid w:val="00C53FDE"/>
    <w:rsid w:val="00C54219"/>
    <w:rsid w:val="00C67692"/>
    <w:rsid w:val="00C70759"/>
    <w:rsid w:val="00C77762"/>
    <w:rsid w:val="00C80DA9"/>
    <w:rsid w:val="00C90F23"/>
    <w:rsid w:val="00CA0D16"/>
    <w:rsid w:val="00CB2B71"/>
    <w:rsid w:val="00CD4789"/>
    <w:rsid w:val="00CD57C0"/>
    <w:rsid w:val="00CD5F17"/>
    <w:rsid w:val="00CE0D5A"/>
    <w:rsid w:val="00CE2F1A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2ADC"/>
    <w:rsid w:val="00D14B68"/>
    <w:rsid w:val="00D17CBE"/>
    <w:rsid w:val="00D2013C"/>
    <w:rsid w:val="00D27846"/>
    <w:rsid w:val="00D27D71"/>
    <w:rsid w:val="00D32786"/>
    <w:rsid w:val="00D36256"/>
    <w:rsid w:val="00D36854"/>
    <w:rsid w:val="00D40D9F"/>
    <w:rsid w:val="00D41AB7"/>
    <w:rsid w:val="00D4311D"/>
    <w:rsid w:val="00D51463"/>
    <w:rsid w:val="00D617BB"/>
    <w:rsid w:val="00D6360F"/>
    <w:rsid w:val="00D71EB5"/>
    <w:rsid w:val="00D72BD0"/>
    <w:rsid w:val="00D74B4C"/>
    <w:rsid w:val="00D75C4B"/>
    <w:rsid w:val="00D776AB"/>
    <w:rsid w:val="00D90CBB"/>
    <w:rsid w:val="00D919CB"/>
    <w:rsid w:val="00D94B14"/>
    <w:rsid w:val="00D94B32"/>
    <w:rsid w:val="00DA388D"/>
    <w:rsid w:val="00DA6A3B"/>
    <w:rsid w:val="00DB11EA"/>
    <w:rsid w:val="00DB1ADC"/>
    <w:rsid w:val="00DB77B3"/>
    <w:rsid w:val="00DC79FC"/>
    <w:rsid w:val="00DD06E9"/>
    <w:rsid w:val="00DD32F5"/>
    <w:rsid w:val="00DD5B7B"/>
    <w:rsid w:val="00DE1A82"/>
    <w:rsid w:val="00DE2B94"/>
    <w:rsid w:val="00DE4919"/>
    <w:rsid w:val="00DF25FE"/>
    <w:rsid w:val="00DF27FF"/>
    <w:rsid w:val="00E11A4D"/>
    <w:rsid w:val="00E159A7"/>
    <w:rsid w:val="00E20D1D"/>
    <w:rsid w:val="00E2511D"/>
    <w:rsid w:val="00E327FA"/>
    <w:rsid w:val="00E423DC"/>
    <w:rsid w:val="00E458FD"/>
    <w:rsid w:val="00E50073"/>
    <w:rsid w:val="00E523DB"/>
    <w:rsid w:val="00E52AC4"/>
    <w:rsid w:val="00E57163"/>
    <w:rsid w:val="00E60E08"/>
    <w:rsid w:val="00E622D0"/>
    <w:rsid w:val="00E62A8A"/>
    <w:rsid w:val="00E6369B"/>
    <w:rsid w:val="00E67CBA"/>
    <w:rsid w:val="00E70B2A"/>
    <w:rsid w:val="00E81AA0"/>
    <w:rsid w:val="00E82C78"/>
    <w:rsid w:val="00E8318D"/>
    <w:rsid w:val="00E8588A"/>
    <w:rsid w:val="00EB457C"/>
    <w:rsid w:val="00EB6F15"/>
    <w:rsid w:val="00EC1BFB"/>
    <w:rsid w:val="00EC2392"/>
    <w:rsid w:val="00EC3BEE"/>
    <w:rsid w:val="00EC3EDE"/>
    <w:rsid w:val="00ED3C14"/>
    <w:rsid w:val="00EE0DB2"/>
    <w:rsid w:val="00EE4F9D"/>
    <w:rsid w:val="00EF2178"/>
    <w:rsid w:val="00EF2601"/>
    <w:rsid w:val="00EF3F53"/>
    <w:rsid w:val="00EF4B42"/>
    <w:rsid w:val="00EF69F4"/>
    <w:rsid w:val="00F034DE"/>
    <w:rsid w:val="00F036A2"/>
    <w:rsid w:val="00F125F9"/>
    <w:rsid w:val="00F1367D"/>
    <w:rsid w:val="00F13C07"/>
    <w:rsid w:val="00F15F05"/>
    <w:rsid w:val="00F2524A"/>
    <w:rsid w:val="00F27569"/>
    <w:rsid w:val="00F30C95"/>
    <w:rsid w:val="00F31501"/>
    <w:rsid w:val="00F32ABE"/>
    <w:rsid w:val="00F35F9B"/>
    <w:rsid w:val="00F37099"/>
    <w:rsid w:val="00F41184"/>
    <w:rsid w:val="00F475EF"/>
    <w:rsid w:val="00F50019"/>
    <w:rsid w:val="00F53857"/>
    <w:rsid w:val="00F60045"/>
    <w:rsid w:val="00F6538E"/>
    <w:rsid w:val="00F659CA"/>
    <w:rsid w:val="00F70737"/>
    <w:rsid w:val="00F73B86"/>
    <w:rsid w:val="00F757B2"/>
    <w:rsid w:val="00F75956"/>
    <w:rsid w:val="00F762CF"/>
    <w:rsid w:val="00F811C7"/>
    <w:rsid w:val="00F82757"/>
    <w:rsid w:val="00F82DB2"/>
    <w:rsid w:val="00F83298"/>
    <w:rsid w:val="00F848CE"/>
    <w:rsid w:val="00F87D25"/>
    <w:rsid w:val="00F90DA0"/>
    <w:rsid w:val="00F9157C"/>
    <w:rsid w:val="00F93749"/>
    <w:rsid w:val="00F94D19"/>
    <w:rsid w:val="00F951E0"/>
    <w:rsid w:val="00F95C32"/>
    <w:rsid w:val="00F96A5D"/>
    <w:rsid w:val="00FA058C"/>
    <w:rsid w:val="00FA0C6B"/>
    <w:rsid w:val="00FA11D3"/>
    <w:rsid w:val="00FA456E"/>
    <w:rsid w:val="00FA5E5C"/>
    <w:rsid w:val="00FA6DF3"/>
    <w:rsid w:val="00FB3A42"/>
    <w:rsid w:val="00FB3FCC"/>
    <w:rsid w:val="00FE044B"/>
    <w:rsid w:val="00FE077A"/>
    <w:rsid w:val="00FE4788"/>
    <w:rsid w:val="00FE4C5D"/>
    <w:rsid w:val="00FE6695"/>
    <w:rsid w:val="00FF0865"/>
    <w:rsid w:val="00FF13C9"/>
    <w:rsid w:val="00FF3E35"/>
    <w:rsid w:val="00FF52CC"/>
    <w:rsid w:val="00FF5B50"/>
    <w:rsid w:val="00FF6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9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"/>
    <w:uiPriority w:val="99"/>
    <w:rsid w:val="0084093F"/>
    <w:rPr>
      <w:rFonts w:ascii="Arial" w:hAnsi="Arial" w:cs="Arial"/>
    </w:rPr>
  </w:style>
  <w:style w:type="paragraph" w:styleId="EndnoteText">
    <w:name w:val="endnote text"/>
    <w:basedOn w:val="Normal"/>
    <w:link w:val="EndnoteTextChar"/>
    <w:uiPriority w:val="99"/>
    <w:semiHidden/>
    <w:rsid w:val="0053731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4837E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537317"/>
    <w:rPr>
      <w:vertAlign w:val="superscript"/>
    </w:rPr>
  </w:style>
  <w:style w:type="paragraph" w:styleId="BodyText2">
    <w:name w:val="Body Text 2"/>
    <w:basedOn w:val="Normal"/>
    <w:link w:val="BodyText2Char"/>
    <w:uiPriority w:val="99"/>
    <w:rsid w:val="0043684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1">
    <w:name w:val="Akapit z listą11"/>
    <w:basedOn w:val="Normal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itle">
    <w:name w:val="Title"/>
    <w:basedOn w:val="Normal"/>
    <w:next w:val="Subtitle"/>
    <w:link w:val="TitleChar1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1">
    <w:name w:val="Title Char1"/>
    <w:basedOn w:val="DefaultParagraphFont"/>
    <w:link w:val="Title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Subtitle">
    <w:name w:val="Subtitle"/>
    <w:basedOn w:val="Normal"/>
    <w:link w:val="SubtitleChar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"/>
    <w:uiPriority w:val="99"/>
    <w:rsid w:val="00292708"/>
    <w:rPr>
      <w:rFonts w:ascii="Arial" w:hAnsi="Arial" w:cs="Arial"/>
    </w:rPr>
  </w:style>
  <w:style w:type="paragraph" w:styleId="NormalWeb">
    <w:name w:val="Normal (Web)"/>
    <w:basedOn w:val="Normal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Strong">
    <w:name w:val="Strong"/>
    <w:basedOn w:val="DefaultParagraphFont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"/>
    <w:uiPriority w:val="99"/>
    <w:rsid w:val="004A69CF"/>
    <w:rPr>
      <w:rFonts w:ascii="Arial" w:hAnsi="Arial" w:cs="Arial"/>
    </w:rPr>
  </w:style>
  <w:style w:type="paragraph" w:customStyle="1" w:styleId="ZnakZnak5">
    <w:name w:val="Znak Znak5"/>
    <w:basedOn w:val="Normal"/>
    <w:uiPriority w:val="99"/>
    <w:rsid w:val="000A2453"/>
    <w:rPr>
      <w:rFonts w:ascii="Arial" w:hAnsi="Arial" w:cs="Arial"/>
    </w:rPr>
  </w:style>
  <w:style w:type="paragraph" w:customStyle="1" w:styleId="ZnakZnak2">
    <w:name w:val="Znak Znak2"/>
    <w:basedOn w:val="Normal"/>
    <w:uiPriority w:val="99"/>
    <w:rsid w:val="00000D73"/>
    <w:rPr>
      <w:rFonts w:ascii="Arial" w:hAnsi="Arial" w:cs="Arial"/>
    </w:rPr>
  </w:style>
  <w:style w:type="paragraph" w:customStyle="1" w:styleId="ZnakZnak5ZnakZnakZnakZnak1">
    <w:name w:val="Znak Znak5 Znak Znak Znak Znak1"/>
    <w:basedOn w:val="Normal"/>
    <w:uiPriority w:val="99"/>
    <w:rsid w:val="00FF13C9"/>
    <w:rPr>
      <w:rFonts w:ascii="Arial" w:hAnsi="Arial" w:cs="Arial"/>
    </w:rPr>
  </w:style>
  <w:style w:type="character" w:customStyle="1" w:styleId="alb">
    <w:name w:val="a_lb"/>
    <w:basedOn w:val="DefaultParagraphFont"/>
    <w:uiPriority w:val="99"/>
    <w:rsid w:val="00FF13C9"/>
  </w:style>
  <w:style w:type="character" w:customStyle="1" w:styleId="alb-s">
    <w:name w:val="a_lb-s"/>
    <w:basedOn w:val="DefaultParagraphFont"/>
    <w:uiPriority w:val="99"/>
    <w:rsid w:val="00FF13C9"/>
  </w:style>
  <w:style w:type="paragraph" w:customStyle="1" w:styleId="ZnakZnak5ZnakZnakZnakZnak2">
    <w:name w:val="Znak Znak5 Znak Znak Znak Znak2"/>
    <w:basedOn w:val="Normal"/>
    <w:uiPriority w:val="99"/>
    <w:rsid w:val="00F96A5D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012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012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012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za.wojtecka@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8</Pages>
  <Words>1783</Words>
  <Characters>10702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net</cp:lastModifiedBy>
  <cp:revision>4</cp:revision>
  <cp:lastPrinted>2016-10-06T11:47:00Z</cp:lastPrinted>
  <dcterms:created xsi:type="dcterms:W3CDTF">2016-09-30T07:16:00Z</dcterms:created>
  <dcterms:modified xsi:type="dcterms:W3CDTF">2016-10-06T11:50:00Z</dcterms:modified>
</cp:coreProperties>
</file>