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753" w:rsidRPr="00C51DDA" w:rsidRDefault="00341753" w:rsidP="00DD363D">
      <w:pPr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341753" w:rsidRPr="00C51DDA" w:rsidRDefault="00341753" w:rsidP="00DD363D">
      <w:pPr>
        <w:autoSpaceDE w:val="0"/>
        <w:autoSpaceDN w:val="0"/>
        <w:adjustRightInd w:val="0"/>
        <w:spacing w:after="0" w:line="360" w:lineRule="auto"/>
        <w:jc w:val="right"/>
        <w:rPr>
          <w:rFonts w:ascii="Book Antiqua" w:hAnsi="Book Antiqua" w:cs="Book Antiqua"/>
          <w:sz w:val="20"/>
          <w:szCs w:val="20"/>
          <w:lang w:eastAsia="pl-PL"/>
        </w:rPr>
      </w:pPr>
    </w:p>
    <w:p w:rsidR="00341753" w:rsidRPr="00C51DDA" w:rsidRDefault="00341753" w:rsidP="00DD363D">
      <w:pPr>
        <w:spacing w:after="0" w:line="360" w:lineRule="auto"/>
        <w:jc w:val="right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 xml:space="preserve">Bydgoszcz, dnia </w:t>
      </w:r>
      <w:r>
        <w:rPr>
          <w:rFonts w:ascii="Book Antiqua" w:hAnsi="Book Antiqua" w:cs="Book Antiqua"/>
          <w:sz w:val="20"/>
          <w:szCs w:val="20"/>
          <w:lang w:eastAsia="pl-PL"/>
        </w:rPr>
        <w:t>08</w:t>
      </w:r>
      <w:r w:rsidRPr="00C51DDA">
        <w:rPr>
          <w:rFonts w:ascii="Book Antiqua" w:hAnsi="Book Antiqua" w:cs="Book Antiqua"/>
          <w:sz w:val="20"/>
          <w:szCs w:val="20"/>
          <w:lang w:eastAsia="pl-PL"/>
        </w:rPr>
        <w:t>.</w:t>
      </w:r>
      <w:r>
        <w:rPr>
          <w:rFonts w:ascii="Book Antiqua" w:hAnsi="Book Antiqua" w:cs="Book Antiqua"/>
          <w:sz w:val="20"/>
          <w:szCs w:val="20"/>
          <w:lang w:eastAsia="pl-PL"/>
        </w:rPr>
        <w:t>12</w:t>
      </w:r>
      <w:r w:rsidRPr="00C51DDA">
        <w:rPr>
          <w:rFonts w:ascii="Book Antiqua" w:hAnsi="Book Antiqua" w:cs="Book Antiqua"/>
          <w:sz w:val="20"/>
          <w:szCs w:val="20"/>
          <w:lang w:eastAsia="pl-PL"/>
        </w:rPr>
        <w:t>.2016 r.</w:t>
      </w:r>
    </w:p>
    <w:p w:rsidR="00341753" w:rsidRPr="00C51DDA" w:rsidRDefault="00341753" w:rsidP="00DD363D">
      <w:pPr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341753" w:rsidRPr="00C51DDA" w:rsidRDefault="00341753" w:rsidP="00DD36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6E4CFC">
        <w:rPr>
          <w:rFonts w:ascii="Times New Roman" w:hAnsi="Times New Roman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6" o:spid="_x0000_i1025" type="#_x0000_t75" style="width:281.25pt;height:83.25pt;visibility:visible">
            <v:imagedata r:id="rId5" o:title=""/>
          </v:shape>
        </w:pict>
      </w:r>
    </w:p>
    <w:p w:rsidR="00341753" w:rsidRPr="00C51DDA" w:rsidRDefault="00341753" w:rsidP="00DD363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341753" w:rsidRPr="00C51DDA" w:rsidRDefault="00341753" w:rsidP="00DD363D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lang w:eastAsia="pl-PL"/>
        </w:rPr>
      </w:pPr>
    </w:p>
    <w:p w:rsidR="00341753" w:rsidRPr="00C51DDA" w:rsidRDefault="00341753" w:rsidP="00DD363D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lang w:eastAsia="pl-PL"/>
        </w:rPr>
      </w:pPr>
      <w:r w:rsidRPr="00C51DDA">
        <w:rPr>
          <w:rFonts w:ascii="Book Antiqua" w:hAnsi="Book Antiqua" w:cs="Book Antiqua"/>
          <w:b/>
          <w:bCs/>
          <w:lang w:eastAsia="pl-PL"/>
        </w:rPr>
        <w:t>Uniwersytet Kazimierza Wielkiego w Bydgoszczy</w:t>
      </w:r>
    </w:p>
    <w:p w:rsidR="00341753" w:rsidRPr="00C51DDA" w:rsidRDefault="00341753" w:rsidP="00DD363D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lang w:eastAsia="pl-PL"/>
        </w:rPr>
      </w:pPr>
      <w:r w:rsidRPr="00C51DDA">
        <w:rPr>
          <w:rFonts w:ascii="Book Antiqua" w:hAnsi="Book Antiqua" w:cs="Book Antiqua"/>
          <w:b/>
          <w:bCs/>
          <w:lang w:eastAsia="pl-PL"/>
        </w:rPr>
        <w:t>Adres: 85-064 Bydgoszcz,</w:t>
      </w:r>
    </w:p>
    <w:p w:rsidR="00341753" w:rsidRPr="00C51DDA" w:rsidRDefault="00341753" w:rsidP="00DD363D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lang w:eastAsia="pl-PL"/>
        </w:rPr>
      </w:pPr>
      <w:r w:rsidRPr="00C51DDA">
        <w:rPr>
          <w:rFonts w:ascii="Book Antiqua" w:hAnsi="Book Antiqua" w:cs="Book Antiqua"/>
          <w:b/>
          <w:bCs/>
          <w:lang w:eastAsia="pl-PL"/>
        </w:rPr>
        <w:t>ul. Chodkiewicza 30</w:t>
      </w:r>
    </w:p>
    <w:p w:rsidR="00341753" w:rsidRPr="00C51DDA" w:rsidRDefault="00341753" w:rsidP="00DD363D">
      <w:pPr>
        <w:spacing w:after="0" w:line="240" w:lineRule="auto"/>
        <w:rPr>
          <w:rFonts w:ascii="Book Antiqua" w:hAnsi="Book Antiqua" w:cs="Book Antiqua"/>
          <w:sz w:val="24"/>
          <w:szCs w:val="24"/>
          <w:lang w:eastAsia="pl-PL"/>
        </w:rPr>
      </w:pPr>
    </w:p>
    <w:p w:rsidR="00341753" w:rsidRPr="00C51DDA" w:rsidRDefault="00341753" w:rsidP="00DD363D">
      <w:pPr>
        <w:spacing w:after="0" w:line="360" w:lineRule="auto"/>
        <w:jc w:val="center"/>
        <w:rPr>
          <w:rFonts w:ascii="Book Antiqua" w:hAnsi="Book Antiqua" w:cs="Book Antiqua"/>
          <w:b/>
          <w:bCs/>
          <w:sz w:val="24"/>
          <w:szCs w:val="24"/>
          <w:lang w:eastAsia="pl-PL"/>
        </w:rPr>
      </w:pPr>
    </w:p>
    <w:p w:rsidR="00341753" w:rsidRPr="00C51DDA" w:rsidRDefault="00341753" w:rsidP="00DD363D">
      <w:pPr>
        <w:spacing w:after="0" w:line="360" w:lineRule="auto"/>
        <w:jc w:val="center"/>
        <w:rPr>
          <w:rFonts w:ascii="Book Antiqua" w:hAnsi="Book Antiqua" w:cs="Book Antiqua"/>
          <w:b/>
          <w:bCs/>
          <w:sz w:val="24"/>
          <w:szCs w:val="24"/>
          <w:lang w:eastAsia="pl-PL"/>
        </w:rPr>
      </w:pPr>
      <w:r w:rsidRPr="00C51DDA">
        <w:rPr>
          <w:rFonts w:ascii="Book Antiqua" w:hAnsi="Book Antiqua" w:cs="Book Antiqua"/>
          <w:b/>
          <w:bCs/>
          <w:sz w:val="24"/>
          <w:szCs w:val="24"/>
          <w:lang w:eastAsia="pl-PL"/>
        </w:rPr>
        <w:t>ZAPYTANIE OFERTOWE NR UKW/DZP-282-ZO</w:t>
      </w:r>
      <w:r>
        <w:rPr>
          <w:rFonts w:ascii="Book Antiqua" w:hAnsi="Book Antiqua" w:cs="Book Antiqua"/>
          <w:b/>
          <w:bCs/>
          <w:sz w:val="24"/>
          <w:szCs w:val="24"/>
          <w:lang w:eastAsia="pl-PL"/>
        </w:rPr>
        <w:t>-149</w:t>
      </w:r>
      <w:r w:rsidRPr="00C51DDA">
        <w:rPr>
          <w:rFonts w:ascii="Book Antiqua" w:hAnsi="Book Antiqua" w:cs="Book Antiqua"/>
          <w:b/>
          <w:bCs/>
          <w:sz w:val="24"/>
          <w:szCs w:val="24"/>
          <w:lang w:eastAsia="pl-PL"/>
        </w:rPr>
        <w:t>/2016</w:t>
      </w:r>
    </w:p>
    <w:p w:rsidR="00341753" w:rsidRPr="00C51DDA" w:rsidRDefault="00341753" w:rsidP="00DD363D">
      <w:pPr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341753" w:rsidRPr="00C51DDA" w:rsidRDefault="00341753" w:rsidP="00DD363D">
      <w:pPr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341753" w:rsidRPr="00C51DDA" w:rsidRDefault="00341753" w:rsidP="00DD363D">
      <w:pPr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341753" w:rsidRPr="00C51DDA" w:rsidRDefault="00341753" w:rsidP="00DD363D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51DDA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Pr="00DD363D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Wykonanie gadżetów promocyjnych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i ulotek </w:t>
      </w:r>
      <w:r w:rsidRPr="00DD363D">
        <w:rPr>
          <w:rFonts w:ascii="Book Antiqua" w:hAnsi="Book Antiqua" w:cs="Book Antiqua"/>
          <w:i/>
          <w:iCs/>
          <w:sz w:val="20"/>
          <w:szCs w:val="20"/>
          <w:lang w:eastAsia="pl-PL"/>
        </w:rPr>
        <w:t>na potrzeby UKW.</w:t>
      </w:r>
      <w:r w:rsidRPr="00C51DDA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</w:p>
    <w:p w:rsidR="00341753" w:rsidRPr="00C51DDA" w:rsidRDefault="00341753" w:rsidP="00DD363D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pl-PL"/>
        </w:rPr>
        <w:t>Rodzaj zamówienia:</w:t>
      </w:r>
      <w:r w:rsidRPr="00C51DDA">
        <w:rPr>
          <w:rFonts w:ascii="Book Antiqua" w:hAnsi="Book Antiqua" w:cs="Book Antiqua"/>
          <w:sz w:val="20"/>
          <w:szCs w:val="20"/>
          <w:lang w:eastAsia="pl-PL"/>
        </w:rPr>
        <w:t xml:space="preserve"> usługa</w:t>
      </w:r>
      <w:r w:rsidRPr="00C51DDA">
        <w:rPr>
          <w:rFonts w:ascii="Book Antiqua" w:hAnsi="Book Antiqua" w:cs="Book Antiqua"/>
          <w:b/>
          <w:bCs/>
          <w:sz w:val="20"/>
          <w:szCs w:val="20"/>
          <w:lang w:eastAsia="pl-PL"/>
        </w:rPr>
        <w:t>/</w:t>
      </w:r>
      <w:r w:rsidRPr="00C51DDA">
        <w:rPr>
          <w:rFonts w:ascii="Book Antiqua" w:hAnsi="Book Antiqua" w:cs="Book Antiqua"/>
          <w:strike/>
          <w:sz w:val="20"/>
          <w:szCs w:val="20"/>
          <w:lang w:eastAsia="pl-PL"/>
        </w:rPr>
        <w:t>dostawa/roboty budowlane</w:t>
      </w:r>
    </w:p>
    <w:p w:rsidR="00341753" w:rsidRPr="00C51DDA" w:rsidRDefault="00341753" w:rsidP="00DD363D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341753" w:rsidRDefault="00341753" w:rsidP="00DD363D">
      <w:pPr>
        <w:suppressAutoHyphens/>
        <w:spacing w:after="0" w:line="360" w:lineRule="auto"/>
        <w:ind w:left="14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 xml:space="preserve">3.1. Przedmiotem zamówienia </w:t>
      </w:r>
      <w:r>
        <w:rPr>
          <w:rFonts w:ascii="Book Antiqua" w:hAnsi="Book Antiqua" w:cs="Book Antiqua"/>
          <w:sz w:val="20"/>
          <w:szCs w:val="20"/>
          <w:lang w:eastAsia="pl-PL"/>
        </w:rPr>
        <w:t>jest w</w:t>
      </w:r>
      <w:r w:rsidRPr="00DD363D">
        <w:rPr>
          <w:rFonts w:ascii="Book Antiqua" w:hAnsi="Book Antiqua" w:cs="Book Antiqua"/>
          <w:sz w:val="20"/>
          <w:szCs w:val="20"/>
          <w:lang w:eastAsia="pl-PL"/>
        </w:rPr>
        <w:t>ykonanie gadżetów promocyjnych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i ulotek dla Działu Promocji UKW oraz Ogrodu Botanicznego.</w:t>
      </w:r>
    </w:p>
    <w:p w:rsidR="00341753" w:rsidRDefault="00341753" w:rsidP="00DD363D">
      <w:pPr>
        <w:suppressAutoHyphens/>
        <w:spacing w:after="0" w:line="360" w:lineRule="auto"/>
        <w:ind w:left="142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41753" w:rsidRDefault="00341753" w:rsidP="00DD363D">
      <w:pPr>
        <w:suppressAutoHyphens/>
        <w:spacing w:after="0" w:line="360" w:lineRule="auto"/>
        <w:ind w:left="142"/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u w:val="single"/>
          <w:shd w:val="clear" w:color="auto" w:fill="FFFFFF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Szczegółowy opis przedmiotu zamówienia zawiera Formularz Cenowy stanowiący załącznik nr 2.</w:t>
      </w:r>
    </w:p>
    <w:p w:rsidR="00341753" w:rsidRPr="00F94058" w:rsidRDefault="00341753" w:rsidP="00DD363D">
      <w:pPr>
        <w:tabs>
          <w:tab w:val="left" w:pos="284"/>
        </w:tabs>
        <w:spacing w:line="360" w:lineRule="auto"/>
        <w:ind w:left="426"/>
        <w:rPr>
          <w:rFonts w:ascii="Book Antiqua" w:hAnsi="Book Antiqua" w:cs="Book Antiqua"/>
          <w:b/>
          <w:bCs/>
          <w:color w:val="000000"/>
          <w:sz w:val="20"/>
          <w:szCs w:val="20"/>
          <w:u w:val="single"/>
          <w:shd w:val="clear" w:color="auto" w:fill="FFFFFF"/>
        </w:rPr>
      </w:pPr>
      <w:r w:rsidRPr="00F94058">
        <w:rPr>
          <w:rFonts w:ascii="Book Antiqua" w:hAnsi="Book Antiqua" w:cs="Book Antiqua"/>
          <w:b/>
          <w:bCs/>
          <w:color w:val="000000"/>
          <w:sz w:val="20"/>
          <w:szCs w:val="20"/>
          <w:u w:val="single"/>
          <w:shd w:val="clear" w:color="auto" w:fill="FFFFFF"/>
        </w:rPr>
        <w:t>Zamawiający wymaga dołączenia do oferty zdjęć przykładowych produktów</w:t>
      </w:r>
      <w:r w:rsidRPr="009A4C41">
        <w:rPr>
          <w:rFonts w:ascii="Book Antiqua" w:hAnsi="Book Antiqua" w:cs="Book Antiqua"/>
          <w:b/>
          <w:bCs/>
          <w:color w:val="000000"/>
          <w:sz w:val="20"/>
          <w:szCs w:val="20"/>
          <w:u w:val="single"/>
          <w:shd w:val="clear" w:color="auto" w:fill="FFFFFF"/>
        </w:rPr>
        <w:t>(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u w:val="single"/>
          <w:shd w:val="clear" w:color="auto" w:fill="FFFFFF"/>
        </w:rPr>
        <w:t xml:space="preserve">dla </w:t>
      </w:r>
      <w:r w:rsidRPr="009A4C41">
        <w:rPr>
          <w:rFonts w:ascii="Book Antiqua" w:hAnsi="Book Antiqua" w:cs="Book Antiqua"/>
          <w:b/>
          <w:bCs/>
          <w:color w:val="000000"/>
          <w:sz w:val="20"/>
          <w:szCs w:val="20"/>
          <w:u w:val="single"/>
          <w:shd w:val="clear" w:color="auto" w:fill="FFFFFF"/>
        </w:rPr>
        <w:t>wszystkich  pozycji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u w:val="single"/>
          <w:shd w:val="clear" w:color="auto" w:fill="FFFFFF"/>
        </w:rPr>
        <w:t xml:space="preserve"> z formularza cenowego</w:t>
      </w:r>
      <w:r w:rsidRPr="009A4C41">
        <w:rPr>
          <w:rFonts w:ascii="Book Antiqua" w:hAnsi="Book Antiqua" w:cs="Book Antiqua"/>
          <w:b/>
          <w:bCs/>
          <w:color w:val="000000"/>
          <w:sz w:val="20"/>
          <w:szCs w:val="20"/>
          <w:u w:val="single"/>
          <w:shd w:val="clear" w:color="auto" w:fill="FFFFFF"/>
        </w:rPr>
        <w:t>).</w:t>
      </w:r>
    </w:p>
    <w:p w:rsidR="00341753" w:rsidRPr="00C51DDA" w:rsidRDefault="00341753" w:rsidP="00DD363D">
      <w:pPr>
        <w:numPr>
          <w:ilvl w:val="0"/>
          <w:numId w:val="1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  <w:u w:val="single"/>
          <w:lang w:eastAsia="pl-PL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</w:p>
    <w:p w:rsidR="00341753" w:rsidRPr="004E35F6" w:rsidRDefault="00341753" w:rsidP="00DD363D">
      <w:pPr>
        <w:spacing w:after="0" w:line="360" w:lineRule="auto"/>
        <w:ind w:firstLine="360"/>
        <w:rPr>
          <w:rFonts w:ascii="Book Antiqua" w:hAnsi="Book Antiqua" w:cs="Book Antiqua"/>
          <w:sz w:val="20"/>
          <w:szCs w:val="20"/>
          <w:lang w:eastAsia="pl-PL"/>
        </w:rPr>
      </w:pPr>
      <w:r w:rsidRPr="004E35F6">
        <w:rPr>
          <w:rFonts w:ascii="Book Antiqua" w:hAnsi="Book Antiqua" w:cs="Book Antiqua"/>
          <w:sz w:val="20"/>
          <w:szCs w:val="20"/>
          <w:lang w:eastAsia="pl-PL"/>
        </w:rPr>
        <w:t>Do 7 dni roboczych od dnia podpisania umowy</w:t>
      </w:r>
      <w:r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341753" w:rsidRDefault="00341753" w:rsidP="004E35F6">
      <w:pPr>
        <w:numPr>
          <w:ilvl w:val="0"/>
          <w:numId w:val="1"/>
        </w:numPr>
        <w:suppressAutoHyphens/>
        <w:spacing w:after="0" w:line="360" w:lineRule="auto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ar-SA"/>
        </w:rPr>
        <w:t>Opis sposobu obliczenia ceny:</w:t>
      </w:r>
    </w:p>
    <w:p w:rsidR="00341753" w:rsidRPr="004E35F6" w:rsidRDefault="00341753" w:rsidP="004E35F6">
      <w:pPr>
        <w:suppressAutoHyphens/>
        <w:spacing w:after="0" w:line="360" w:lineRule="auto"/>
        <w:ind w:left="360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 w:rsidRPr="004E35F6">
        <w:rPr>
          <w:rFonts w:ascii="Book Antiqua" w:hAnsi="Book Antiqua" w:cs="Book Antiqua"/>
          <w:sz w:val="20"/>
          <w:szCs w:val="20"/>
          <w:lang w:eastAsia="ar-SA"/>
        </w:rPr>
        <w:t>W ofercie należy podać proponowaną cenę brutto w zł za całość wykonania przedmiotu zamówienia. Cena oferty powinna zawierać wszystkie koszty: przygotowanie gotowego projektu do druku, sprawdzenie go, druk, dostawę, transport, rozładunek towaru do siedziby Zamawiającego, itp.</w:t>
      </w:r>
    </w:p>
    <w:p w:rsidR="00341753" w:rsidRPr="00C51DDA" w:rsidRDefault="00341753" w:rsidP="004E35F6">
      <w:pPr>
        <w:numPr>
          <w:ilvl w:val="0"/>
          <w:numId w:val="1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Kryteria wyboru oferty: </w:t>
      </w:r>
    </w:p>
    <w:p w:rsidR="00341753" w:rsidRPr="00C51DDA" w:rsidRDefault="00341753" w:rsidP="00DD363D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51DDA">
        <w:rPr>
          <w:rFonts w:ascii="Book Antiqua" w:hAnsi="Book Antiqua" w:cs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341753" w:rsidRPr="00C51DDA" w:rsidRDefault="00341753" w:rsidP="00DD363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51DDA">
        <w:rPr>
          <w:rFonts w:ascii="Book Antiqua" w:hAnsi="Book Antiqua" w:cs="Book Antiqua"/>
          <w:sz w:val="20"/>
          <w:szCs w:val="20"/>
        </w:rPr>
        <w:t xml:space="preserve">a) </w:t>
      </w:r>
      <w:r w:rsidRPr="00C51DDA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C51DDA">
        <w:rPr>
          <w:rFonts w:ascii="Book Antiqua" w:hAnsi="Book Antiqua" w:cs="Book Antiqua"/>
          <w:color w:val="000000"/>
          <w:spacing w:val="-2"/>
          <w:sz w:val="20"/>
          <w:szCs w:val="20"/>
        </w:rPr>
        <w:t>niniejszego postępowania;</w:t>
      </w:r>
    </w:p>
    <w:p w:rsidR="00341753" w:rsidRPr="00C51DDA" w:rsidRDefault="00341753" w:rsidP="00DD363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51DDA">
        <w:rPr>
          <w:rFonts w:ascii="Book Antiqua" w:hAnsi="Book Antiqua" w:cs="Book Antiqua"/>
          <w:sz w:val="20"/>
          <w:szCs w:val="20"/>
        </w:rPr>
        <w:t xml:space="preserve">b) </w:t>
      </w:r>
      <w:r w:rsidRPr="00C51DDA">
        <w:rPr>
          <w:rFonts w:ascii="Book Antiqua" w:hAnsi="Book Antiqua" w:cs="Book Antiqua"/>
          <w:color w:val="000000"/>
          <w:spacing w:val="-1"/>
          <w:sz w:val="20"/>
          <w:szCs w:val="20"/>
        </w:rPr>
        <w:t>nie zostaną odrzucone przez Zamawiającego.</w:t>
      </w:r>
    </w:p>
    <w:p w:rsidR="00341753" w:rsidRPr="00C51DDA" w:rsidRDefault="00341753" w:rsidP="00DD363D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  <w:r w:rsidRPr="00C51DDA">
        <w:rPr>
          <w:rFonts w:ascii="Book Antiqua" w:hAnsi="Book Antiqua" w:cs="Book Antiqua"/>
          <w:sz w:val="20"/>
          <w:szCs w:val="20"/>
        </w:rPr>
        <w:t xml:space="preserve">6.2. </w:t>
      </w:r>
      <w:r w:rsidRPr="00C51DDA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C51DDA">
        <w:rPr>
          <w:rFonts w:ascii="Book Antiqua" w:hAnsi="Book Antiqua" w:cs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-106" w:type="dxa"/>
        <w:tblLayout w:type="fixed"/>
        <w:tblLook w:val="00A0"/>
      </w:tblPr>
      <w:tblGrid>
        <w:gridCol w:w="1830"/>
        <w:gridCol w:w="3360"/>
        <w:gridCol w:w="1316"/>
      </w:tblGrid>
      <w:tr w:rsidR="00341753" w:rsidRPr="006E4CF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C51DDA" w:rsidRDefault="00341753" w:rsidP="008D2DD1">
            <w:pPr>
              <w:tabs>
                <w:tab w:val="left" w:pos="0"/>
              </w:tabs>
              <w:spacing w:line="360" w:lineRule="auto"/>
              <w:ind w:left="360"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51DDA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C51DDA" w:rsidRDefault="00341753" w:rsidP="008D2DD1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51DDA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753" w:rsidRPr="00C51DDA" w:rsidRDefault="00341753" w:rsidP="008D2DD1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C51DDA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341753" w:rsidRPr="006E4CF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C51DDA" w:rsidRDefault="00341753" w:rsidP="008D2DD1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6E4CFC" w:rsidRDefault="00341753" w:rsidP="004F0C23">
            <w:pPr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6E4CFC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753" w:rsidRPr="006E4CFC" w:rsidRDefault="00341753" w:rsidP="004F0C23">
            <w:pPr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6E4CFC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341753" w:rsidRPr="006E4CF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C51DDA" w:rsidRDefault="00341753" w:rsidP="008D2DD1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6E4CFC" w:rsidRDefault="00341753" w:rsidP="004F0C23">
            <w:pPr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6E4CFC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Jakość wykonania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753" w:rsidRPr="006E4CFC" w:rsidRDefault="00341753" w:rsidP="004F0C23">
            <w:pPr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6E4CFC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10%</w:t>
            </w:r>
          </w:p>
        </w:tc>
      </w:tr>
      <w:tr w:rsidR="00341753" w:rsidRPr="006E4CF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C51DDA" w:rsidRDefault="00341753" w:rsidP="008D2DD1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6E4CFC" w:rsidRDefault="00341753" w:rsidP="004F0C23">
            <w:pPr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6E4CFC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753" w:rsidRPr="006E4CFC" w:rsidRDefault="00341753" w:rsidP="004F0C23">
            <w:pPr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6E4CFC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341753" w:rsidRPr="006E4CF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C51DDA" w:rsidRDefault="00341753" w:rsidP="008D2DD1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51DDA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6E4CFC" w:rsidRDefault="00341753" w:rsidP="004F0C23">
            <w:pPr>
              <w:snapToGrid w:val="0"/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753" w:rsidRPr="006E4CFC" w:rsidRDefault="00341753" w:rsidP="004F0C23">
            <w:pPr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6E4CFC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341753" w:rsidRDefault="00341753" w:rsidP="004E35F6">
      <w:pPr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341753" w:rsidRDefault="00341753" w:rsidP="004E35F6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341753" w:rsidRDefault="00341753" w:rsidP="004E35F6">
      <w:pPr>
        <w:numPr>
          <w:ilvl w:val="0"/>
          <w:numId w:val="10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>: C=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x 100 pkt x 70%</w:t>
      </w:r>
    </w:p>
    <w:p w:rsidR="00341753" w:rsidRDefault="00341753" w:rsidP="004E35F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341753" w:rsidRDefault="00341753" w:rsidP="004E35F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341753" w:rsidRDefault="00341753" w:rsidP="004E35F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341753" w:rsidRDefault="00341753" w:rsidP="004E35F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341753" w:rsidRDefault="00341753" w:rsidP="004E35F6">
      <w:pPr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341753" w:rsidRDefault="00341753" w:rsidP="004E35F6">
      <w:pPr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41753" w:rsidRDefault="00341753" w:rsidP="004E35F6">
      <w:pPr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70 pkt.</w:t>
      </w:r>
    </w:p>
    <w:p w:rsidR="00341753" w:rsidRDefault="00341753" w:rsidP="004E35F6">
      <w:pPr>
        <w:numPr>
          <w:ilvl w:val="0"/>
          <w:numId w:val="10"/>
        </w:numPr>
        <w:suppressAutoHyphens/>
        <w:spacing w:after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jakość wykonania”</w:t>
      </w:r>
      <w:r>
        <w:rPr>
          <w:rFonts w:ascii="Book Antiqua" w:hAnsi="Book Antiqua" w:cs="Book Antiqua"/>
          <w:sz w:val="20"/>
          <w:szCs w:val="20"/>
        </w:rPr>
        <w:t>: J= J</w:t>
      </w:r>
      <w:r>
        <w:rPr>
          <w:rFonts w:ascii="Book Antiqua" w:hAnsi="Book Antiqua" w:cs="Book Antiqua"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>/ J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</w:rPr>
        <w:t>x 100 pkt x 10%</w:t>
      </w:r>
    </w:p>
    <w:p w:rsidR="00341753" w:rsidRDefault="00341753" w:rsidP="004E35F6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341753" w:rsidRDefault="00341753" w:rsidP="004E35F6">
      <w:pPr>
        <w:tabs>
          <w:tab w:val="left" w:pos="0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J</w:t>
      </w:r>
      <w:r>
        <w:rPr>
          <w:rFonts w:ascii="Book Antiqua" w:hAnsi="Book Antiqua" w:cs="Book Antiqua"/>
          <w:sz w:val="20"/>
          <w:szCs w:val="20"/>
        </w:rPr>
        <w:t xml:space="preserve"> – ilość punktów za jakość wykonania</w:t>
      </w:r>
    </w:p>
    <w:p w:rsidR="00341753" w:rsidRDefault="00341753" w:rsidP="004E35F6">
      <w:pPr>
        <w:tabs>
          <w:tab w:val="left" w:pos="0"/>
        </w:tabs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J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341753" w:rsidRDefault="00341753" w:rsidP="004E35F6">
      <w:pPr>
        <w:tabs>
          <w:tab w:val="left" w:pos="0"/>
        </w:tabs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J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</w:rPr>
        <w:t xml:space="preserve"> – najwyższa suma punktów spośród ważnych ofert </w:t>
      </w:r>
    </w:p>
    <w:p w:rsidR="00341753" w:rsidRDefault="00341753" w:rsidP="004E35F6">
      <w:pPr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341753" w:rsidRDefault="00341753" w:rsidP="004C5DA4">
      <w:pPr>
        <w:spacing w:after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Ocena jakości wykonania zostanie dokonana indywidualnie przez każdego członka komisji na podstawie dołączonych do oferty próbek </w:t>
      </w:r>
      <w:r>
        <w:rPr>
          <w:rFonts w:ascii="Book Antiqua" w:hAnsi="Book Antiqua" w:cs="Book Antiqua"/>
          <w:sz w:val="20"/>
          <w:szCs w:val="20"/>
          <w:lang w:eastAsia="pl-PL"/>
        </w:rPr>
        <w:t>– przesłanych ulotek o parametrach wskazanych przez</w:t>
      </w:r>
      <w:r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  <w:lang w:eastAsia="pl-PL"/>
        </w:rPr>
        <w:t>Zamawiającego (dopuszczamy wcześniejsze realizacje Wykonawcy) nadesłanych przez</w:t>
      </w:r>
      <w:r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  <w:lang w:eastAsia="pl-PL"/>
        </w:rPr>
        <w:t>Wykonawców.</w:t>
      </w:r>
    </w:p>
    <w:p w:rsidR="00341753" w:rsidRDefault="00341753" w:rsidP="004E35F6">
      <w:pPr>
        <w:tabs>
          <w:tab w:val="left" w:pos="0"/>
        </w:tabs>
        <w:autoSpaceDE w:val="0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>
        <w:rPr>
          <w:rFonts w:ascii="Book Antiqua" w:hAnsi="Book Antiqua" w:cs="Book Antiqua"/>
          <w:b/>
          <w:bCs/>
          <w:sz w:val="20"/>
          <w:szCs w:val="20"/>
          <w:u w:val="single"/>
        </w:rPr>
        <w:t>Brak dołączonych do oferty próbek przedmiotu zamówienia skutkuje odrzuceniem oferty Wykonawcy.</w:t>
      </w:r>
    </w:p>
    <w:p w:rsidR="00341753" w:rsidRDefault="00341753" w:rsidP="004E35F6">
      <w:pPr>
        <w:tabs>
          <w:tab w:val="left" w:pos="0"/>
        </w:tabs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Członkowie komisji będą oceniali następujące cechy :</w:t>
      </w:r>
    </w:p>
    <w:p w:rsidR="00341753" w:rsidRDefault="00341753" w:rsidP="004E35F6">
      <w:pPr>
        <w:pStyle w:val="ListParagraph"/>
        <w:numPr>
          <w:ilvl w:val="0"/>
          <w:numId w:val="4"/>
        </w:numPr>
        <w:tabs>
          <w:tab w:val="left" w:pos="0"/>
          <w:tab w:val="left" w:pos="284"/>
        </w:tabs>
        <w:suppressAutoHyphens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estetyka, jakość wykonania przedmiotu zamówienia: 1-5 pkt</w:t>
      </w:r>
    </w:p>
    <w:p w:rsidR="00341753" w:rsidRDefault="00341753" w:rsidP="004E35F6">
      <w:pPr>
        <w:pStyle w:val="ListParagraph"/>
        <w:numPr>
          <w:ilvl w:val="0"/>
          <w:numId w:val="4"/>
        </w:numPr>
        <w:tabs>
          <w:tab w:val="left" w:pos="0"/>
          <w:tab w:val="left" w:pos="284"/>
        </w:tabs>
        <w:suppressAutoHyphens/>
        <w:spacing w:after="0"/>
        <w:ind w:left="0" w:firstLine="0"/>
        <w:jc w:val="both"/>
        <w:rPr>
          <w:rFonts w:ascii="Book Antiqua" w:hAnsi="Book Antiqua" w:cs="Book Antiqua"/>
          <w:color w:val="FF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estetyka i trwałość nadruku: 1-5 pkt</w:t>
      </w:r>
    </w:p>
    <w:p w:rsidR="00341753" w:rsidRDefault="00341753" w:rsidP="004E35F6">
      <w:pPr>
        <w:tabs>
          <w:tab w:val="left" w:pos="0"/>
          <w:tab w:val="left" w:pos="284"/>
        </w:tabs>
        <w:autoSpaceDE w:val="0"/>
        <w:ind w:left="284" w:hanging="284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341753" w:rsidRDefault="00341753" w:rsidP="004E35F6">
      <w:pPr>
        <w:numPr>
          <w:ilvl w:val="0"/>
          <w:numId w:val="10"/>
        </w:numPr>
        <w:suppressAutoHyphens/>
        <w:spacing w:after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>
        <w:rPr>
          <w:rFonts w:ascii="Book Antiqua" w:hAnsi="Book Antiqua" w:cs="Book Antiqua"/>
          <w:sz w:val="20"/>
          <w:szCs w:val="20"/>
        </w:rPr>
        <w:t xml:space="preserve">T </w:t>
      </w:r>
      <w:r>
        <w:rPr>
          <w:rFonts w:ascii="Book Antiqua" w:hAnsi="Book Antiqua" w:cs="Book Antiqua"/>
          <w:sz w:val="20"/>
          <w:szCs w:val="20"/>
          <w:vertAlign w:val="subscript"/>
        </w:rPr>
        <w:t>d</w:t>
      </w:r>
      <w:r>
        <w:rPr>
          <w:rFonts w:ascii="Book Antiqua" w:hAnsi="Book Antiqua" w:cs="Book Antiqua"/>
          <w:sz w:val="20"/>
          <w:szCs w:val="20"/>
        </w:rPr>
        <w:t>= T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</w:rPr>
        <w:t>/T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>
        <w:rPr>
          <w:rFonts w:ascii="Book Antiqua" w:hAnsi="Book Antiqua" w:cs="Book Antiqua"/>
          <w:sz w:val="20"/>
          <w:szCs w:val="20"/>
        </w:rPr>
        <w:t>x 100 pkt x 20%</w:t>
      </w:r>
    </w:p>
    <w:p w:rsidR="00341753" w:rsidRDefault="00341753" w:rsidP="004E35F6">
      <w:pPr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341753" w:rsidRDefault="00341753" w:rsidP="004E35F6">
      <w:pPr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r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341753" w:rsidRDefault="00341753" w:rsidP="004E35F6">
      <w:pPr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341753" w:rsidRDefault="00341753" w:rsidP="004E35F6">
      <w:pPr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>- czas realizacji badanej oferty</w:t>
      </w:r>
    </w:p>
    <w:p w:rsidR="00341753" w:rsidRDefault="00341753" w:rsidP="004E35F6">
      <w:pPr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341753" w:rsidRDefault="00341753" w:rsidP="004E35F6">
      <w:pPr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 xml:space="preserve">Oceniając ofertę wg/ kryterium związanym z terminem dostawy Zamawiający będzie oceniał czas realizacji zamówienia, licząc od dnia przesłania zlecenia przez Zamawiającego, z zastrzeżeniem, że </w:t>
      </w:r>
      <w:r>
        <w:rPr>
          <w:rFonts w:ascii="Book Antiqua" w:hAnsi="Book Antiqua" w:cs="Book Antiqua"/>
          <w:sz w:val="20"/>
          <w:szCs w:val="20"/>
          <w:u w:val="single"/>
        </w:rPr>
        <w:t>termin realizacji zamówienia nie może być dłuższy niż 7 dni.</w:t>
      </w:r>
    </w:p>
    <w:p w:rsidR="00341753" w:rsidRDefault="00341753" w:rsidP="004E35F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20 pkt.</w:t>
      </w:r>
    </w:p>
    <w:p w:rsidR="00341753" w:rsidRDefault="00341753" w:rsidP="004E35F6">
      <w:pPr>
        <w:pStyle w:val="ListParagraph"/>
        <w:numPr>
          <w:ilvl w:val="0"/>
          <w:numId w:val="10"/>
        </w:numPr>
        <w:tabs>
          <w:tab w:val="left" w:pos="284"/>
        </w:tabs>
        <w:suppressAutoHyphens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Łączna ilość punktów ocenianej oferty (ocena końcowa): W = C +J+ </w:t>
      </w: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</w:p>
    <w:p w:rsidR="00341753" w:rsidRDefault="00341753" w:rsidP="004E35F6">
      <w:pPr>
        <w:tabs>
          <w:tab w:val="left" w:pos="284"/>
        </w:tabs>
        <w:autoSpaceDE w:val="0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 xml:space="preserve">gdzie: </w:t>
      </w:r>
    </w:p>
    <w:p w:rsidR="00341753" w:rsidRDefault="00341753" w:rsidP="004E35F6">
      <w:pPr>
        <w:tabs>
          <w:tab w:val="left" w:pos="284"/>
        </w:tabs>
        <w:autoSpaceDE w:val="0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W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ocena końcowa, </w:t>
      </w:r>
    </w:p>
    <w:p w:rsidR="00341753" w:rsidRDefault="00341753" w:rsidP="004E35F6">
      <w:pPr>
        <w:tabs>
          <w:tab w:val="left" w:pos="284"/>
        </w:tabs>
        <w:autoSpaceDE w:val="0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C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za 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cenę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, </w:t>
      </w:r>
    </w:p>
    <w:p w:rsidR="00341753" w:rsidRDefault="00341753" w:rsidP="004E35F6">
      <w:pPr>
        <w:tabs>
          <w:tab w:val="left" w:pos="284"/>
        </w:tabs>
        <w:autoSpaceDE w:val="0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J –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 punkty za 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jakość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wykonania,</w:t>
      </w:r>
    </w:p>
    <w:p w:rsidR="00341753" w:rsidRDefault="00341753" w:rsidP="004E35F6">
      <w:pPr>
        <w:pStyle w:val="BodyTextIndent"/>
        <w:tabs>
          <w:tab w:val="left" w:pos="284"/>
        </w:tabs>
        <w:spacing w:after="0" w:line="276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</w:t>
      </w:r>
      <w:r>
        <w:rPr>
          <w:rFonts w:ascii="Book Antiqua" w:hAnsi="Book Antiqua" w:cs="Book Antiqua"/>
          <w:sz w:val="20"/>
          <w:szCs w:val="20"/>
        </w:rPr>
        <w:t xml:space="preserve">za </w:t>
      </w:r>
      <w:r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341753" w:rsidRDefault="00341753" w:rsidP="004E35F6">
      <w:pPr>
        <w:pStyle w:val="BodyTextIndent"/>
        <w:tabs>
          <w:tab w:val="left" w:pos="284"/>
        </w:tabs>
        <w:spacing w:after="0" w:line="276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341753" w:rsidRDefault="00341753" w:rsidP="004E35F6">
      <w:pPr>
        <w:suppressAutoHyphens/>
        <w:spacing w:before="240" w:after="0"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1) Zamawiający dopuszcza składanie ofert częściowych (na poszczególne części zapytania ofertowego).</w:t>
      </w:r>
    </w:p>
    <w:p w:rsidR="00341753" w:rsidRDefault="00341753" w:rsidP="004E35F6">
      <w:pPr>
        <w:suppressAutoHyphens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2) Oferta musi być podpisana przez osoby upoważnione do reprezentowania Wykonawcy (Wykonawców wspólnie ubiegających się o udzielenie zamówienia).</w:t>
      </w:r>
    </w:p>
    <w:p w:rsidR="00341753" w:rsidRDefault="00341753" w:rsidP="004E35F6">
      <w:pPr>
        <w:suppressAutoHyphens/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 xml:space="preserve">3) Oferta musi być sporządzona w formie pisemnej, w języku polskim, w 1 egzemplarzu. </w:t>
      </w:r>
      <w:r>
        <w:rPr>
          <w:rFonts w:ascii="Book Antiqua" w:hAnsi="Book Antiqua" w:cs="Book Antiqua"/>
          <w:sz w:val="20"/>
          <w:szCs w:val="20"/>
          <w:u w:val="single"/>
          <w:lang w:eastAsia="ar-SA"/>
        </w:rPr>
        <w:t>Zamawiający nie zgadza się na przesłanie oferty mailem.</w:t>
      </w:r>
    </w:p>
    <w:p w:rsidR="00341753" w:rsidRDefault="00341753" w:rsidP="004E35F6">
      <w:pPr>
        <w:suppressAutoHyphens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4) Do oferty należy dołączyć:</w:t>
      </w:r>
    </w:p>
    <w:p w:rsidR="00341753" w:rsidRDefault="00341753" w:rsidP="004E35F6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426" w:hanging="284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aktualne zaświadczenie o wpisie do rejestru CEIDG (Centralna Ewidencja i Informacja o Działalności Gospodarczej) lub aktualny odpis z KRS,</w:t>
      </w:r>
    </w:p>
    <w:p w:rsidR="00341753" w:rsidRDefault="00341753" w:rsidP="004E35F6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709" w:hanging="567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pełnomocnictwo do podpisania ofert (oryginał lub kopia potwierdzona za zgodność</w:t>
      </w:r>
    </w:p>
    <w:p w:rsidR="00341753" w:rsidRDefault="00341753" w:rsidP="004E35F6">
      <w:pPr>
        <w:suppressAutoHyphens/>
        <w:autoSpaceDE w:val="0"/>
        <w:autoSpaceDN w:val="0"/>
        <w:adjustRightInd w:val="0"/>
        <w:spacing w:after="0" w:line="360" w:lineRule="auto"/>
        <w:ind w:left="142" w:firstLine="566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oryginałem przez notariusza), względnie do podpisania innych dokumentów składanych</w:t>
      </w:r>
    </w:p>
    <w:p w:rsidR="00341753" w:rsidRDefault="00341753" w:rsidP="004E35F6">
      <w:pPr>
        <w:suppressAutoHyphens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wraz z ofertą, o ile prawo do ich podpisania nie wynika z innych dokumentów złożonych</w:t>
      </w:r>
    </w:p>
    <w:p w:rsidR="00341753" w:rsidRDefault="00341753" w:rsidP="004E35F6">
      <w:pPr>
        <w:suppressAutoHyphens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wraz z ofertą,</w:t>
      </w:r>
    </w:p>
    <w:p w:rsidR="00341753" w:rsidRDefault="00341753" w:rsidP="004E35F6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709" w:hanging="567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 xml:space="preserve">próbki poszczególnych materiałów </w:t>
      </w:r>
      <w:r>
        <w:rPr>
          <w:rFonts w:ascii="Book Antiqua" w:hAnsi="Book Antiqua" w:cs="Book Antiqua"/>
          <w:sz w:val="20"/>
          <w:szCs w:val="20"/>
          <w:u w:val="single"/>
          <w:lang w:eastAsia="ar-SA"/>
        </w:rPr>
        <w:t>wyszczególnionych w załączniku nr 2 do zapytania ofertowego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 wraz ze znakowaniem </w:t>
      </w:r>
      <w:r>
        <w:rPr>
          <w:rFonts w:ascii="Book Antiqua" w:hAnsi="Book Antiqua" w:cs="Book Antiqua"/>
          <w:sz w:val="20"/>
          <w:szCs w:val="20"/>
          <w:lang w:eastAsia="pl-PL"/>
        </w:rPr>
        <w:t>(dopuszczamy wcześniejsze realizacje Wykonawcy)</w:t>
      </w:r>
    </w:p>
    <w:p w:rsidR="00341753" w:rsidRDefault="00341753" w:rsidP="004E35F6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709" w:hanging="567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zdjęcia poszczególnych materiałów promocyjnych</w:t>
      </w:r>
      <w:r>
        <w:rPr>
          <w:rFonts w:ascii="Book Antiqua" w:hAnsi="Book Antiqua" w:cs="Book Antiqua"/>
          <w:sz w:val="20"/>
          <w:szCs w:val="20"/>
          <w:u w:val="single"/>
          <w:lang w:eastAsia="ar-SA"/>
        </w:rPr>
        <w:t xml:space="preserve"> wyszczególnionych w załączniku nr 2 do zapytania ofertowego</w:t>
      </w:r>
      <w:r>
        <w:rPr>
          <w:rFonts w:ascii="Book Antiqua" w:hAnsi="Book Antiqua" w:cs="Book Antiqua"/>
          <w:sz w:val="20"/>
          <w:szCs w:val="20"/>
          <w:lang w:eastAsia="ar-SA"/>
        </w:rPr>
        <w:t>, wraz z opisem.</w:t>
      </w:r>
    </w:p>
    <w:p w:rsidR="00341753" w:rsidRPr="00C51DDA" w:rsidRDefault="00341753" w:rsidP="00DD363D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Book Antiqua"/>
          <w:b/>
          <w:bCs/>
          <w:spacing w:val="-2"/>
          <w:sz w:val="20"/>
          <w:szCs w:val="20"/>
          <w:lang w:eastAsia="ar-SA"/>
        </w:rPr>
      </w:pPr>
      <w:r w:rsidRPr="00C51DDA">
        <w:rPr>
          <w:rFonts w:ascii="Book Antiqua" w:hAnsi="Book Antiqua" w:cs="Book Antiqua"/>
          <w:b/>
          <w:bCs/>
          <w:spacing w:val="-2"/>
          <w:sz w:val="20"/>
          <w:szCs w:val="20"/>
          <w:lang w:eastAsia="ar-SA"/>
        </w:rPr>
        <w:t>7. Sposób przygotowania oferty:</w:t>
      </w:r>
    </w:p>
    <w:p w:rsidR="00341753" w:rsidRPr="00C51DDA" w:rsidRDefault="00341753" w:rsidP="00DD363D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Book Antiqua"/>
          <w:spacing w:val="-2"/>
          <w:sz w:val="20"/>
          <w:szCs w:val="20"/>
          <w:lang w:eastAsia="ar-SA"/>
        </w:rPr>
      </w:pPr>
      <w:r w:rsidRPr="00C51DDA">
        <w:rPr>
          <w:rFonts w:ascii="Book Antiqua" w:hAnsi="Book Antiqua" w:cs="Book Antiqua"/>
          <w:spacing w:val="-2"/>
          <w:sz w:val="20"/>
          <w:szCs w:val="20"/>
          <w:lang w:eastAsia="ar-SA"/>
        </w:rPr>
        <w:t>7.1. Każdy Wykonawca może złożyć tylko jedną ofertę.</w:t>
      </w:r>
    </w:p>
    <w:p w:rsidR="00341753" w:rsidRPr="00C51DDA" w:rsidRDefault="00341753" w:rsidP="00DD363D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Book Antiqua"/>
          <w:spacing w:val="-2"/>
          <w:sz w:val="20"/>
          <w:szCs w:val="20"/>
          <w:lang w:eastAsia="ar-SA"/>
        </w:rPr>
      </w:pPr>
      <w:r w:rsidRPr="00C51DDA">
        <w:rPr>
          <w:rFonts w:ascii="Book Antiqua" w:hAnsi="Book Antiqua" w:cs="Book Antiqua"/>
          <w:spacing w:val="-2"/>
          <w:sz w:val="20"/>
          <w:szCs w:val="20"/>
          <w:lang w:eastAsia="ar-SA"/>
        </w:rPr>
        <w:t>7.2.Oferta musi być podpisana przez osoby upoważnione do reprezentowania Wykonawcy (Wykonawców wspólnie ubiegających się o udzielenie zamówienia).</w:t>
      </w:r>
    </w:p>
    <w:p w:rsidR="00341753" w:rsidRPr="00C51DDA" w:rsidRDefault="00341753" w:rsidP="00DD363D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Book Antiqua"/>
          <w:spacing w:val="-2"/>
          <w:sz w:val="20"/>
          <w:szCs w:val="20"/>
          <w:lang w:eastAsia="ar-SA"/>
        </w:rPr>
      </w:pPr>
      <w:r w:rsidRPr="00C51DDA">
        <w:rPr>
          <w:rFonts w:ascii="Book Antiqua" w:hAnsi="Book Antiqua" w:cs="Book Antiqua"/>
          <w:spacing w:val="-2"/>
          <w:sz w:val="20"/>
          <w:szCs w:val="20"/>
          <w:lang w:eastAsia="ar-SA"/>
        </w:rPr>
        <w:t>7.3. Oferta musi być sporządzona pod rygorem nieważności w formie pisemnej, w języku polskim w 1 egzemplarzu.</w:t>
      </w:r>
    </w:p>
    <w:p w:rsidR="00341753" w:rsidRPr="00C51DDA" w:rsidRDefault="00341753" w:rsidP="00DD363D">
      <w:pPr>
        <w:tabs>
          <w:tab w:val="left" w:pos="0"/>
          <w:tab w:val="left" w:pos="142"/>
        </w:tabs>
        <w:spacing w:after="0" w:line="360" w:lineRule="auto"/>
        <w:ind w:left="357" w:hanging="499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341753" w:rsidRPr="00C51DDA" w:rsidRDefault="00341753" w:rsidP="00DD363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341753" w:rsidRPr="00C51DDA" w:rsidRDefault="00341753" w:rsidP="00DD363D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341753" w:rsidRPr="00C51DDA" w:rsidRDefault="00341753" w:rsidP="00DD363D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1980"/>
        <w:gridCol w:w="1440"/>
        <w:gridCol w:w="2303"/>
      </w:tblGrid>
      <w:tr w:rsidR="00341753" w:rsidRPr="006E4CFC">
        <w:trPr>
          <w:trHeight w:val="778"/>
        </w:trPr>
        <w:tc>
          <w:tcPr>
            <w:tcW w:w="1440" w:type="dxa"/>
            <w:vAlign w:val="center"/>
          </w:tcPr>
          <w:p w:rsidR="00341753" w:rsidRPr="00C51DDA" w:rsidRDefault="00341753" w:rsidP="008D2DD1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C51DDA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341753" w:rsidRPr="00C51DDA" w:rsidRDefault="00341753" w:rsidP="008D2DD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15</w:t>
            </w:r>
            <w:r w:rsidRPr="00C51DDA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12</w:t>
            </w:r>
            <w:r w:rsidRPr="00C51DDA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.2016</w:t>
            </w:r>
          </w:p>
        </w:tc>
        <w:tc>
          <w:tcPr>
            <w:tcW w:w="1440" w:type="dxa"/>
            <w:vAlign w:val="center"/>
          </w:tcPr>
          <w:p w:rsidR="00341753" w:rsidRPr="00C51DDA" w:rsidRDefault="00341753" w:rsidP="008D2DD1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C51DDA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341753" w:rsidRPr="00C51DDA" w:rsidRDefault="00341753" w:rsidP="004E35F6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51DDA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51DDA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341753" w:rsidRPr="00C51DDA" w:rsidRDefault="00341753" w:rsidP="00DD363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41753" w:rsidRPr="00C51DDA" w:rsidRDefault="00341753" w:rsidP="00DD363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341753" w:rsidRPr="00C51DDA" w:rsidRDefault="00341753" w:rsidP="00DD363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341753" w:rsidRPr="00C51DDA" w:rsidRDefault="00341753" w:rsidP="00DD363D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p w:rsidR="00341753" w:rsidRPr="00C51DDA" w:rsidRDefault="00341753" w:rsidP="00DD363D">
      <w:pPr>
        <w:spacing w:after="0"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51DDA">
        <w:rPr>
          <w:rFonts w:ascii="Book Antiqua" w:hAnsi="Book Antiqua" w:cs="Book Antiqua"/>
          <w:sz w:val="20"/>
          <w:szCs w:val="20"/>
          <w:lang w:eastAsia="pl-PL"/>
        </w:rPr>
        <w:br/>
        <w:t xml:space="preserve">Tytuł zamówienia: </w:t>
      </w:r>
      <w:r w:rsidRPr="00C51DDA"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 w:rsidRPr="004E35F6">
        <w:rPr>
          <w:rFonts w:ascii="Book Antiqua" w:hAnsi="Book Antiqua" w:cs="Book Antiqua"/>
          <w:i/>
          <w:iCs/>
          <w:sz w:val="20"/>
          <w:szCs w:val="20"/>
          <w:lang w:eastAsia="pl-PL"/>
        </w:rPr>
        <w:t>Wykonanie gadżetów promocyjnych i ulotek na potrzeby UKW.</w:t>
      </w:r>
      <w:r w:rsidRPr="00C51DDA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  <w:r w:rsidRPr="00C51DDA">
        <w:rPr>
          <w:rFonts w:ascii="Book Antiqua" w:hAnsi="Book Antiqua" w:cs="Book Antiqua"/>
          <w:i/>
          <w:iCs/>
          <w:sz w:val="20"/>
          <w:szCs w:val="20"/>
          <w:lang w:eastAsia="ar-SA"/>
        </w:rPr>
        <w:t>, nr sprawy: UKW/DZP-282-ZO</w:t>
      </w:r>
      <w:r>
        <w:rPr>
          <w:rFonts w:ascii="Book Antiqua" w:hAnsi="Book Antiqua" w:cs="Book Antiqua"/>
          <w:i/>
          <w:iCs/>
          <w:sz w:val="20"/>
          <w:szCs w:val="20"/>
          <w:lang w:eastAsia="ar-SA"/>
        </w:rPr>
        <w:t>-149</w:t>
      </w:r>
      <w:r w:rsidRPr="00C51DDA">
        <w:rPr>
          <w:rFonts w:ascii="Book Antiqua" w:hAnsi="Book Antiqua" w:cs="Book Antiqua"/>
          <w:i/>
          <w:iCs/>
          <w:sz w:val="20"/>
          <w:szCs w:val="20"/>
          <w:lang w:eastAsia="ar-SA"/>
        </w:rPr>
        <w:t xml:space="preserve">/2016, nie otwierać przed </w:t>
      </w:r>
      <w:r>
        <w:rPr>
          <w:rFonts w:ascii="Book Antiqua" w:hAnsi="Book Antiqua" w:cs="Book Antiqua"/>
          <w:i/>
          <w:iCs/>
          <w:sz w:val="20"/>
          <w:szCs w:val="20"/>
          <w:lang w:eastAsia="ar-SA"/>
        </w:rPr>
        <w:t>15.12</w:t>
      </w:r>
      <w:r w:rsidRPr="00C51DDA">
        <w:rPr>
          <w:rFonts w:ascii="Book Antiqua" w:hAnsi="Book Antiqua" w:cs="Book Antiqua"/>
          <w:i/>
          <w:iCs/>
          <w:sz w:val="20"/>
          <w:szCs w:val="20"/>
          <w:lang w:eastAsia="ar-SA"/>
        </w:rPr>
        <w:t>.2016 r., godz. 1</w:t>
      </w:r>
      <w:r>
        <w:rPr>
          <w:rFonts w:ascii="Book Antiqua" w:hAnsi="Book Antiqua" w:cs="Book Antiqua"/>
          <w:i/>
          <w:iCs/>
          <w:sz w:val="20"/>
          <w:szCs w:val="20"/>
          <w:lang w:eastAsia="ar-SA"/>
        </w:rPr>
        <w:t>1</w:t>
      </w:r>
      <w:r w:rsidRPr="00C51DDA">
        <w:rPr>
          <w:rFonts w:ascii="Book Antiqua" w:hAnsi="Book Antiqua" w:cs="Book Antiqua"/>
          <w:i/>
          <w:iCs/>
          <w:sz w:val="20"/>
          <w:szCs w:val="20"/>
          <w:lang w:eastAsia="ar-SA"/>
        </w:rPr>
        <w:t>:00;</w:t>
      </w:r>
    </w:p>
    <w:p w:rsidR="00341753" w:rsidRPr="00C51DDA" w:rsidRDefault="00341753" w:rsidP="00DD363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pl-PL"/>
        </w:rPr>
        <w:t>9.Opis warunków udziału w postępowaniu:</w:t>
      </w:r>
    </w:p>
    <w:p w:rsidR="00341753" w:rsidRPr="00C51DDA" w:rsidRDefault="00341753" w:rsidP="00DD363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>O udzielenie zamówienia mogą ubiegać się Wykonawcy, którzy:</w:t>
      </w:r>
    </w:p>
    <w:p w:rsidR="00341753" w:rsidRPr="00C51DDA" w:rsidRDefault="00341753" w:rsidP="00DD363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>1)  nie podlegają wykluczeniu;</w:t>
      </w:r>
    </w:p>
    <w:p w:rsidR="00341753" w:rsidRPr="00C51DDA" w:rsidRDefault="00341753" w:rsidP="00DD363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341753" w:rsidRPr="00C51DDA" w:rsidRDefault="00341753" w:rsidP="00DD363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>a) kompetencji lub uprawnień do prowadzenia określonej działalności zawodowej, o ile wynika to z odrębnych przepisów;</w:t>
      </w:r>
    </w:p>
    <w:p w:rsidR="00341753" w:rsidRPr="00C51DDA" w:rsidRDefault="00341753" w:rsidP="00DD363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>b) sytuacji ekonomicznej lub finansowej;</w:t>
      </w:r>
    </w:p>
    <w:p w:rsidR="00341753" w:rsidRPr="00C51DDA" w:rsidRDefault="00341753" w:rsidP="00DD363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>c) zdolności technicznej lub zawodowej</w:t>
      </w:r>
    </w:p>
    <w:p w:rsidR="00341753" w:rsidRPr="00C51DDA" w:rsidRDefault="00341753" w:rsidP="00DD363D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10. </w:t>
      </w:r>
      <w:r w:rsidRPr="00C51DDA"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341753" w:rsidRPr="00C51DDA" w:rsidRDefault="00341753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341753" w:rsidRPr="00C51DDA" w:rsidRDefault="00341753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>- podmiotów posiadających osobowość prawną jak i spółek prawa handlowego nieposiadających osobowości prawnej – wyciąg z Krajowego Rejestru Sądowego,</w:t>
      </w:r>
    </w:p>
    <w:p w:rsidR="00341753" w:rsidRPr="00C51DDA" w:rsidRDefault="00341753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341753" w:rsidRPr="00C51DDA" w:rsidRDefault="00341753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>- działalności prowadzonej w formie spółki cywilnej – umowa spółki cywilnej oraz zaświadczenie o wpisie do ewidencji działalności gospodarczej każdego ze wspólników.</w:t>
      </w:r>
    </w:p>
    <w:p w:rsidR="00341753" w:rsidRPr="00C51DDA" w:rsidRDefault="00341753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341753" w:rsidRPr="00C51DDA" w:rsidRDefault="00341753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341753" w:rsidRPr="00C51DDA" w:rsidRDefault="00341753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 xml:space="preserve">2) Integralną częścią oferty jest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C51DDA">
        <w:rPr>
          <w:rFonts w:ascii="Book Antiqua" w:hAnsi="Book Antiqua" w:cs="Book Antiqua"/>
          <w:sz w:val="20"/>
          <w:szCs w:val="20"/>
          <w:lang w:eastAsia="pl-PL"/>
        </w:rPr>
        <w:t xml:space="preserve">Formularz Ofertowy, stanowiący załącznik nr 1 do zapytania ofertowego oraz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C51DDA">
        <w:rPr>
          <w:rFonts w:ascii="Book Antiqua" w:hAnsi="Book Antiqua" w:cs="Book Antiqua"/>
          <w:sz w:val="20"/>
          <w:szCs w:val="20"/>
          <w:lang w:eastAsia="pl-PL"/>
        </w:rPr>
        <w:t>Formularz Cenowy stanowiący załącznik nr 2 do zapytania ofertowego. Niezłożenie wymaganych załączników, będzie skutkowało odrzuceniem oferty.</w:t>
      </w:r>
    </w:p>
    <w:p w:rsidR="00341753" w:rsidRPr="00C51DDA" w:rsidRDefault="00341753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sz w:val="20"/>
          <w:szCs w:val="20"/>
          <w:lang w:eastAsia="pl-PL"/>
        </w:rPr>
        <w:t>3)Pełnomocnictwo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341753" w:rsidRDefault="00341753" w:rsidP="004E35F6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CE1CD4">
        <w:rPr>
          <w:rFonts w:ascii="Book Antiqua" w:hAnsi="Book Antiqua" w:cs="Book Antiqua"/>
          <w:sz w:val="20"/>
          <w:szCs w:val="20"/>
          <w:lang w:eastAsia="pl-PL"/>
        </w:rPr>
        <w:t xml:space="preserve">4) 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próbki poszczególnych materiałów </w:t>
      </w:r>
      <w:r>
        <w:rPr>
          <w:rFonts w:ascii="Book Antiqua" w:hAnsi="Book Antiqua" w:cs="Book Antiqua"/>
          <w:sz w:val="20"/>
          <w:szCs w:val="20"/>
          <w:u w:val="single"/>
          <w:lang w:eastAsia="ar-SA"/>
        </w:rPr>
        <w:t>wyszczególnionych w załączniku nr 2 do zapytania ofertowego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 wraz ze znakowaniem </w:t>
      </w:r>
      <w:r>
        <w:rPr>
          <w:rFonts w:ascii="Book Antiqua" w:hAnsi="Book Antiqua" w:cs="Book Antiqua"/>
          <w:sz w:val="20"/>
          <w:szCs w:val="20"/>
          <w:lang w:eastAsia="pl-PL"/>
        </w:rPr>
        <w:t>(dopuszczamy wcześniejsze realizacje Wykonawcy)</w:t>
      </w:r>
    </w:p>
    <w:p w:rsidR="00341753" w:rsidRPr="004E35F6" w:rsidRDefault="00341753" w:rsidP="00DD363D">
      <w:pPr>
        <w:pStyle w:val="ListParagraph"/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4E35F6">
        <w:rPr>
          <w:rFonts w:ascii="Book Antiqua" w:hAnsi="Book Antiqua" w:cs="Book Antiqua"/>
          <w:sz w:val="20"/>
          <w:szCs w:val="20"/>
          <w:lang w:eastAsia="ar-SA"/>
        </w:rPr>
        <w:t>zdjęcia poszczególnych materiałów promocyjnych</w:t>
      </w:r>
      <w:r w:rsidRPr="004E35F6">
        <w:rPr>
          <w:rFonts w:ascii="Book Antiqua" w:hAnsi="Book Antiqua" w:cs="Book Antiqua"/>
          <w:sz w:val="20"/>
          <w:szCs w:val="20"/>
          <w:u w:val="single"/>
          <w:lang w:eastAsia="ar-SA"/>
        </w:rPr>
        <w:t xml:space="preserve"> wyszczególnionych w załączniku nr 2 do zapytania ofertowego</w:t>
      </w:r>
      <w:r w:rsidRPr="004E35F6">
        <w:rPr>
          <w:rFonts w:ascii="Book Antiqua" w:hAnsi="Book Antiqua" w:cs="Book Antiqua"/>
          <w:sz w:val="20"/>
          <w:szCs w:val="20"/>
          <w:lang w:eastAsia="ar-SA"/>
        </w:rPr>
        <w:t>, wraz z opisem.</w:t>
      </w:r>
    </w:p>
    <w:p w:rsidR="00341753" w:rsidRPr="00C51DDA" w:rsidRDefault="00341753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D</w:t>
      </w:r>
      <w:r w:rsidRPr="00C51DDA">
        <w:rPr>
          <w:rFonts w:ascii="Book Antiqua" w:hAnsi="Book Antiqua" w:cs="Book Antiqua"/>
          <w:sz w:val="20"/>
          <w:szCs w:val="20"/>
          <w:lang w:eastAsia="pl-PL"/>
        </w:rPr>
        <w:t>okumenty/załączniki muszą być podpisane przez osobę upoważnioną do składania oferty, sporządzone w języku polskim lub przetłumaczone na język polski w oryginale (lub potwierdzone „za zgodność z oryginałem”);</w:t>
      </w:r>
    </w:p>
    <w:p w:rsidR="00341753" w:rsidRPr="00C51DDA" w:rsidRDefault="00341753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11.Termin i warunki płatności: </w:t>
      </w:r>
      <w:r w:rsidRPr="00C51DDA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341753" w:rsidRPr="00C51DDA" w:rsidRDefault="00341753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pl-PL"/>
        </w:rPr>
        <w:t>12</w:t>
      </w:r>
      <w:r w:rsidRPr="00C51DDA">
        <w:rPr>
          <w:rFonts w:ascii="Book Antiqua" w:hAnsi="Book Antiqua" w:cs="Book Antiqua"/>
          <w:sz w:val="20"/>
          <w:szCs w:val="20"/>
          <w:lang w:eastAsia="pl-PL"/>
        </w:rPr>
        <w:t>.Zamawiający zastrzega sobie prawo wyboru oferty o cenie wyższej, przy czym w takim wypadku uzasadni dokonanie wyboru.</w:t>
      </w:r>
    </w:p>
    <w:p w:rsidR="00341753" w:rsidRPr="00C51DDA" w:rsidRDefault="00341753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13. </w:t>
      </w:r>
      <w:r w:rsidRPr="00C51DDA">
        <w:rPr>
          <w:rFonts w:ascii="Book Antiqua" w:hAnsi="Book Antiqua" w:cs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341753" w:rsidRPr="004E35F6" w:rsidRDefault="00341753" w:rsidP="004E35F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84768F">
        <w:rPr>
          <w:rFonts w:ascii="Book Antiqua" w:hAnsi="Book Antiqua" w:cs="Book Antiqua"/>
          <w:b/>
          <w:bCs/>
          <w:sz w:val="20"/>
          <w:szCs w:val="20"/>
          <w:lang w:eastAsia="pl-PL"/>
        </w:rPr>
        <w:t>14.</w:t>
      </w:r>
      <w:r w:rsidRPr="0084768F">
        <w:rPr>
          <w:rFonts w:ascii="Book Antiqua" w:hAnsi="Book Antiqua" w:cs="Book Antiqua"/>
          <w:color w:val="000000"/>
          <w:sz w:val="20"/>
          <w:szCs w:val="20"/>
        </w:rPr>
        <w:t>W sprawie przedmiotu zamówienia należy kontaktować się z przedstawicielem Zamawiaj</w:t>
      </w:r>
      <w:r w:rsidRPr="0084768F">
        <w:rPr>
          <w:rFonts w:ascii="Book Antiqua" w:eastAsia="TimesNewRoman" w:hAnsi="Book Antiqua" w:cs="Book Antiqua"/>
          <w:color w:val="000000"/>
          <w:sz w:val="20"/>
          <w:szCs w:val="20"/>
        </w:rPr>
        <w:t>ą</w:t>
      </w:r>
      <w:r w:rsidRPr="0084768F">
        <w:rPr>
          <w:rFonts w:ascii="Book Antiqua" w:hAnsi="Book Antiqua" w:cs="Book Antiqua"/>
          <w:color w:val="000000"/>
          <w:sz w:val="20"/>
          <w:szCs w:val="20"/>
        </w:rPr>
        <w:t>cego</w:t>
      </w:r>
      <w:r w:rsidRPr="0084768F">
        <w:rPr>
          <w:rFonts w:ascii="Book Antiqua" w:hAnsi="Book Antiqua" w:cs="Book Antiqua"/>
          <w:b/>
          <w:bCs/>
          <w:color w:val="000000"/>
          <w:sz w:val="20"/>
          <w:szCs w:val="20"/>
        </w:rPr>
        <w:t>:</w:t>
      </w:r>
    </w:p>
    <w:p w:rsidR="00341753" w:rsidRDefault="00341753" w:rsidP="004E35F6">
      <w:pPr>
        <w:suppressAutoHyphens/>
        <w:spacing w:after="0" w:line="360" w:lineRule="auto"/>
        <w:ind w:left="708"/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sprawach merytorycznych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: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 Monika Walczak, tel. 52 34 19 177,  </w:t>
      </w:r>
      <w:hyperlink r:id="rId6" w:history="1">
        <w:r>
          <w:rPr>
            <w:rStyle w:val="Hyperlink"/>
            <w:rFonts w:ascii="Book Antiqua" w:hAnsi="Book Antiqua" w:cs="Book Antiqua"/>
            <w:sz w:val="20"/>
            <w:szCs w:val="20"/>
          </w:rPr>
          <w:t>monika.walczak@ukw.edu.pl</w:t>
        </w:r>
      </w:hyperlink>
      <w:r>
        <w:rPr>
          <w:rFonts w:ascii="Book Antiqua" w:hAnsi="Book Antiqua" w:cs="Book Antiqua"/>
          <w:sz w:val="20"/>
          <w:szCs w:val="20"/>
          <w:lang w:eastAsia="ar-SA"/>
        </w:rPr>
        <w:t xml:space="preserve">lub Agnieszka Lewandowska, tel. 52 34 19 179, </w:t>
      </w:r>
      <w:hyperlink r:id="rId7" w:history="1">
        <w:r>
          <w:rPr>
            <w:rStyle w:val="Hyperlink"/>
            <w:rFonts w:ascii="Book Antiqua" w:hAnsi="Book Antiqua" w:cs="Book Antiqua"/>
            <w:sz w:val="20"/>
            <w:szCs w:val="20"/>
          </w:rPr>
          <w:t>agnieszka.lewandowska @ukw.edu.pl</w:t>
        </w:r>
      </w:hyperlink>
    </w:p>
    <w:p w:rsidR="00341753" w:rsidRPr="0084768F" w:rsidRDefault="00341753" w:rsidP="004E35F6">
      <w:pPr>
        <w:suppressAutoHyphens/>
        <w:spacing w:after="0" w:line="360" w:lineRule="auto"/>
        <w:ind w:left="720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84768F">
        <w:rPr>
          <w:rFonts w:ascii="Book Antiqua" w:hAnsi="Book Antiqua" w:cs="Book Antiqua"/>
          <w:sz w:val="20"/>
          <w:szCs w:val="20"/>
        </w:rPr>
        <w:t>w sprawach formalno-prawnych:</w:t>
      </w:r>
    </w:p>
    <w:p w:rsidR="00341753" w:rsidRPr="00C51DDA" w:rsidRDefault="00341753" w:rsidP="00DD363D">
      <w:pPr>
        <w:suppressAutoHyphens/>
        <w:spacing w:after="0" w:line="360" w:lineRule="auto"/>
        <w:ind w:left="720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Luiza Łączka-Wojtecka, 52 34-19-135</w:t>
      </w:r>
      <w:r w:rsidRPr="0084768F">
        <w:rPr>
          <w:rFonts w:ascii="Book Antiqua" w:hAnsi="Book Antiqua" w:cs="Book Antiqua"/>
          <w:sz w:val="20"/>
          <w:szCs w:val="20"/>
        </w:rPr>
        <w:t xml:space="preserve">, </w:t>
      </w:r>
      <w:hyperlink r:id="rId8" w:history="1">
        <w:r w:rsidRPr="0084768F">
          <w:rPr>
            <w:rFonts w:ascii="Book Antiqua" w:hAnsi="Book Antiqua" w:cs="Book Antiqua"/>
            <w:color w:val="0000FF"/>
            <w:sz w:val="20"/>
            <w:szCs w:val="20"/>
            <w:u w:val="single"/>
          </w:rPr>
          <w:t>zampub@ukw.edu.pl</w:t>
        </w:r>
      </w:hyperlink>
    </w:p>
    <w:p w:rsidR="00341753" w:rsidRPr="00195420" w:rsidRDefault="00341753" w:rsidP="00DD363D">
      <w:pPr>
        <w:spacing w:line="360" w:lineRule="auto"/>
        <w:jc w:val="right"/>
        <w:rPr>
          <w:rFonts w:ascii="Book Antiqua" w:hAnsi="Book Antiqua" w:cs="Book Antiqua"/>
          <w:sz w:val="20"/>
          <w:szCs w:val="20"/>
          <w:lang w:eastAsia="pl-PL"/>
        </w:rPr>
      </w:pPr>
    </w:p>
    <w:p w:rsidR="00341753" w:rsidRPr="00195420" w:rsidRDefault="00341753" w:rsidP="00DD363D">
      <w:pPr>
        <w:spacing w:line="360" w:lineRule="auto"/>
        <w:jc w:val="right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</w:t>
      </w:r>
    </w:p>
    <w:p w:rsidR="00341753" w:rsidRPr="00B05098" w:rsidRDefault="00341753" w:rsidP="00DD363D">
      <w:pPr>
        <w:spacing w:line="360" w:lineRule="auto"/>
        <w:jc w:val="right"/>
        <w:rPr>
          <w:rFonts w:ascii="Book Antiqua" w:hAnsi="Book Antiqua" w:cs="Book Antiqua"/>
          <w:sz w:val="20"/>
          <w:szCs w:val="20"/>
          <w:lang w:eastAsia="pl-PL"/>
        </w:rPr>
        <w:sectPr w:rsidR="00341753" w:rsidRPr="00B05098" w:rsidSect="00D92621">
          <w:pgSz w:w="11906" w:h="16838"/>
          <w:pgMar w:top="540" w:right="1417" w:bottom="1417" w:left="1440" w:header="708" w:footer="708" w:gutter="0"/>
          <w:cols w:space="708"/>
        </w:sectPr>
      </w:pPr>
    </w:p>
    <w:p w:rsidR="00341753" w:rsidRPr="00C51DDA" w:rsidRDefault="00341753" w:rsidP="00DD363D">
      <w:pPr>
        <w:spacing w:line="360" w:lineRule="auto"/>
        <w:jc w:val="right"/>
        <w:rPr>
          <w:rFonts w:ascii="Book Antiqua" w:hAnsi="Book Antiqua" w:cs="Book Antiqua"/>
          <w:sz w:val="20"/>
          <w:szCs w:val="20"/>
          <w:lang w:eastAsia="pl-PL"/>
        </w:rPr>
      </w:pPr>
    </w:p>
    <w:p w:rsidR="00341753" w:rsidRPr="00C51DDA" w:rsidRDefault="00341753" w:rsidP="00DD363D">
      <w:pPr>
        <w:spacing w:after="0" w:line="360" w:lineRule="auto"/>
        <w:rPr>
          <w:rFonts w:ascii="Book Antiqua" w:hAnsi="Book Antiqua" w:cs="Book Antiqua"/>
          <w:b/>
          <w:bCs/>
          <w:spacing w:val="-6"/>
          <w:sz w:val="20"/>
          <w:szCs w:val="20"/>
        </w:rPr>
        <w:sectPr w:rsidR="00341753" w:rsidRPr="00C51DDA">
          <w:pgSz w:w="11906" w:h="16838"/>
          <w:pgMar w:top="851" w:right="1417" w:bottom="1417" w:left="1440" w:header="708" w:footer="708" w:gutter="0"/>
          <w:cols w:space="708"/>
        </w:sectPr>
      </w:pPr>
    </w:p>
    <w:p w:rsidR="00341753" w:rsidRPr="00C51DDA" w:rsidRDefault="00341753" w:rsidP="00DD363D">
      <w:pPr>
        <w:spacing w:line="360" w:lineRule="auto"/>
        <w:jc w:val="right"/>
        <w:rPr>
          <w:rFonts w:ascii="Book Antiqua" w:hAnsi="Book Antiqua" w:cs="Book Antiqua"/>
          <w:b/>
          <w:bCs/>
          <w:sz w:val="20"/>
          <w:szCs w:val="20"/>
        </w:rPr>
      </w:pPr>
      <w:r w:rsidRPr="00C51DDA">
        <w:rPr>
          <w:rFonts w:ascii="Book Antiqua" w:hAnsi="Book Antiqua" w:cs="Book Antiqua"/>
          <w:i/>
          <w:iCs/>
          <w:sz w:val="20"/>
          <w:szCs w:val="20"/>
        </w:rPr>
        <w:t>Załącznik nr 1</w:t>
      </w:r>
    </w:p>
    <w:p w:rsidR="00341753" w:rsidRPr="00C51DDA" w:rsidRDefault="00341753" w:rsidP="00DD363D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341753" w:rsidRPr="00C51DDA" w:rsidRDefault="00341753" w:rsidP="00DD363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C51DD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341753" w:rsidRPr="00C51DDA" w:rsidRDefault="00341753" w:rsidP="00DD363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C51DDA">
        <w:rPr>
          <w:rFonts w:ascii="Book Antiqua" w:hAnsi="Book Antiqua" w:cs="Book Antiqua"/>
          <w:b/>
          <w:bCs/>
          <w:sz w:val="20"/>
          <w:szCs w:val="20"/>
        </w:rPr>
        <w:t>DO ZAPYTANIA OFERTOWEGO NR UKW/DZP-282-ZO</w:t>
      </w:r>
      <w:r>
        <w:rPr>
          <w:rFonts w:ascii="Book Antiqua" w:hAnsi="Book Antiqua" w:cs="Book Antiqua"/>
          <w:b/>
          <w:bCs/>
          <w:sz w:val="20"/>
          <w:szCs w:val="20"/>
        </w:rPr>
        <w:t>-149/</w:t>
      </w:r>
      <w:r w:rsidRPr="00C51DDA">
        <w:rPr>
          <w:rFonts w:ascii="Book Antiqua" w:hAnsi="Book Antiqua" w:cs="Book Antiqua"/>
          <w:b/>
          <w:bCs/>
          <w:sz w:val="20"/>
          <w:szCs w:val="20"/>
        </w:rPr>
        <w:t>2016</w:t>
      </w:r>
    </w:p>
    <w:p w:rsidR="00341753" w:rsidRPr="00C51DDA" w:rsidRDefault="00341753" w:rsidP="00DD363D">
      <w:pPr>
        <w:keepNext/>
        <w:numPr>
          <w:ilvl w:val="0"/>
          <w:numId w:val="6"/>
        </w:numPr>
        <w:suppressAutoHyphens/>
        <w:spacing w:after="0" w:line="240" w:lineRule="auto"/>
        <w:jc w:val="both"/>
        <w:outlineLvl w:val="0"/>
        <w:rPr>
          <w:rFonts w:ascii="Book Antiqua" w:hAnsi="Book Antiqua" w:cs="Book Antiqua"/>
          <w:b/>
          <w:bCs/>
          <w:sz w:val="20"/>
          <w:szCs w:val="20"/>
          <w:lang w:eastAsia="ar-SA"/>
        </w:rPr>
      </w:pPr>
    </w:p>
    <w:p w:rsidR="00341753" w:rsidRPr="00C51DDA" w:rsidRDefault="00341753" w:rsidP="00DD363D">
      <w:pPr>
        <w:keepNext/>
        <w:numPr>
          <w:ilvl w:val="0"/>
          <w:numId w:val="6"/>
        </w:numPr>
        <w:suppressAutoHyphens/>
        <w:spacing w:after="0" w:line="360" w:lineRule="auto"/>
        <w:jc w:val="both"/>
        <w:outlineLvl w:val="0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ar-SA"/>
        </w:rPr>
        <w:t>1. Dane dotyczące Wykonawcy:</w:t>
      </w:r>
    </w:p>
    <w:p w:rsidR="00341753" w:rsidRPr="00C51DDA" w:rsidRDefault="00341753" w:rsidP="00DD363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341753" w:rsidRPr="00C51DDA" w:rsidRDefault="00341753" w:rsidP="00DD363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51DDA">
        <w:rPr>
          <w:rFonts w:ascii="Book Antiqua" w:hAnsi="Book Antiqua" w:cs="Book Antiqua"/>
          <w:sz w:val="20"/>
          <w:szCs w:val="20"/>
        </w:rPr>
        <w:t>Nazwa:</w:t>
      </w:r>
      <w:r w:rsidRPr="00C51DDA">
        <w:rPr>
          <w:rFonts w:ascii="Book Antiqua" w:hAnsi="Book Antiqua" w:cs="Book Antiqua"/>
          <w:sz w:val="20"/>
          <w:szCs w:val="20"/>
        </w:rPr>
        <w:tab/>
      </w:r>
    </w:p>
    <w:p w:rsidR="00341753" w:rsidRPr="00C51DDA" w:rsidRDefault="00341753" w:rsidP="00DD363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51DDA">
        <w:rPr>
          <w:rFonts w:ascii="Book Antiqua" w:hAnsi="Book Antiqua" w:cs="Book Antiqua"/>
          <w:sz w:val="20"/>
          <w:szCs w:val="20"/>
        </w:rPr>
        <w:t>Siedziba:</w:t>
      </w:r>
      <w:r w:rsidRPr="00C51DDA">
        <w:rPr>
          <w:rFonts w:ascii="Book Antiqua" w:hAnsi="Book Antiqua" w:cs="Book Antiqua"/>
          <w:sz w:val="20"/>
          <w:szCs w:val="20"/>
        </w:rPr>
        <w:tab/>
      </w:r>
    </w:p>
    <w:p w:rsidR="00341753" w:rsidRPr="00C51DDA" w:rsidRDefault="00341753" w:rsidP="00DD363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51DDA">
        <w:rPr>
          <w:rFonts w:ascii="Book Antiqua" w:hAnsi="Book Antiqua" w:cs="Book Antiqua"/>
          <w:sz w:val="20"/>
          <w:szCs w:val="20"/>
        </w:rPr>
        <w:t>Nr telefonu/faksu:</w:t>
      </w:r>
      <w:r w:rsidRPr="00C51DDA">
        <w:rPr>
          <w:rFonts w:ascii="Book Antiqua" w:hAnsi="Book Antiqua" w:cs="Book Antiqua"/>
          <w:sz w:val="20"/>
          <w:szCs w:val="20"/>
        </w:rPr>
        <w:tab/>
      </w:r>
    </w:p>
    <w:p w:rsidR="00341753" w:rsidRPr="00C51DDA" w:rsidRDefault="00341753" w:rsidP="00DD363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51DDA">
        <w:rPr>
          <w:rFonts w:ascii="Book Antiqua" w:hAnsi="Book Antiqua" w:cs="Book Antiqua"/>
          <w:sz w:val="20"/>
          <w:szCs w:val="20"/>
        </w:rPr>
        <w:t>Nr NIP:</w:t>
      </w:r>
      <w:r w:rsidRPr="00C51DDA">
        <w:rPr>
          <w:rFonts w:ascii="Book Antiqua" w:hAnsi="Book Antiqua" w:cs="Book Antiqua"/>
          <w:sz w:val="20"/>
          <w:szCs w:val="20"/>
        </w:rPr>
        <w:tab/>
      </w:r>
    </w:p>
    <w:p w:rsidR="00341753" w:rsidRPr="00C51DDA" w:rsidRDefault="00341753" w:rsidP="00DD363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51DDA">
        <w:rPr>
          <w:rFonts w:ascii="Book Antiqua" w:hAnsi="Book Antiqua" w:cs="Book Antiqua"/>
          <w:sz w:val="20"/>
          <w:szCs w:val="20"/>
        </w:rPr>
        <w:t>Nr REGON:</w:t>
      </w:r>
      <w:r w:rsidRPr="00C51DDA">
        <w:rPr>
          <w:rFonts w:ascii="Book Antiqua" w:hAnsi="Book Antiqua" w:cs="Book Antiqua"/>
          <w:sz w:val="20"/>
          <w:szCs w:val="20"/>
        </w:rPr>
        <w:tab/>
      </w:r>
    </w:p>
    <w:p w:rsidR="00341753" w:rsidRPr="00C51DDA" w:rsidRDefault="00341753" w:rsidP="00DD363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C51DDA">
        <w:rPr>
          <w:rFonts w:ascii="Book Antiqua" w:hAnsi="Book Antiqua" w:cs="Book Antiqua"/>
          <w:sz w:val="20"/>
          <w:szCs w:val="20"/>
        </w:rPr>
        <w:t>Osoba do kontaktu, tel. e-mail:</w:t>
      </w:r>
      <w:r w:rsidRPr="00C51DDA">
        <w:rPr>
          <w:rFonts w:ascii="Book Antiqua" w:hAnsi="Book Antiqua" w:cs="Book Antiqua"/>
          <w:sz w:val="20"/>
          <w:szCs w:val="20"/>
        </w:rPr>
        <w:tab/>
      </w:r>
    </w:p>
    <w:p w:rsidR="00341753" w:rsidRPr="00C51DDA" w:rsidRDefault="00341753" w:rsidP="00DD363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51DDA">
        <w:rPr>
          <w:rFonts w:ascii="Book Antiqua" w:hAnsi="Book Antiqua" w:cs="Book Antiqua"/>
          <w:b/>
          <w:bCs/>
          <w:sz w:val="20"/>
          <w:szCs w:val="20"/>
        </w:rPr>
        <w:t>2.</w:t>
      </w:r>
      <w:r w:rsidRPr="00C51DDA">
        <w:rPr>
          <w:rFonts w:ascii="Book Antiqua" w:hAnsi="Book Antiqua" w:cs="Book Antiqua"/>
          <w:sz w:val="20"/>
          <w:szCs w:val="20"/>
        </w:rPr>
        <w:t xml:space="preserve"> Nawiązując do ogłoszenia w trybie Zapytania Ofertowego oferujemy wykonanie zamówienia na: „</w:t>
      </w:r>
      <w:r w:rsidRPr="004E35F6">
        <w:rPr>
          <w:rFonts w:ascii="Book Antiqua" w:hAnsi="Book Antiqua" w:cs="Book Antiqua"/>
          <w:i/>
          <w:iCs/>
          <w:sz w:val="21"/>
          <w:szCs w:val="21"/>
          <w:lang w:eastAsia="pl-PL"/>
        </w:rPr>
        <w:t>Wykonanie gadżetów promocyjnych i ulotek na potrzeby UKW</w:t>
      </w:r>
      <w:r w:rsidRPr="00C51DDA">
        <w:rPr>
          <w:rFonts w:ascii="Book Antiqua" w:hAnsi="Book Antiqua" w:cs="Book Antiqua"/>
          <w:i/>
          <w:iCs/>
          <w:sz w:val="21"/>
          <w:szCs w:val="21"/>
          <w:lang w:eastAsia="pl-PL"/>
        </w:rPr>
        <w:t xml:space="preserve">” </w:t>
      </w:r>
      <w:r w:rsidRPr="00C51DDA">
        <w:rPr>
          <w:rFonts w:ascii="Book Antiqua" w:hAnsi="Book Antiqua" w:cs="Book Antiqua"/>
          <w:sz w:val="20"/>
          <w:szCs w:val="20"/>
        </w:rPr>
        <w:t>za:</w:t>
      </w:r>
    </w:p>
    <w:p w:rsidR="00341753" w:rsidRDefault="00341753" w:rsidP="004E35F6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Część …….   (proszę podać numer części)</w:t>
      </w:r>
    </w:p>
    <w:p w:rsidR="00341753" w:rsidRDefault="00341753" w:rsidP="004E35F6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2.1. Kryterium I - Cena</w:t>
      </w:r>
    </w:p>
    <w:p w:rsidR="00341753" w:rsidRDefault="00341753" w:rsidP="004E35F6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341753" w:rsidRDefault="00341753" w:rsidP="004E35F6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341753" w:rsidRDefault="00341753" w:rsidP="004E35F6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341753" w:rsidRDefault="00341753" w:rsidP="004E35F6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341753" w:rsidRDefault="00341753" w:rsidP="004E35F6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*zaokrąglić do 2 miejsc po przecinku.</w:t>
      </w:r>
    </w:p>
    <w:p w:rsidR="00341753" w:rsidRPr="004E35F6" w:rsidRDefault="00341753" w:rsidP="004E35F6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2.2 Kryterium II – Termin wykonania zamówienia: ____ dni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 (podać ilość dni, nie więcej, niż 7)</w:t>
      </w:r>
      <w:r>
        <w:rPr>
          <w:rFonts w:ascii="Book Antiqua" w:hAnsi="Book Antiqua" w:cs="Book Antiqua"/>
          <w:sz w:val="20"/>
          <w:szCs w:val="20"/>
        </w:rPr>
        <w:t xml:space="preserve"> od dnia podpisania umowy, z zastrzeżeniem pkt. 4 Zapytania Ofertowego.</w:t>
      </w:r>
    </w:p>
    <w:p w:rsidR="00341753" w:rsidRPr="00C51DDA" w:rsidRDefault="00341753" w:rsidP="00DD363D">
      <w:pPr>
        <w:numPr>
          <w:ilvl w:val="0"/>
          <w:numId w:val="7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color w:val="000000"/>
          <w:sz w:val="20"/>
          <w:szCs w:val="20"/>
          <w:lang w:eastAsia="pl-PL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ar-SA"/>
        </w:rPr>
        <w:t>Oświadczam/my,</w:t>
      </w:r>
      <w:r w:rsidRPr="00C51DDA">
        <w:rPr>
          <w:rFonts w:ascii="Book Antiqua" w:hAnsi="Book Antiqua" w:cs="Book Antiqua"/>
          <w:sz w:val="20"/>
          <w:szCs w:val="20"/>
          <w:lang w:eastAsia="ar-SA"/>
        </w:rPr>
        <w:t xml:space="preserve"> że w cenie oferty zostały uwzględnione wszystkie koszty związane                        z wykonaniem przedmiotu zamówienia (przygotowanie gotowego projektu </w:t>
      </w:r>
      <w:r>
        <w:rPr>
          <w:rFonts w:ascii="Book Antiqua" w:hAnsi="Book Antiqua" w:cs="Book Antiqua"/>
          <w:sz w:val="20"/>
          <w:szCs w:val="20"/>
          <w:lang w:eastAsia="ar-SA"/>
        </w:rPr>
        <w:t>wykonanie</w:t>
      </w:r>
      <w:r w:rsidRPr="00C51DDA">
        <w:rPr>
          <w:rFonts w:ascii="Book Antiqua" w:hAnsi="Book Antiqua" w:cs="Book Antiqua"/>
          <w:sz w:val="20"/>
          <w:szCs w:val="20"/>
          <w:lang w:eastAsia="ar-SA"/>
        </w:rPr>
        <w:t xml:space="preserve">, dostawę, transport, rozładunek towaru do 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miejsca wskazanego przez </w:t>
      </w:r>
      <w:r w:rsidRPr="00C51DDA">
        <w:rPr>
          <w:rFonts w:ascii="Book Antiqua" w:hAnsi="Book Antiqua" w:cs="Book Antiqua"/>
          <w:sz w:val="20"/>
          <w:szCs w:val="20"/>
          <w:lang w:eastAsia="ar-SA"/>
        </w:rPr>
        <w:t>Zamawiającego, itp.).</w:t>
      </w:r>
    </w:p>
    <w:p w:rsidR="00341753" w:rsidRPr="00C51DDA" w:rsidRDefault="00341753" w:rsidP="00DD363D">
      <w:pPr>
        <w:numPr>
          <w:ilvl w:val="0"/>
          <w:numId w:val="7"/>
        </w:numPr>
        <w:tabs>
          <w:tab w:val="left" w:pos="180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ar-SA"/>
        </w:rPr>
        <w:t>Zobowiązuje/my</w:t>
      </w:r>
      <w:r w:rsidRPr="00C51DDA">
        <w:rPr>
          <w:rFonts w:ascii="Book Antiqua" w:hAnsi="Book Antiqua" w:cs="Book Antiqua"/>
          <w:sz w:val="20"/>
          <w:szCs w:val="20"/>
          <w:lang w:eastAsia="ar-SA"/>
        </w:rPr>
        <w:t xml:space="preserve"> się wykonać całość przedmiotu zamó</w:t>
      </w:r>
      <w:r>
        <w:rPr>
          <w:rFonts w:ascii="Book Antiqua" w:hAnsi="Book Antiqua" w:cs="Book Antiqua"/>
          <w:sz w:val="20"/>
          <w:szCs w:val="20"/>
          <w:lang w:eastAsia="ar-SA"/>
        </w:rPr>
        <w:t>wienia z należytą starannością i zgodnie z treścią zapytania ofertowego.</w:t>
      </w:r>
    </w:p>
    <w:p w:rsidR="00341753" w:rsidRPr="00C51DDA" w:rsidRDefault="00341753" w:rsidP="00DD36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ar-SA"/>
        </w:rPr>
        <w:t>Zgadzam/my się</w:t>
      </w:r>
      <w:r w:rsidRPr="00C51DDA">
        <w:rPr>
          <w:rFonts w:ascii="Book Antiqua" w:hAnsi="Book Antiqua" w:cs="Book Antiqua"/>
          <w:sz w:val="20"/>
          <w:szCs w:val="20"/>
          <w:lang w:eastAsia="ar-SA"/>
        </w:rPr>
        <w:t>, że w przypadku przekroczenia terminu realizacji zamówienia podanego                    w naszej ofercie, Zamawiający zastrzega sobie prawo do anulowania zamówienia i wyboru kolejnej oferty.</w:t>
      </w:r>
    </w:p>
    <w:p w:rsidR="00341753" w:rsidRDefault="00341753" w:rsidP="00DD36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ar-SA"/>
        </w:rPr>
        <w:t>Oświadczam/my</w:t>
      </w:r>
      <w:r w:rsidRPr="00C51DDA">
        <w:rPr>
          <w:rFonts w:ascii="Book Antiqua" w:hAnsi="Book Antiqua" w:cs="Book Antiqua"/>
          <w:sz w:val="20"/>
          <w:szCs w:val="20"/>
          <w:lang w:eastAsia="ar-SA"/>
        </w:rPr>
        <w:t>, że spełniam/my warunki udziału w postępowaniu, wyszczególnione                     w pkt. 9 zapytania ofertowego</w:t>
      </w:r>
      <w:r>
        <w:rPr>
          <w:rFonts w:ascii="Book Antiqua" w:hAnsi="Book Antiqua" w:cs="Book Antiqua"/>
          <w:sz w:val="20"/>
          <w:szCs w:val="20"/>
          <w:lang w:eastAsia="ar-SA"/>
        </w:rPr>
        <w:t>.</w:t>
      </w:r>
    </w:p>
    <w:p w:rsidR="00341753" w:rsidRPr="00C51DDA" w:rsidRDefault="00341753" w:rsidP="00DD36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ar-SA"/>
        </w:rPr>
        <w:t>Oświadczam/my</w:t>
      </w:r>
      <w:r w:rsidRPr="00C51DDA">
        <w:rPr>
          <w:rFonts w:ascii="Book Antiqua" w:hAnsi="Book Antiqua" w:cs="Book Antiqua"/>
          <w:sz w:val="20"/>
          <w:szCs w:val="20"/>
          <w:lang w:eastAsia="ar-SA"/>
        </w:rPr>
        <w:t>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341753" w:rsidRPr="00C51DDA" w:rsidRDefault="00341753" w:rsidP="00DD36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Oświadczam/my, </w:t>
      </w:r>
      <w:r w:rsidRPr="00C51DDA">
        <w:rPr>
          <w:rFonts w:ascii="Book Antiqua" w:hAnsi="Book Antiqua" w:cs="Book Antiqua"/>
          <w:sz w:val="20"/>
          <w:szCs w:val="20"/>
          <w:lang w:eastAsia="ar-SA"/>
        </w:rPr>
        <w:t>że  zapłacimy kary wynikające z niewykonania lub nienależytego wykonania przedmiotu zamówienia, o których mowa w pkt. 3.2 zapytania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 ofertowego nr UKW/DZP-282-ZO-149</w:t>
      </w:r>
      <w:r w:rsidRPr="00C51DDA">
        <w:rPr>
          <w:rFonts w:ascii="Book Antiqua" w:hAnsi="Book Antiqua" w:cs="Book Antiqua"/>
          <w:sz w:val="20"/>
          <w:szCs w:val="20"/>
          <w:lang w:eastAsia="ar-SA"/>
        </w:rPr>
        <w:t>/2016.</w:t>
      </w:r>
    </w:p>
    <w:p w:rsidR="00341753" w:rsidRDefault="00341753" w:rsidP="00DD36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C51DDA">
        <w:rPr>
          <w:rFonts w:ascii="Book Antiqua" w:hAnsi="Book Antiqua" w:cs="Book Antiqua"/>
          <w:sz w:val="20"/>
          <w:szCs w:val="20"/>
          <w:lang w:eastAsia="ar-SA"/>
        </w:rPr>
        <w:t>Zgadzam/my się na przetwarzanie danych osobowych zgodnie z obowiązującymi, w tym zakresie przepisami prawnymi.</w:t>
      </w:r>
    </w:p>
    <w:p w:rsidR="00341753" w:rsidRPr="00C51DDA" w:rsidRDefault="00341753" w:rsidP="00DD36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4E35F6">
        <w:rPr>
          <w:rFonts w:ascii="Book Antiqua" w:hAnsi="Book Antiqua" w:cs="Book Antiqua"/>
          <w:b/>
          <w:bCs/>
          <w:sz w:val="20"/>
          <w:szCs w:val="20"/>
          <w:lang w:eastAsia="ar-SA"/>
        </w:rPr>
        <w:t>Akceptuję/my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 projekt umowy</w:t>
      </w:r>
    </w:p>
    <w:p w:rsidR="00341753" w:rsidRPr="00C51DDA" w:rsidRDefault="00341753" w:rsidP="00DD36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ar-SA"/>
        </w:rPr>
        <w:t>Akceptuję/my</w:t>
      </w:r>
      <w:r w:rsidRPr="00C51DDA">
        <w:rPr>
          <w:rFonts w:ascii="Book Antiqua" w:hAnsi="Book Antiqua" w:cs="Book Antiqua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341753" w:rsidRPr="00C51DDA" w:rsidRDefault="00341753" w:rsidP="00DD36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C51DDA">
        <w:rPr>
          <w:rFonts w:ascii="Book Antiqua" w:hAnsi="Book Antiqua" w:cs="Book Antiqua"/>
          <w:b/>
          <w:bCs/>
          <w:sz w:val="20"/>
          <w:szCs w:val="20"/>
          <w:lang w:eastAsia="ar-SA"/>
        </w:rPr>
        <w:t>Oświadczam/my,</w:t>
      </w:r>
      <w:r w:rsidRPr="00C51DDA">
        <w:rPr>
          <w:rFonts w:ascii="Book Antiqua" w:hAnsi="Book Antiqua" w:cs="Book Antiqua"/>
          <w:sz w:val="20"/>
          <w:szCs w:val="20"/>
          <w:lang w:eastAsia="ar-SA"/>
        </w:rPr>
        <w:t xml:space="preserve"> że oferowane przez nas produkty są fabrycznie nowe i wolne od wad fizycznych i prawnych.</w:t>
      </w:r>
    </w:p>
    <w:p w:rsidR="00341753" w:rsidRPr="00C51DDA" w:rsidRDefault="00341753" w:rsidP="00DD363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341753" w:rsidRPr="00C51DDA" w:rsidRDefault="00341753" w:rsidP="00DD363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51DDA">
        <w:rPr>
          <w:rFonts w:ascii="Book Antiqua" w:hAnsi="Book Antiqua" w:cs="Book Antiqua"/>
          <w:sz w:val="20"/>
          <w:szCs w:val="20"/>
        </w:rPr>
        <w:t>Załącznikami do ofert są:</w:t>
      </w:r>
    </w:p>
    <w:p w:rsidR="00341753" w:rsidRPr="00C51DDA" w:rsidRDefault="00341753" w:rsidP="00DD363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51DDA">
        <w:rPr>
          <w:rFonts w:ascii="Book Antiqua" w:hAnsi="Book Antiqua" w:cs="Book Antiqua"/>
          <w:sz w:val="20"/>
          <w:szCs w:val="20"/>
        </w:rPr>
        <w:t>a) …………………………………………….</w:t>
      </w:r>
    </w:p>
    <w:p w:rsidR="00341753" w:rsidRPr="00C51DDA" w:rsidRDefault="00341753" w:rsidP="00DD363D">
      <w:pPr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C51DDA">
        <w:rPr>
          <w:rFonts w:ascii="Book Antiqua" w:hAnsi="Book Antiqua" w:cs="Book Antiqua"/>
          <w:sz w:val="20"/>
          <w:szCs w:val="20"/>
        </w:rPr>
        <w:t>b) ……………………………………………..</w:t>
      </w:r>
    </w:p>
    <w:p w:rsidR="00341753" w:rsidRPr="00C51DDA" w:rsidRDefault="00341753" w:rsidP="00DD363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341753" w:rsidRPr="00C51DDA" w:rsidRDefault="00341753" w:rsidP="00DD363D">
      <w:pPr>
        <w:widowControl w:val="0"/>
        <w:spacing w:after="0" w:line="360" w:lineRule="auto"/>
        <w:jc w:val="both"/>
        <w:rPr>
          <w:rFonts w:ascii="Book Antiqua" w:hAnsi="Book Antiqua" w:cs="Book Antiqua"/>
          <w:kern w:val="2"/>
          <w:sz w:val="20"/>
          <w:szCs w:val="20"/>
        </w:rPr>
      </w:pPr>
    </w:p>
    <w:p w:rsidR="00341753" w:rsidRPr="00C51DDA" w:rsidRDefault="00341753" w:rsidP="00DD363D">
      <w:pPr>
        <w:widowControl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51DDA">
        <w:rPr>
          <w:rFonts w:ascii="Book Antiqua" w:hAnsi="Book Antiqua" w:cs="Book Antiqua"/>
          <w:kern w:val="2"/>
          <w:sz w:val="20"/>
          <w:szCs w:val="20"/>
        </w:rPr>
        <w:t xml:space="preserve">............................., dnia ..................... </w:t>
      </w:r>
    </w:p>
    <w:p w:rsidR="00341753" w:rsidRPr="00C51DDA" w:rsidRDefault="00341753" w:rsidP="00DD363D">
      <w:pPr>
        <w:spacing w:after="0"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341753" w:rsidRPr="00C51DDA" w:rsidRDefault="00341753" w:rsidP="00DD363D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341753" w:rsidRPr="00C51DDA" w:rsidRDefault="00341753" w:rsidP="00DD363D">
      <w:pPr>
        <w:spacing w:line="360" w:lineRule="auto"/>
        <w:jc w:val="right"/>
        <w:rPr>
          <w:rFonts w:ascii="Book Antiqua" w:hAnsi="Book Antiqua" w:cs="Book Antiqua"/>
          <w:kern w:val="2"/>
          <w:sz w:val="16"/>
          <w:szCs w:val="16"/>
        </w:rPr>
      </w:pPr>
      <w:r w:rsidRPr="00C51DD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341753" w:rsidRPr="00C51DDA" w:rsidRDefault="00341753" w:rsidP="00DD363D">
      <w:pPr>
        <w:widowControl w:val="0"/>
        <w:jc w:val="right"/>
        <w:rPr>
          <w:rFonts w:ascii="Book Antiqua" w:hAnsi="Book Antiqua" w:cs="Book Antiqua"/>
          <w:i/>
          <w:iCs/>
          <w:sz w:val="16"/>
          <w:szCs w:val="16"/>
        </w:rPr>
      </w:pPr>
      <w:r w:rsidRPr="00C51DDA">
        <w:rPr>
          <w:rFonts w:ascii="Book Antiqua" w:hAnsi="Book Antiqua" w:cs="Book Antiqua"/>
          <w:kern w:val="2"/>
          <w:sz w:val="16"/>
          <w:szCs w:val="16"/>
        </w:rPr>
        <w:t xml:space="preserve">  (podpisy upełnomocnionych  przedstawicieli Wykonawcy)</w:t>
      </w:r>
    </w:p>
    <w:p w:rsidR="00341753" w:rsidRPr="00C51DDA" w:rsidRDefault="00341753" w:rsidP="00DD363D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</w:rPr>
        <w:sectPr w:rsidR="00341753" w:rsidRPr="00C51DDA">
          <w:type w:val="continuous"/>
          <w:pgSz w:w="11906" w:h="16838"/>
          <w:pgMar w:top="1417" w:right="1417" w:bottom="1417" w:left="1417" w:header="708" w:footer="708" w:gutter="0"/>
          <w:cols w:space="708"/>
        </w:sectPr>
      </w:pPr>
    </w:p>
    <w:p w:rsidR="00341753" w:rsidRDefault="00341753" w:rsidP="00D12C11">
      <w:pPr>
        <w:jc w:val="right"/>
        <w:rPr>
          <w:rFonts w:ascii="Book Antiqua" w:hAnsi="Book Antiqua" w:cs="Book Antiqua"/>
          <w:b/>
          <w:bCs/>
          <w:spacing w:val="-4"/>
        </w:rPr>
      </w:pPr>
      <w:r>
        <w:rPr>
          <w:rFonts w:ascii="Book Antiqua" w:hAnsi="Book Antiqua" w:cs="Book Antiqua"/>
          <w:i/>
          <w:iCs/>
        </w:rPr>
        <w:t>Załącznik nr 2</w:t>
      </w:r>
    </w:p>
    <w:p w:rsidR="00341753" w:rsidRDefault="00341753" w:rsidP="00D12C11">
      <w:pPr>
        <w:jc w:val="center"/>
        <w:rPr>
          <w:rFonts w:ascii="Book Antiqua" w:hAnsi="Book Antiqua" w:cs="Book Antiqua"/>
          <w:b/>
          <w:bCs/>
          <w:spacing w:val="-4"/>
        </w:rPr>
      </w:pPr>
      <w:r>
        <w:rPr>
          <w:rFonts w:ascii="Book Antiqua" w:hAnsi="Book Antiqua" w:cs="Book Antiqua"/>
          <w:b/>
          <w:bCs/>
          <w:spacing w:val="-4"/>
        </w:rPr>
        <w:t>FORMULARZ CENOWY</w:t>
      </w:r>
    </w:p>
    <w:p w:rsidR="00341753" w:rsidRDefault="00341753" w:rsidP="00D12C11">
      <w:pPr>
        <w:rPr>
          <w:rFonts w:ascii="Book Antiqua" w:hAnsi="Book Antiqua" w:cs="Book Antiqua"/>
          <w:b/>
          <w:bCs/>
          <w:spacing w:val="-4"/>
        </w:rPr>
      </w:pPr>
    </w:p>
    <w:p w:rsidR="00341753" w:rsidRDefault="00341753" w:rsidP="00D12C11">
      <w:pPr>
        <w:rPr>
          <w:rFonts w:ascii="Book Antiqua" w:hAnsi="Book Antiqua" w:cs="Book Antiqua"/>
          <w:b/>
          <w:bCs/>
          <w:spacing w:val="-4"/>
        </w:rPr>
      </w:pPr>
      <w:r>
        <w:rPr>
          <w:rFonts w:ascii="Book Antiqua" w:hAnsi="Book Antiqua" w:cs="Book Antiqua"/>
          <w:b/>
          <w:bCs/>
          <w:spacing w:val="-4"/>
        </w:rPr>
        <w:t xml:space="preserve">Część 1 </w:t>
      </w:r>
    </w:p>
    <w:tbl>
      <w:tblPr>
        <w:tblW w:w="0" w:type="auto"/>
        <w:tblInd w:w="-106" w:type="dxa"/>
        <w:tblLayout w:type="fixed"/>
        <w:tblLook w:val="00A0"/>
      </w:tblPr>
      <w:tblGrid>
        <w:gridCol w:w="546"/>
        <w:gridCol w:w="3767"/>
        <w:gridCol w:w="580"/>
        <w:gridCol w:w="1203"/>
        <w:gridCol w:w="2126"/>
        <w:gridCol w:w="1984"/>
        <w:gridCol w:w="1134"/>
        <w:gridCol w:w="2268"/>
      </w:tblGrid>
      <w:tr w:rsidR="00341753" w:rsidRPr="006E4CFC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Lp.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Nazwa asortymentu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</w:p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j.m.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Cena całkowita netto (cena 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Cena brutto (cena całkowita netto x ilość sztuk)</w:t>
            </w:r>
          </w:p>
        </w:tc>
      </w:tr>
      <w:tr w:rsidR="00341753" w:rsidRPr="006E4CFC">
        <w:trPr>
          <w:trHeight w:val="1408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br/>
              <w:t xml:space="preserve">a. </w:t>
            </w:r>
          </w:p>
          <w:p w:rsidR="00341753" w:rsidRPr="006E4CFC" w:rsidRDefault="00341753" w:rsidP="004F0C23">
            <w:pPr>
              <w:rPr>
                <w:rFonts w:ascii="Book Antiqua" w:hAnsi="Book Antiqua" w:cs="Book Antiqua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</w:rPr>
            </w:pPr>
          </w:p>
          <w:p w:rsidR="00341753" w:rsidRPr="006E4CFC" w:rsidRDefault="00341753" w:rsidP="00D12C11">
            <w:pPr>
              <w:rPr>
                <w:rFonts w:ascii="Book Antiqua" w:hAnsi="Book Antiqua" w:cs="Book Antiqua"/>
              </w:rPr>
            </w:pPr>
            <w:r w:rsidRPr="006E4CFC">
              <w:rPr>
                <w:rFonts w:ascii="Book Antiqua" w:hAnsi="Book Antiqua" w:cs="Book Antiqua"/>
              </w:rPr>
              <w:t>b.</w:t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  <w:t>c.</w:t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  <w:t>d.</w:t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  <w:t>e.</w:t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  <w:t>f.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Default="00341753" w:rsidP="004F0C23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DE6D86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Wykonanie teczek z nadrukiem, format A4 -nakład 1000 sztuk, papier kredowy matowy, teczka skrzydełkowa, bez gumki i rzepów, grzbiet: 5 mm,  3-kolory nadruku: granat, biały, pomarańczowy, dostosowanie projektu, sprawdzenie poprawności przygotowania projektu, kolorystyki etc. Wymaga się złożenia każdej z teczek przez wykonawcę przed dostarczeniem na Uniwersytet.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 Przygotowanie projektu.</w:t>
            </w:r>
            <w:r w:rsidRPr="00DE6D86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Konieczne przesłanie próbki produktu.</w:t>
            </w:r>
          </w:p>
          <w:p w:rsidR="00341753" w:rsidRDefault="00341753" w:rsidP="004F0C23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</w:p>
          <w:p w:rsidR="00341753" w:rsidRDefault="00341753" w:rsidP="004F0C23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DE6D86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Wykonanie torby z nadrukiem format A4, pion (wy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miary: 230x70x315 mm) -nakład 500</w:t>
            </w:r>
            <w:r w:rsidRPr="00DE6D86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 sztuk, papier np. offsetowy, gładki ok. 120 g/m2 lub wyższy, uchwyty ze sznurka bawełnianego w kolorze białym i pomarańczowym, wzmocnione dno, nadruk z 2 stron jednakowy, tło granatowe, napisy białe i pomarańczowe, zabezpieczenie lakier offsetowy.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Przygotowanie projektu.</w:t>
            </w:r>
            <w:r w:rsidRPr="00DE6D86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Konieczne przesłanie próbki produktu.</w:t>
            </w:r>
          </w:p>
          <w:p w:rsidR="00341753" w:rsidRDefault="00341753" w:rsidP="004F0C23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</w:p>
          <w:p w:rsidR="00341753" w:rsidRDefault="00341753" w:rsidP="004F0C23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</w:p>
          <w:p w:rsidR="00341753" w:rsidRDefault="00341753" w:rsidP="004F0C23">
            <w:pPr>
              <w:pStyle w:val="NoSpacing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  <w:p w:rsidR="00341753" w:rsidRDefault="00341753" w:rsidP="004F0C23">
            <w:pPr>
              <w:pStyle w:val="NoSpacing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  <w:p w:rsidR="00341753" w:rsidRDefault="00341753" w:rsidP="004F0C23">
            <w:pPr>
              <w:pStyle w:val="NoSpacing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  <w:p w:rsidR="00341753" w:rsidRDefault="00341753" w:rsidP="004F0C23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345D7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Wykonanie torby z nadrukiem format A5, pion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( wymiary: 160x70x230) -nakład 500</w:t>
            </w:r>
            <w:r w:rsidRPr="00E345D7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 sztuk, papier np. offsetowy, gładki ok. 120 g/m2 lub wyższy, uchwyty ze sznurka bawełnianego w kolorze białym i pomarańczowym, wzmocnione dno, nadruk z 2 stron jednakowy, tło granatowe, napisy białe i pomarańczowe, zabezpieczenie lakier offsetowy.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 Przygotowanie projektu.</w:t>
            </w:r>
            <w:r w:rsidRPr="00E345D7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br/>
              <w:t>Konieczne przesłanie próbki produktu.</w:t>
            </w:r>
            <w:r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br/>
            </w:r>
            <w:r w:rsidRPr="00E345D7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Wykonanie kalendarza trójdzielnego z nadrukiem</w:t>
            </w:r>
            <w:r w:rsidRPr="00E345D7">
              <w:rPr>
                <w:rFonts w:ascii="Times New Roman" w:hAnsi="Times New Roman" w:cs="Times New Roman"/>
                <w:b/>
                <w:bCs/>
                <w:sz w:val="18"/>
                <w:szCs w:val="18"/>
                <w:u w:val="single"/>
                <w:lang w:eastAsia="pl-PL"/>
              </w:rPr>
              <w:br/>
            </w:r>
            <w:r w:rsidRPr="00E345D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Kalendarz trójdzielny z możliwością naniesienia logo, nakład: 150. Główka kalendarza: wymiary: 310 x 810 mm, Ilość kolorów: 4+0, Uszlachetnienie: folia błysk, Oklejana na tekturze z zawieszką z efektem wypukłości</w:t>
            </w:r>
            <w:r w:rsidRPr="00E345D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Plecki: Papier: karton 300 g/m2, Ilość kolorów: 1+0, Miejsce na reklamę: górna część wymiary 310 x 200 mm</w:t>
            </w:r>
            <w:r w:rsidRPr="00E345D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2 paski pomiędzy kartkami z datami (kolory: 2+0), Znakowanie – na główce kalendarza min. 3 kolory.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Przygotowanie projektu.</w:t>
            </w:r>
            <w:r w:rsidRPr="00E345D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</w:r>
            <w:r w:rsidRPr="00E345D7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Konieczne przesłanie próbki produktu.</w:t>
            </w:r>
            <w:r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br/>
            </w:r>
          </w:p>
          <w:p w:rsidR="00341753" w:rsidRDefault="00341753" w:rsidP="004F0C23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345D7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Wykonanie kalendarza książkowego,nakład 250, </w:t>
            </w:r>
            <w:r w:rsidRPr="00E345D7">
              <w:rPr>
                <w:rStyle w:val="Strong"/>
                <w:sz w:val="18"/>
                <w:szCs w:val="18"/>
              </w:rPr>
              <w:t>format:</w:t>
            </w:r>
            <w:r w:rsidRPr="00E345D7">
              <w:rPr>
                <w:rStyle w:val="apple-converted-space"/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 </w:t>
            </w:r>
            <w:r w:rsidRPr="00E345D7"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 xml:space="preserve">142 X 203 mm, logo ukw tłoczone, okładka matowa skóropodobna, </w:t>
            </w:r>
            <w:r w:rsidRPr="00E345D7">
              <w:rPr>
                <w:rStyle w:val="Strong"/>
                <w:sz w:val="18"/>
                <w:szCs w:val="18"/>
              </w:rPr>
              <w:t>układ:</w:t>
            </w:r>
            <w:r w:rsidRPr="00E345D7">
              <w:rPr>
                <w:rStyle w:val="apple-converted-space"/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 </w:t>
            </w:r>
            <w:r w:rsidRPr="00E345D7"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1 dzień na 1 stronie, sobota i niedziela na 1 stronie, przed każdym miesiącem terminarz miesięczny</w:t>
            </w:r>
            <w:r w:rsidRPr="00E345D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,</w:t>
            </w:r>
            <w:r w:rsidRPr="00E345D7"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 xml:space="preserve"> Szyty blok kalendarza oraz dodatkowo klejony, wzmocniony krepą, tasiemka oraz kapitałka, perforacja narożników.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Przygotowanie projektu.</w:t>
            </w:r>
            <w:r w:rsidRPr="00E345D7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Konieczne przesłanie próbki produktu.</w:t>
            </w:r>
            <w:r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br/>
            </w:r>
          </w:p>
          <w:p w:rsidR="00341753" w:rsidRDefault="00341753" w:rsidP="004F0C23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</w:p>
          <w:p w:rsidR="00341753" w:rsidRDefault="00341753" w:rsidP="004F0C23">
            <w:pPr>
              <w:pStyle w:val="NoSpacing"/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</w:p>
          <w:p w:rsidR="00341753" w:rsidRDefault="00341753" w:rsidP="004F0C23">
            <w:pPr>
              <w:pStyle w:val="NoSpacing"/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</w:p>
          <w:p w:rsidR="00341753" w:rsidRPr="00D12C11" w:rsidRDefault="00341753" w:rsidP="004F0C23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br/>
            </w:r>
            <w:r w:rsidRPr="00E345D7"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Wykonanie kalendarzyka listkowego</w:t>
            </w:r>
            <w:r w:rsidRPr="00E345D7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nakład: 1</w:t>
            </w:r>
            <w:r w:rsidRPr="00E345D7"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000 sztuk, papier kreda mat 350 g, wymiary: 80x55 mm nadruk z obu stron, 3 kolory, zaokrąglone narożniki, zabezpieczenie folia błysk.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Przygotowanie projektu.</w:t>
            </w:r>
            <w:r w:rsidRPr="00E345D7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Koniec</w:t>
            </w:r>
            <w:r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zne przesłanie próbki produktu.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snapToGrid w:val="0"/>
              <w:jc w:val="center"/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t>szt.</w:t>
            </w: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t>Szt.</w:t>
            </w: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t>Szt.</w:t>
            </w: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t xml:space="preserve">Szt. </w:t>
            </w: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br/>
              <w:t>Szt.</w:t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  <w:t>Szt.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snapToGrid w:val="0"/>
              <w:jc w:val="center"/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spacing w:val="-4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t>1000</w:t>
            </w:r>
          </w:p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spacing w:val="-4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t>500</w:t>
            </w:r>
          </w:p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spacing w:val="-4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  <w:t>500</w:t>
            </w:r>
          </w:p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spacing w:val="-4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  <w:t>150</w:t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  <w:t>250</w:t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  <w:t>1000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snapToGrid w:val="0"/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snapToGrid w:val="0"/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snapToGrid w:val="0"/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753" w:rsidRPr="006E4CFC" w:rsidRDefault="00341753" w:rsidP="004F0C23">
            <w:pPr>
              <w:snapToGrid w:val="0"/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</w:tr>
    </w:tbl>
    <w:p w:rsidR="00341753" w:rsidRPr="000E010D" w:rsidRDefault="00341753" w:rsidP="00D12C11">
      <w:pPr>
        <w:widowControl w:val="0"/>
        <w:spacing w:line="360" w:lineRule="auto"/>
        <w:jc w:val="both"/>
        <w:rPr>
          <w:rFonts w:ascii="Book Antiqua" w:hAnsi="Book Antiqua" w:cs="Book Antiqua"/>
          <w:b/>
          <w:bCs/>
          <w:kern w:val="1"/>
          <w:sz w:val="20"/>
          <w:szCs w:val="20"/>
        </w:rPr>
      </w:pPr>
      <w:r w:rsidRPr="000E010D">
        <w:rPr>
          <w:rFonts w:ascii="Book Antiqua" w:hAnsi="Book Antiqua" w:cs="Book Antiqua"/>
          <w:b/>
          <w:bCs/>
          <w:kern w:val="1"/>
          <w:sz w:val="20"/>
          <w:szCs w:val="20"/>
        </w:rPr>
        <w:t>UWAGA: ceny jednostkowe netto należy podać z dokładnością do dwóch miejsc po przecinku.</w:t>
      </w:r>
    </w:p>
    <w:p w:rsidR="00341753" w:rsidRDefault="00341753" w:rsidP="00D12C11">
      <w:pPr>
        <w:widowControl w:val="0"/>
        <w:spacing w:line="360" w:lineRule="auto"/>
        <w:jc w:val="both"/>
        <w:rPr>
          <w:rFonts w:ascii="Book Antiqua" w:hAnsi="Book Antiqua" w:cs="Book Antiqua"/>
          <w:kern w:val="2"/>
          <w:sz w:val="20"/>
          <w:szCs w:val="20"/>
        </w:rPr>
      </w:pPr>
    </w:p>
    <w:p w:rsidR="00341753" w:rsidRDefault="00341753" w:rsidP="00D12C11">
      <w:pPr>
        <w:widowControl w:val="0"/>
        <w:spacing w:line="360" w:lineRule="auto"/>
        <w:jc w:val="both"/>
        <w:rPr>
          <w:rFonts w:ascii="Book Antiqua" w:hAnsi="Book Antiqua" w:cs="Book Antiqua"/>
          <w:kern w:val="2"/>
          <w:sz w:val="20"/>
          <w:szCs w:val="20"/>
        </w:rPr>
      </w:pPr>
      <w:r>
        <w:rPr>
          <w:rFonts w:ascii="Book Antiqua" w:hAnsi="Book Antiqua" w:cs="Book Antiqua"/>
          <w:b/>
          <w:bCs/>
          <w:spacing w:val="-4"/>
        </w:rPr>
        <w:br/>
      </w:r>
      <w:r>
        <w:rPr>
          <w:rFonts w:ascii="Book Antiqua" w:hAnsi="Book Antiqua" w:cs="Book Antiqua"/>
          <w:kern w:val="2"/>
          <w:sz w:val="20"/>
          <w:szCs w:val="20"/>
        </w:rPr>
        <w:t xml:space="preserve">............................., dnia </w:t>
      </w:r>
    </w:p>
    <w:p w:rsidR="00341753" w:rsidRPr="00253C1E" w:rsidRDefault="00341753" w:rsidP="00D12C11">
      <w:pPr>
        <w:widowControl w:val="0"/>
        <w:spacing w:line="360" w:lineRule="auto"/>
        <w:ind w:left="141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341753" w:rsidRPr="00253C1E" w:rsidRDefault="00341753" w:rsidP="00D12C11">
      <w:pPr>
        <w:widowControl w:val="0"/>
        <w:jc w:val="right"/>
        <w:rPr>
          <w:rFonts w:ascii="Book Antiqua" w:hAnsi="Book Antiqua" w:cs="Book Antiqua"/>
          <w:i/>
          <w:iCs/>
          <w:sz w:val="16"/>
          <w:szCs w:val="16"/>
        </w:rPr>
      </w:pPr>
      <w:r>
        <w:rPr>
          <w:rFonts w:ascii="Book Antiqua" w:hAnsi="Book Antiqua" w:cs="Book Antiqua"/>
          <w:kern w:val="2"/>
          <w:sz w:val="16"/>
          <w:szCs w:val="16"/>
        </w:rPr>
        <w:t xml:space="preserve">  (podpisy upełnomocnionych  przedstawicieli Wykonawcy)</w:t>
      </w:r>
    </w:p>
    <w:p w:rsidR="00341753" w:rsidRDefault="00341753" w:rsidP="00D12C11">
      <w:pPr>
        <w:rPr>
          <w:rFonts w:ascii="Book Antiqua" w:hAnsi="Book Antiqua" w:cs="Book Antiqua"/>
          <w:b/>
          <w:bCs/>
          <w:spacing w:val="-4"/>
        </w:rPr>
      </w:pPr>
      <w:r>
        <w:rPr>
          <w:rFonts w:ascii="Book Antiqua" w:hAnsi="Book Antiqua" w:cs="Book Antiqua"/>
          <w:b/>
          <w:bCs/>
          <w:spacing w:val="-4"/>
        </w:rPr>
        <w:br/>
      </w:r>
      <w:r>
        <w:rPr>
          <w:rFonts w:ascii="Book Antiqua" w:hAnsi="Book Antiqua" w:cs="Book Antiqua"/>
          <w:b/>
          <w:bCs/>
          <w:spacing w:val="-4"/>
        </w:rPr>
        <w:br/>
      </w:r>
      <w:r>
        <w:rPr>
          <w:rFonts w:ascii="Book Antiqua" w:hAnsi="Book Antiqua" w:cs="Book Antiqua"/>
          <w:b/>
          <w:bCs/>
          <w:spacing w:val="-4"/>
        </w:rPr>
        <w:br/>
      </w:r>
      <w:r>
        <w:rPr>
          <w:rFonts w:ascii="Book Antiqua" w:hAnsi="Book Antiqua" w:cs="Book Antiqua"/>
          <w:b/>
          <w:bCs/>
          <w:spacing w:val="-4"/>
        </w:rPr>
        <w:br/>
      </w:r>
      <w:r>
        <w:rPr>
          <w:rFonts w:ascii="Book Antiqua" w:hAnsi="Book Antiqua" w:cs="Book Antiqua"/>
          <w:b/>
          <w:bCs/>
          <w:spacing w:val="-4"/>
        </w:rPr>
        <w:br/>
      </w:r>
      <w:r>
        <w:rPr>
          <w:rFonts w:ascii="Book Antiqua" w:hAnsi="Book Antiqua" w:cs="Book Antiqua"/>
          <w:b/>
          <w:bCs/>
          <w:spacing w:val="-4"/>
        </w:rPr>
        <w:br/>
      </w:r>
      <w:r>
        <w:rPr>
          <w:rFonts w:ascii="Book Antiqua" w:hAnsi="Book Antiqua" w:cs="Book Antiqua"/>
          <w:b/>
          <w:bCs/>
          <w:spacing w:val="-4"/>
        </w:rPr>
        <w:br/>
      </w:r>
      <w:r>
        <w:rPr>
          <w:rFonts w:ascii="Book Antiqua" w:hAnsi="Book Antiqua" w:cs="Book Antiqua"/>
          <w:b/>
          <w:bCs/>
          <w:spacing w:val="-4"/>
        </w:rPr>
        <w:br/>
      </w:r>
      <w:r>
        <w:rPr>
          <w:rFonts w:ascii="Book Antiqua" w:hAnsi="Book Antiqua" w:cs="Book Antiqua"/>
          <w:b/>
          <w:bCs/>
          <w:spacing w:val="-4"/>
        </w:rPr>
        <w:br/>
        <w:t>Część 2</w:t>
      </w:r>
    </w:p>
    <w:tbl>
      <w:tblPr>
        <w:tblW w:w="0" w:type="auto"/>
        <w:tblInd w:w="-106" w:type="dxa"/>
        <w:tblLayout w:type="fixed"/>
        <w:tblLook w:val="00A0"/>
      </w:tblPr>
      <w:tblGrid>
        <w:gridCol w:w="546"/>
        <w:gridCol w:w="3767"/>
        <w:gridCol w:w="580"/>
        <w:gridCol w:w="1203"/>
        <w:gridCol w:w="2126"/>
        <w:gridCol w:w="1984"/>
        <w:gridCol w:w="1134"/>
        <w:gridCol w:w="2268"/>
      </w:tblGrid>
      <w:tr w:rsidR="00341753" w:rsidRPr="006E4CFC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Lp.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Nazwa asortymentu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</w:p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j.m.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Cena całkowita netto (cena 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Cena brutto (cena całkowita netto x ilość sztuk)</w:t>
            </w:r>
          </w:p>
        </w:tc>
      </w:tr>
      <w:tr w:rsidR="00341753" w:rsidRPr="006E4CFC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br/>
              <w:t xml:space="preserve">a. </w:t>
            </w:r>
          </w:p>
          <w:p w:rsidR="00341753" w:rsidRPr="006E4CFC" w:rsidRDefault="00341753" w:rsidP="004F0C23">
            <w:pPr>
              <w:rPr>
                <w:rFonts w:ascii="Book Antiqua" w:hAnsi="Book Antiqua" w:cs="Book Antiqua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</w:rPr>
            </w:pPr>
          </w:p>
          <w:p w:rsidR="00341753" w:rsidRPr="006E4CFC" w:rsidRDefault="00341753" w:rsidP="00D12C11">
            <w:pPr>
              <w:rPr>
                <w:rFonts w:ascii="Book Antiqua" w:hAnsi="Book Antiqua" w:cs="Book Antiqua"/>
              </w:rPr>
            </w:pPr>
            <w:r w:rsidRPr="006E4CFC">
              <w:rPr>
                <w:rFonts w:ascii="Book Antiqua" w:hAnsi="Book Antiqua" w:cs="Book Antiqua"/>
              </w:rPr>
              <w:t>b.</w:t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  <w:t>c.</w:t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  <w:t>d.</w:t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</w:r>
            <w:r w:rsidRPr="006E4CFC">
              <w:rPr>
                <w:rFonts w:ascii="Book Antiqua" w:hAnsi="Book Antiqua" w:cs="Book Antiqua"/>
              </w:rPr>
              <w:br/>
              <w:t>e.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Default="00341753" w:rsidP="004F0C23">
            <w:pPr>
              <w:pStyle w:val="NoSpacing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DE6D86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br/>
            </w:r>
          </w:p>
          <w:p w:rsidR="00341753" w:rsidRPr="00DE6D86" w:rsidRDefault="00341753" w:rsidP="004F0C23">
            <w:pPr>
              <w:pStyle w:val="NoSpacing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DE6D86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Wykonanie zawieszki zapachowej do samochodu.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Nakład 300</w:t>
            </w:r>
            <w:r w:rsidRPr="00DE6D86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 sztuk. Kształt koło o średnicy od 6-7cm z nadrukiem logotypu, 3 kolory. Uchwyt do zawieszani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a wykonany z gumki. Zapachy: 100 szt. wanilia, 100 sztuk zielona herbata, 10</w:t>
            </w:r>
            <w:r w:rsidRPr="00DE6D86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 sztuk truskawka.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Przygotowanie projektu.</w:t>
            </w:r>
            <w:r w:rsidRPr="00DE6D86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Konieczne przesłanie próbki produktu.</w:t>
            </w:r>
          </w:p>
          <w:p w:rsidR="00341753" w:rsidRPr="00DE6D86" w:rsidRDefault="00341753" w:rsidP="004F0C23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br/>
            </w:r>
            <w:r w:rsidRPr="00DE6D86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Wykonanie lampki silikonowej USB do laptopa z nadrukiem (1 kolor nadruku).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 Nakład: 300. Kolor: 150 sztuk granat, 150</w:t>
            </w:r>
            <w:r w:rsidRPr="00DE6D86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 sztuk pomarańcza. </w:t>
            </w:r>
            <w:r w:rsidRPr="00DE6D86"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Napięcie znamionowe - 5V, moc znamionowa - 1,2W, Wymiary, długość: 16 cm-20 cm.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Przygotowanie projektu.</w:t>
            </w:r>
            <w:r w:rsidRPr="00DE6D86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Konieczne przesłanie próbki produktu.</w:t>
            </w:r>
          </w:p>
          <w:p w:rsidR="00341753" w:rsidRPr="00DE6D86" w:rsidRDefault="00341753" w:rsidP="004F0C23">
            <w:pPr>
              <w:pStyle w:val="NoSpacing"/>
              <w:ind w:left="720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  <w:p w:rsidR="00341753" w:rsidRDefault="00341753" w:rsidP="004F0C23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DE6D86"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Wykonanie reklamowej torby bawełnianej na zakupy z logotypem ukw, kolor: granat.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Nakład: 200</w:t>
            </w:r>
            <w:r w:rsidRPr="0027664E"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 xml:space="preserve"> sztuk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. </w:t>
            </w:r>
            <w:r w:rsidRPr="00DE6D86"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 xml:space="preserve">Wykonana z bawełny 140 g/m². Wymiary: 38 x 40 cm. Długość uchwytów 35-38 cm. Nadruk reklamowy z dwóch stron, 2 kolory: biały i pomarańczowy.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Przygotowanie projektu.</w:t>
            </w:r>
            <w:r w:rsidRPr="00DE6D86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Konieczne przesłanie próbki produktu.</w:t>
            </w:r>
          </w:p>
          <w:p w:rsidR="00341753" w:rsidRPr="00E345D7" w:rsidRDefault="00341753" w:rsidP="004F0C23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</w:p>
          <w:p w:rsidR="00341753" w:rsidRPr="00DE6D86" w:rsidRDefault="00341753" w:rsidP="004F0C23">
            <w:pPr>
              <w:pStyle w:val="NoSpacing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br/>
            </w:r>
            <w:r w:rsidRPr="00DE6D86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Wykonanie pióra wiecznego marki Parker z grawerem ukw, 30 sztuk. </w:t>
            </w:r>
            <w:r w:rsidRPr="00DE6D86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 xml:space="preserve">Korpus wykonany z nierdzewnej stali z połyskiem. Chromowane wykończenia korpusu i skuwki. Stalówka wykonana ze stali nierdzewnej. </w:t>
            </w:r>
            <w:r w:rsidRPr="00DE6D86">
              <w:rPr>
                <w:rFonts w:ascii="Times New Roman" w:hAnsi="Times New Roman" w:cs="Times New Roman"/>
                <w:b/>
                <w:bCs/>
                <w:color w:val="010101"/>
                <w:sz w:val="18"/>
                <w:szCs w:val="18"/>
                <w:shd w:val="clear" w:color="auto" w:fill="FFFFFF"/>
              </w:rPr>
              <w:t>Wymagana możliwość korzystania z nabojów lub z tłoczka napełnianego atramentem.</w:t>
            </w:r>
            <w:r w:rsidRPr="00DE6D86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 xml:space="preserve"> Dodatkowo etui skórzane.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Przygotowanie projektu.</w:t>
            </w:r>
            <w:r w:rsidRPr="00DE6D86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Konieczne przesłanie próbki produktu.</w:t>
            </w:r>
            <w:r w:rsidRPr="00DE6D86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br/>
            </w:r>
          </w:p>
          <w:p w:rsidR="00341753" w:rsidRPr="00D12C11" w:rsidRDefault="00341753" w:rsidP="004F0C23">
            <w:pPr>
              <w:pStyle w:val="NoSpacing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DE6D86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Wykonanie granatowej koszulki T-shirt z nadrukiem UKW. Nazwa produktu – STANDARD 150 (model-21150). Skład – 100 % sc. Gramatura – 150/mg2. Koszulki męskie, rozmiary: S, M,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Nakład: 20</w:t>
            </w:r>
            <w:r w:rsidRPr="00DE6D86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 sztuk.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Przygotowanie projektu.</w:t>
            </w:r>
            <w:r w:rsidRPr="00DE6D86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Konieczne przesłanie próbki produktu.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snapToGrid w:val="0"/>
              <w:jc w:val="center"/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t>szt.</w:t>
            </w: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t>Szt.</w:t>
            </w: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t>Szt.</w:t>
            </w: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br/>
              <w:t xml:space="preserve">Szt. </w:t>
            </w: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D12C11">
            <w:pPr>
              <w:rPr>
                <w:rFonts w:ascii="Book Antiqua" w:hAnsi="Book Antiqua" w:cs="Book Antiqua"/>
                <w:spacing w:val="-4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t>Szt.</w:t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snapToGrid w:val="0"/>
              <w:jc w:val="center"/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rPr>
                <w:rFonts w:ascii="Book Antiqua" w:hAnsi="Book Antiqua" w:cs="Book Antiqua"/>
                <w:spacing w:val="-4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t xml:space="preserve">   300</w:t>
            </w:r>
          </w:p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spacing w:val="-4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t>300</w:t>
            </w:r>
          </w:p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spacing w:val="-4"/>
              </w:rPr>
            </w:pPr>
          </w:p>
          <w:p w:rsidR="00341753" w:rsidRPr="006E4CFC" w:rsidRDefault="00341753" w:rsidP="00D12C11">
            <w:pPr>
              <w:jc w:val="center"/>
              <w:rPr>
                <w:rFonts w:ascii="Book Antiqua" w:hAnsi="Book Antiqua" w:cs="Book Antiqua"/>
                <w:spacing w:val="-4"/>
              </w:rPr>
            </w:pP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  <w:t>200</w:t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  <w:t>30</w:t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  <w:t>20</w:t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  <w:r w:rsidRPr="006E4CFC">
              <w:rPr>
                <w:rFonts w:ascii="Book Antiqua" w:hAnsi="Book Antiqua" w:cs="Book Antiqua"/>
                <w:spacing w:val="-4"/>
              </w:rPr>
              <w:br/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snapToGrid w:val="0"/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snapToGrid w:val="0"/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snapToGrid w:val="0"/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753" w:rsidRPr="006E4CFC" w:rsidRDefault="00341753" w:rsidP="004F0C23">
            <w:pPr>
              <w:snapToGrid w:val="0"/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</w:tr>
    </w:tbl>
    <w:p w:rsidR="00341753" w:rsidRDefault="00341753" w:rsidP="00D12C11">
      <w:pPr>
        <w:widowControl w:val="0"/>
        <w:spacing w:line="360" w:lineRule="auto"/>
        <w:jc w:val="both"/>
        <w:rPr>
          <w:rFonts w:ascii="Book Antiqua" w:hAnsi="Book Antiqua" w:cs="Book Antiqua"/>
          <w:kern w:val="2"/>
          <w:sz w:val="20"/>
          <w:szCs w:val="20"/>
        </w:rPr>
      </w:pPr>
    </w:p>
    <w:p w:rsidR="00341753" w:rsidRPr="000E010D" w:rsidRDefault="00341753" w:rsidP="00D12C11">
      <w:pPr>
        <w:widowControl w:val="0"/>
        <w:spacing w:line="360" w:lineRule="auto"/>
        <w:jc w:val="both"/>
        <w:rPr>
          <w:rFonts w:ascii="Book Antiqua" w:hAnsi="Book Antiqua" w:cs="Book Antiqua"/>
          <w:b/>
          <w:bCs/>
          <w:kern w:val="1"/>
          <w:sz w:val="20"/>
          <w:szCs w:val="20"/>
        </w:rPr>
      </w:pPr>
      <w:r w:rsidRPr="000E010D">
        <w:rPr>
          <w:rFonts w:ascii="Book Antiqua" w:hAnsi="Book Antiqua" w:cs="Book Antiqua"/>
          <w:b/>
          <w:bCs/>
          <w:kern w:val="1"/>
          <w:sz w:val="20"/>
          <w:szCs w:val="20"/>
        </w:rPr>
        <w:t>UWAGA: ceny jednostkowe netto należy podać z dokładnością do dwóch miejsc po przecinku.</w:t>
      </w:r>
    </w:p>
    <w:p w:rsidR="00341753" w:rsidRDefault="00341753" w:rsidP="00D12C11">
      <w:pPr>
        <w:widowControl w:val="0"/>
        <w:spacing w:line="360" w:lineRule="auto"/>
        <w:jc w:val="both"/>
        <w:rPr>
          <w:rFonts w:ascii="Book Antiqua" w:hAnsi="Book Antiqua" w:cs="Book Antiqua"/>
          <w:kern w:val="2"/>
          <w:sz w:val="20"/>
          <w:szCs w:val="20"/>
        </w:rPr>
      </w:pPr>
    </w:p>
    <w:p w:rsidR="00341753" w:rsidRDefault="00341753" w:rsidP="00D12C11">
      <w:pPr>
        <w:widowControl w:val="0"/>
        <w:spacing w:line="360" w:lineRule="auto"/>
        <w:jc w:val="both"/>
        <w:rPr>
          <w:rFonts w:ascii="Book Antiqua" w:hAnsi="Book Antiqua" w:cs="Book Antiqua"/>
          <w:kern w:val="2"/>
          <w:sz w:val="20"/>
          <w:szCs w:val="20"/>
        </w:rPr>
      </w:pPr>
      <w:r>
        <w:rPr>
          <w:rFonts w:ascii="Book Antiqua" w:hAnsi="Book Antiqua" w:cs="Book Antiqua"/>
          <w:kern w:val="2"/>
          <w:sz w:val="20"/>
          <w:szCs w:val="20"/>
        </w:rPr>
        <w:t xml:space="preserve">............................., dnia </w:t>
      </w:r>
    </w:p>
    <w:p w:rsidR="00341753" w:rsidRPr="00253C1E" w:rsidRDefault="00341753" w:rsidP="00D12C11">
      <w:pPr>
        <w:widowControl w:val="0"/>
        <w:spacing w:line="360" w:lineRule="auto"/>
        <w:ind w:left="141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341753" w:rsidRPr="00253C1E" w:rsidRDefault="00341753" w:rsidP="00D12C11">
      <w:pPr>
        <w:widowControl w:val="0"/>
        <w:jc w:val="right"/>
        <w:rPr>
          <w:rFonts w:ascii="Book Antiqua" w:hAnsi="Book Antiqua" w:cs="Book Antiqua"/>
          <w:i/>
          <w:iCs/>
          <w:sz w:val="16"/>
          <w:szCs w:val="16"/>
        </w:rPr>
      </w:pPr>
      <w:r>
        <w:rPr>
          <w:rFonts w:ascii="Book Antiqua" w:hAnsi="Book Antiqua" w:cs="Book Antiqua"/>
          <w:kern w:val="2"/>
          <w:sz w:val="16"/>
          <w:szCs w:val="16"/>
        </w:rPr>
        <w:t xml:space="preserve">  (podpisy upełnomocnionych  przedstawicieli Wykonawcy)</w:t>
      </w:r>
    </w:p>
    <w:p w:rsidR="00341753" w:rsidRDefault="00341753" w:rsidP="00D12C11"/>
    <w:p w:rsidR="00341753" w:rsidRDefault="00341753" w:rsidP="00D40573">
      <w:pPr>
        <w:rPr>
          <w:rFonts w:ascii="Book Antiqua" w:hAnsi="Book Antiqua" w:cs="Book Antiqua"/>
          <w:b/>
          <w:bCs/>
          <w:spacing w:val="-4"/>
        </w:rPr>
      </w:pPr>
      <w:r>
        <w:rPr>
          <w:rFonts w:ascii="Book Antiqua" w:hAnsi="Book Antiqua" w:cs="Book Antiqua"/>
          <w:b/>
          <w:bCs/>
          <w:spacing w:val="-4"/>
        </w:rPr>
        <w:t xml:space="preserve">Część </w:t>
      </w:r>
    </w:p>
    <w:tbl>
      <w:tblPr>
        <w:tblW w:w="0" w:type="auto"/>
        <w:tblInd w:w="-106" w:type="dxa"/>
        <w:tblLayout w:type="fixed"/>
        <w:tblLook w:val="00A0"/>
      </w:tblPr>
      <w:tblGrid>
        <w:gridCol w:w="546"/>
        <w:gridCol w:w="3767"/>
        <w:gridCol w:w="580"/>
        <w:gridCol w:w="1203"/>
        <w:gridCol w:w="2126"/>
        <w:gridCol w:w="1984"/>
        <w:gridCol w:w="1134"/>
        <w:gridCol w:w="2268"/>
      </w:tblGrid>
      <w:tr w:rsidR="00341753" w:rsidRPr="006E4CFC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Lp.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Nazwa asortymentu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</w:p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j.m.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Cena całkowita netto (cena 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753" w:rsidRPr="006E4CFC" w:rsidRDefault="00341753" w:rsidP="004F0C23">
            <w:pPr>
              <w:jc w:val="center"/>
              <w:rPr>
                <w:rFonts w:ascii="Book Antiqua" w:hAnsi="Book Antiqua" w:cs="Book Antiqua"/>
              </w:rPr>
            </w:pPr>
            <w:r w:rsidRPr="006E4CFC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Cena brutto (cena całkowita netto x ilość sztuk)</w:t>
            </w:r>
          </w:p>
        </w:tc>
      </w:tr>
      <w:tr w:rsidR="00341753" w:rsidRPr="006E4CFC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rPr>
                <w:rFonts w:ascii="Book Antiqua" w:hAnsi="Book Antiqua" w:cs="Book Antiqua"/>
              </w:rPr>
            </w:pP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suppressAutoHyphens/>
              <w:spacing w:after="0" w:line="240" w:lineRule="auto"/>
              <w:ind w:left="142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6E4CFC"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Wykonanie projektu i wydruku ulotki na potrzeby Uniwersytetu Kazimierza Wielkiego. </w:t>
            </w:r>
          </w:p>
          <w:p w:rsidR="00341753" w:rsidRPr="00200F02" w:rsidRDefault="00341753" w:rsidP="00D40573">
            <w:pPr>
              <w:pStyle w:val="ListParagraph"/>
              <w:numPr>
                <w:ilvl w:val="0"/>
                <w:numId w:val="14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200F02"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format 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u</w:t>
            </w:r>
            <w:r w:rsidRPr="00200F02"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lotki </w:t>
            </w:r>
            <w:r w:rsidRPr="00467CEA">
              <w:rPr>
                <w:rFonts w:ascii="Book Antiqua" w:hAnsi="Book Antiqua" w:cs="Book Antiqua"/>
                <w:sz w:val="20"/>
                <w:szCs w:val="20"/>
                <w:lang w:eastAsia="pl-PL"/>
              </w:rPr>
              <w:t>478x210 mm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, </w:t>
            </w:r>
            <w:r w:rsidRPr="00467CEA">
              <w:rPr>
                <w:rFonts w:ascii="Book Antiqua" w:hAnsi="Book Antiqua" w:cs="Book Antiqua"/>
                <w:sz w:val="20"/>
                <w:szCs w:val="20"/>
                <w:lang w:eastAsia="pl-PL"/>
              </w:rPr>
              <w:t>5 skrzydełek, składana do DL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;</w:t>
            </w:r>
          </w:p>
          <w:p w:rsidR="00341753" w:rsidRPr="00467B8E" w:rsidRDefault="00341753" w:rsidP="00D40573">
            <w:pPr>
              <w:pStyle w:val="ListParagraph"/>
              <w:numPr>
                <w:ilvl w:val="0"/>
                <w:numId w:val="14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nakład 1000 sztuk;</w:t>
            </w:r>
          </w:p>
          <w:p w:rsidR="00341753" w:rsidRDefault="00341753" w:rsidP="00D40573">
            <w:pPr>
              <w:pStyle w:val="ListParagraph"/>
              <w:numPr>
                <w:ilvl w:val="0"/>
                <w:numId w:val="14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200F02"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papier kredowy o gramaturze  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200 g;</w:t>
            </w:r>
          </w:p>
          <w:p w:rsidR="00341753" w:rsidRPr="00557B9D" w:rsidRDefault="00341753" w:rsidP="00D40573">
            <w:pPr>
              <w:pStyle w:val="ListParagraph"/>
              <w:numPr>
                <w:ilvl w:val="0"/>
                <w:numId w:val="14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57B9D">
              <w:rPr>
                <w:rFonts w:ascii="Book Antiqua" w:hAnsi="Book Antiqua" w:cs="Book Antiqua"/>
                <w:sz w:val="20"/>
                <w:szCs w:val="20"/>
                <w:lang w:eastAsia="pl-PL"/>
              </w:rPr>
              <w:t>lakier punktowy na całości;</w:t>
            </w:r>
          </w:p>
          <w:p w:rsidR="00341753" w:rsidRPr="00557B9D" w:rsidRDefault="00341753" w:rsidP="00D40573">
            <w:pPr>
              <w:pStyle w:val="ListParagraph"/>
              <w:numPr>
                <w:ilvl w:val="0"/>
                <w:numId w:val="14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57B9D">
              <w:rPr>
                <w:rFonts w:ascii="Book Antiqua" w:hAnsi="Book Antiqua" w:cs="Book Antiqua"/>
                <w:sz w:val="20"/>
                <w:szCs w:val="20"/>
                <w:lang w:eastAsia="pl-PL"/>
              </w:rPr>
              <w:t>wykonanie projektu z dostarczonego tekstu i fotografii oraz logo UKW, logo OB UKW (dostosowanie tekstu, fotografii i logów)</w:t>
            </w:r>
          </w:p>
          <w:p w:rsidR="00341753" w:rsidRPr="00C31BB3" w:rsidRDefault="00341753" w:rsidP="00D40573">
            <w:pPr>
              <w:pStyle w:val="ListParagraph"/>
              <w:numPr>
                <w:ilvl w:val="0"/>
                <w:numId w:val="14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z</w:t>
            </w:r>
            <w:r w:rsidRPr="00557B9D">
              <w:rPr>
                <w:rFonts w:ascii="Book Antiqua" w:hAnsi="Book Antiqua" w:cs="Book Antiqua"/>
                <w:sz w:val="20"/>
                <w:szCs w:val="20"/>
                <w:lang w:eastAsia="pl-PL"/>
              </w:rPr>
              <w:t>aakceptowanie projektu wymaga druku próbnego ulotki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6E4CFC">
              <w:rPr>
                <w:rFonts w:ascii="Book Antiqua" w:hAnsi="Book Antiqua" w:cs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spacing w:line="36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6E4CFC">
              <w:rPr>
                <w:rFonts w:ascii="Book Antiqua" w:hAnsi="Book Antiqua" w:cs="Book Antiqua"/>
                <w:spacing w:val="-4"/>
                <w:sz w:val="20"/>
                <w:szCs w:val="20"/>
              </w:rPr>
              <w:t>1000</w:t>
            </w:r>
          </w:p>
          <w:p w:rsidR="00341753" w:rsidRPr="006E4CFC" w:rsidRDefault="00341753" w:rsidP="004F0C23">
            <w:pPr>
              <w:spacing w:line="36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341753" w:rsidRPr="006E4CFC" w:rsidRDefault="00341753" w:rsidP="004F0C23">
            <w:pPr>
              <w:spacing w:line="36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341753" w:rsidRPr="006E4CFC" w:rsidRDefault="00341753" w:rsidP="004F0C23">
            <w:pPr>
              <w:spacing w:line="36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341753" w:rsidRPr="006E4CFC" w:rsidRDefault="00341753" w:rsidP="004F0C23">
            <w:pPr>
              <w:spacing w:line="36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snapToGrid w:val="0"/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snapToGrid w:val="0"/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1753" w:rsidRPr="006E4CFC" w:rsidRDefault="00341753" w:rsidP="004F0C23">
            <w:pPr>
              <w:snapToGrid w:val="0"/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753" w:rsidRPr="006E4CFC" w:rsidRDefault="00341753" w:rsidP="004F0C23">
            <w:pPr>
              <w:snapToGrid w:val="0"/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</w:tr>
    </w:tbl>
    <w:p w:rsidR="00341753" w:rsidRDefault="00341753" w:rsidP="00D40573">
      <w:pPr>
        <w:widowControl w:val="0"/>
        <w:spacing w:line="360" w:lineRule="auto"/>
        <w:jc w:val="both"/>
        <w:rPr>
          <w:rFonts w:ascii="Book Antiqua" w:hAnsi="Book Antiqua" w:cs="Book Antiqua"/>
          <w:kern w:val="2"/>
          <w:sz w:val="20"/>
          <w:szCs w:val="20"/>
        </w:rPr>
      </w:pPr>
    </w:p>
    <w:p w:rsidR="00341753" w:rsidRPr="000E010D" w:rsidRDefault="00341753" w:rsidP="00D40573">
      <w:pPr>
        <w:widowControl w:val="0"/>
        <w:spacing w:line="360" w:lineRule="auto"/>
        <w:jc w:val="both"/>
        <w:rPr>
          <w:rFonts w:ascii="Book Antiqua" w:hAnsi="Book Antiqua" w:cs="Book Antiqua"/>
          <w:b/>
          <w:bCs/>
          <w:kern w:val="1"/>
          <w:sz w:val="20"/>
          <w:szCs w:val="20"/>
        </w:rPr>
      </w:pPr>
      <w:r w:rsidRPr="000E010D">
        <w:rPr>
          <w:rFonts w:ascii="Book Antiqua" w:hAnsi="Book Antiqua" w:cs="Book Antiqua"/>
          <w:b/>
          <w:bCs/>
          <w:kern w:val="1"/>
          <w:sz w:val="20"/>
          <w:szCs w:val="20"/>
        </w:rPr>
        <w:t>UWAGA: ceny jednostkowe netto należy podać z dokładnością do dwóch miejsc po przecinku.</w:t>
      </w:r>
    </w:p>
    <w:p w:rsidR="00341753" w:rsidRDefault="00341753" w:rsidP="00D40573">
      <w:pPr>
        <w:widowControl w:val="0"/>
        <w:spacing w:line="360" w:lineRule="auto"/>
        <w:jc w:val="both"/>
        <w:rPr>
          <w:rFonts w:ascii="Book Antiqua" w:hAnsi="Book Antiqua" w:cs="Book Antiqua"/>
          <w:kern w:val="2"/>
          <w:sz w:val="20"/>
          <w:szCs w:val="20"/>
        </w:rPr>
      </w:pPr>
    </w:p>
    <w:p w:rsidR="00341753" w:rsidRDefault="00341753" w:rsidP="00D40573">
      <w:pPr>
        <w:widowControl w:val="0"/>
        <w:spacing w:line="360" w:lineRule="auto"/>
        <w:jc w:val="both"/>
        <w:rPr>
          <w:rFonts w:ascii="Book Antiqua" w:hAnsi="Book Antiqua" w:cs="Book Antiqua"/>
          <w:kern w:val="2"/>
          <w:sz w:val="20"/>
          <w:szCs w:val="20"/>
        </w:rPr>
      </w:pPr>
      <w:r>
        <w:rPr>
          <w:rFonts w:ascii="Book Antiqua" w:hAnsi="Book Antiqua" w:cs="Book Antiqua"/>
          <w:kern w:val="2"/>
          <w:sz w:val="20"/>
          <w:szCs w:val="20"/>
        </w:rPr>
        <w:t xml:space="preserve">............................., dnia </w:t>
      </w:r>
    </w:p>
    <w:p w:rsidR="00341753" w:rsidRPr="00253C1E" w:rsidRDefault="00341753" w:rsidP="00D40573">
      <w:pPr>
        <w:widowControl w:val="0"/>
        <w:spacing w:line="360" w:lineRule="auto"/>
        <w:ind w:left="141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341753" w:rsidRPr="00253C1E" w:rsidRDefault="00341753" w:rsidP="00D40573">
      <w:pPr>
        <w:widowControl w:val="0"/>
        <w:jc w:val="right"/>
        <w:rPr>
          <w:rFonts w:ascii="Book Antiqua" w:hAnsi="Book Antiqua" w:cs="Book Antiqua"/>
          <w:i/>
          <w:iCs/>
          <w:sz w:val="16"/>
          <w:szCs w:val="16"/>
        </w:rPr>
      </w:pPr>
      <w:r>
        <w:rPr>
          <w:rFonts w:ascii="Book Antiqua" w:hAnsi="Book Antiqua" w:cs="Book Antiqua"/>
          <w:kern w:val="2"/>
          <w:sz w:val="16"/>
          <w:szCs w:val="16"/>
        </w:rPr>
        <w:t xml:space="preserve">  (podpisy upełnomocnionych  przedstawicieli Wykonawcy)</w:t>
      </w:r>
    </w:p>
    <w:p w:rsidR="00341753" w:rsidRDefault="00341753" w:rsidP="00D40573"/>
    <w:p w:rsidR="00341753" w:rsidRPr="00C51DDA" w:rsidRDefault="00341753" w:rsidP="00D12C11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sectPr w:rsidR="00341753" w:rsidRPr="00C51DDA" w:rsidSect="00253C1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hint="default"/>
        <w:color w:val="auto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0B2E12F2"/>
    <w:multiLevelType w:val="hybridMultilevel"/>
    <w:tmpl w:val="2EE0A57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4">
    <w:nsid w:val="0CB237E9"/>
    <w:multiLevelType w:val="hybridMultilevel"/>
    <w:tmpl w:val="240EA17E"/>
    <w:lvl w:ilvl="0" w:tplc="04150019">
      <w:start w:val="1"/>
      <w:numFmt w:val="lowerLetter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F59162D"/>
    <w:multiLevelType w:val="hybridMultilevel"/>
    <w:tmpl w:val="F4F27716"/>
    <w:lvl w:ilvl="0" w:tplc="04150011">
      <w:start w:val="5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  <w:bCs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0D7655"/>
    <w:multiLevelType w:val="hybridMultilevel"/>
    <w:tmpl w:val="FBEAF1AC"/>
    <w:name w:val="WW8Num22"/>
    <w:lvl w:ilvl="0" w:tplc="D31C94F2">
      <w:start w:val="3"/>
      <w:numFmt w:val="ordinal"/>
      <w:lvlText w:val="%1"/>
      <w:lvlJc w:val="lef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181931"/>
    <w:multiLevelType w:val="hybridMultilevel"/>
    <w:tmpl w:val="A71ED2E8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</w:num>
  <w:num w:numId="3">
    <w:abstractNumId w:val="11"/>
  </w:num>
  <w:num w:numId="4">
    <w:abstractNumId w:val="1"/>
    <w:lvlOverride w:ilvl="0">
      <w:startOverride w:val="1"/>
    </w:lvlOverride>
  </w:num>
  <w:num w:numId="5">
    <w:abstractNumId w:val="6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</w:num>
  <w:num w:numId="9">
    <w:abstractNumId w:val="5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8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D363D"/>
    <w:rsid w:val="0004110B"/>
    <w:rsid w:val="000C0605"/>
    <w:rsid w:val="000E010D"/>
    <w:rsid w:val="001161A8"/>
    <w:rsid w:val="00130693"/>
    <w:rsid w:val="00132678"/>
    <w:rsid w:val="00195420"/>
    <w:rsid w:val="00200F02"/>
    <w:rsid w:val="002119B7"/>
    <w:rsid w:val="00246E40"/>
    <w:rsid w:val="00253C1E"/>
    <w:rsid w:val="0027664E"/>
    <w:rsid w:val="0031694B"/>
    <w:rsid w:val="00341753"/>
    <w:rsid w:val="00351BF1"/>
    <w:rsid w:val="00467B8E"/>
    <w:rsid w:val="00467CEA"/>
    <w:rsid w:val="004C5DA4"/>
    <w:rsid w:val="004E35F6"/>
    <w:rsid w:val="004F0C23"/>
    <w:rsid w:val="004F5AA3"/>
    <w:rsid w:val="00557B9D"/>
    <w:rsid w:val="005E5C21"/>
    <w:rsid w:val="00682D36"/>
    <w:rsid w:val="006E35B1"/>
    <w:rsid w:val="006E4CFC"/>
    <w:rsid w:val="006F307E"/>
    <w:rsid w:val="007F656C"/>
    <w:rsid w:val="0084768F"/>
    <w:rsid w:val="008572A7"/>
    <w:rsid w:val="008837FA"/>
    <w:rsid w:val="008D2DD1"/>
    <w:rsid w:val="00975F5E"/>
    <w:rsid w:val="009A4C41"/>
    <w:rsid w:val="00A00133"/>
    <w:rsid w:val="00A833FD"/>
    <w:rsid w:val="00A9154A"/>
    <w:rsid w:val="00B040FA"/>
    <w:rsid w:val="00B05098"/>
    <w:rsid w:val="00BC31BF"/>
    <w:rsid w:val="00C31BB3"/>
    <w:rsid w:val="00C5002E"/>
    <w:rsid w:val="00C51DDA"/>
    <w:rsid w:val="00CB4590"/>
    <w:rsid w:val="00CE1CD4"/>
    <w:rsid w:val="00D12C11"/>
    <w:rsid w:val="00D40573"/>
    <w:rsid w:val="00D92621"/>
    <w:rsid w:val="00DD363D"/>
    <w:rsid w:val="00DE6D86"/>
    <w:rsid w:val="00E040C5"/>
    <w:rsid w:val="00E345D7"/>
    <w:rsid w:val="00F12384"/>
    <w:rsid w:val="00F94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363D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DD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D363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84768F"/>
    <w:pPr>
      <w:ind w:left="720"/>
    </w:pPr>
  </w:style>
  <w:style w:type="paragraph" w:styleId="PlainText">
    <w:name w:val="Plain Text"/>
    <w:basedOn w:val="Normal"/>
    <w:link w:val="PlainTextChar"/>
    <w:uiPriority w:val="99"/>
    <w:rsid w:val="00847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84768F"/>
    <w:rPr>
      <w:rFonts w:ascii="Times New Roman" w:hAnsi="Times New Roman" w:cs="Times New Roman"/>
      <w:sz w:val="24"/>
      <w:szCs w:val="24"/>
      <w:lang w:eastAsia="pl-PL"/>
    </w:rPr>
  </w:style>
  <w:style w:type="paragraph" w:styleId="NoSpacing">
    <w:name w:val="No Spacing"/>
    <w:uiPriority w:val="99"/>
    <w:qFormat/>
    <w:rsid w:val="0084768F"/>
    <w:rPr>
      <w:rFonts w:cs="Calibri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rsid w:val="004E35F6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4E35F6"/>
    <w:rPr>
      <w:rFonts w:ascii="Times New Roman" w:hAnsi="Times New Roman" w:cs="Times New Roman"/>
      <w:sz w:val="24"/>
      <w:szCs w:val="24"/>
      <w:lang w:eastAsia="ar-SA" w:bidi="ar-SA"/>
    </w:rPr>
  </w:style>
  <w:style w:type="character" w:styleId="Hyperlink">
    <w:name w:val="Hyperlink"/>
    <w:basedOn w:val="DefaultParagraphFont"/>
    <w:uiPriority w:val="99"/>
    <w:semiHidden/>
    <w:rsid w:val="004E35F6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uiPriority w:val="99"/>
    <w:rsid w:val="00D12C11"/>
  </w:style>
  <w:style w:type="character" w:styleId="Strong">
    <w:name w:val="Strong"/>
    <w:basedOn w:val="DefaultParagraphFont"/>
    <w:uiPriority w:val="99"/>
    <w:qFormat/>
    <w:rsid w:val="00D12C1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onika.walcza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nika.walczak@ukw.edu.pl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14</Pages>
  <Words>2725</Words>
  <Characters>16354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08</dc:title>
  <dc:subject/>
  <dc:creator>eleonora</dc:creator>
  <cp:keywords/>
  <dc:description/>
  <cp:lastModifiedBy>net</cp:lastModifiedBy>
  <cp:revision>2</cp:revision>
  <cp:lastPrinted>2016-12-09T09:04:00Z</cp:lastPrinted>
  <dcterms:created xsi:type="dcterms:W3CDTF">2016-12-09T09:12:00Z</dcterms:created>
  <dcterms:modified xsi:type="dcterms:W3CDTF">2016-12-09T09:12:00Z</dcterms:modified>
</cp:coreProperties>
</file>