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670" w:rsidRDefault="00944670">
      <w:pPr>
        <w:jc w:val="center"/>
        <w:rPr>
          <w:b/>
        </w:rPr>
      </w:pPr>
      <w:bookmarkStart w:id="0" w:name="_GoBack"/>
      <w:bookmarkEnd w:id="0"/>
    </w:p>
    <w:p w:rsidR="00944670" w:rsidRDefault="00805408">
      <w:pPr>
        <w:spacing w:line="360" w:lineRule="auto"/>
        <w:jc w:val="center"/>
      </w:pPr>
      <w:r>
        <w:rPr>
          <w:rFonts w:ascii="Calibri" w:hAnsi="Calibri"/>
          <w:b/>
          <w:color w:val="FF0000"/>
          <w:sz w:val="32"/>
          <w:szCs w:val="32"/>
        </w:rPr>
        <w:t xml:space="preserve">WNIOSEK </w:t>
      </w:r>
      <w:r>
        <w:rPr>
          <w:rFonts w:ascii="Calibri" w:hAnsi="Calibri"/>
          <w:b/>
          <w:sz w:val="28"/>
          <w:szCs w:val="28"/>
        </w:rPr>
        <w:br/>
      </w:r>
      <w:r>
        <w:rPr>
          <w:rFonts w:ascii="Calibri" w:hAnsi="Calibri"/>
          <w:b/>
          <w:color w:val="1F497D"/>
          <w:sz w:val="36"/>
          <w:szCs w:val="36"/>
        </w:rPr>
        <w:t xml:space="preserve"> TUTORING</w:t>
      </w:r>
      <w:r>
        <w:rPr>
          <w:b/>
          <w:color w:val="0070C0"/>
          <w:sz w:val="28"/>
          <w:szCs w:val="28"/>
        </w:rPr>
        <w:t xml:space="preserve"> - </w:t>
      </w:r>
      <w:r>
        <w:rPr>
          <w:rFonts w:ascii="Calibri" w:hAnsi="Calibri"/>
          <w:b/>
          <w:sz w:val="28"/>
          <w:szCs w:val="28"/>
        </w:rPr>
        <w:t>indywidualne zajęcia z języka angielskiego</w:t>
      </w:r>
      <w:r>
        <w:rPr>
          <w:rFonts w:ascii="Calibri" w:hAnsi="Calibri"/>
          <w:b/>
          <w:sz w:val="28"/>
          <w:szCs w:val="28"/>
        </w:rPr>
        <w:br/>
      </w:r>
      <w:r>
        <w:rPr>
          <w:rFonts w:ascii="Calibri" w:hAnsi="Calibri"/>
          <w:b/>
          <w:sz w:val="28"/>
          <w:szCs w:val="28"/>
        </w:rPr>
        <w:t xml:space="preserve"> dla nauczycieli akademickich</w:t>
      </w:r>
      <w:r>
        <w:rPr>
          <w:b/>
          <w:color w:val="0070C0"/>
          <w:sz w:val="28"/>
          <w:szCs w:val="28"/>
        </w:rPr>
        <w:t xml:space="preserve"> </w:t>
      </w:r>
      <w:r>
        <w:rPr>
          <w:rFonts w:ascii="Calibri" w:hAnsi="Calibri"/>
          <w:b/>
          <w:sz w:val="28"/>
          <w:szCs w:val="28"/>
        </w:rPr>
        <w:t>(2022/2023, X.2022-III.2023)</w:t>
      </w:r>
    </w:p>
    <w:p w:rsidR="00944670" w:rsidRDefault="00944670">
      <w:pPr>
        <w:jc w:val="center"/>
        <w:rPr>
          <w:b/>
        </w:rPr>
      </w:pPr>
    </w:p>
    <w:tbl>
      <w:tblPr>
        <w:tblW w:w="9303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03"/>
      </w:tblGrid>
      <w:tr w:rsidR="00944670">
        <w:tblPrEx>
          <w:tblCellMar>
            <w:top w:w="0" w:type="dxa"/>
            <w:bottom w:w="0" w:type="dxa"/>
          </w:tblCellMar>
        </w:tblPrEx>
        <w:trPr>
          <w:trHeight w:val="1349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4670" w:rsidRDefault="00805408">
            <w:pPr>
              <w:spacing w:line="360" w:lineRule="auto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I. Dane wnioskodawcy</w:t>
            </w:r>
          </w:p>
          <w:p w:rsidR="00944670" w:rsidRDefault="00805408">
            <w:pPr>
              <w:spacing w:before="120" w:after="120" w:line="36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Imię i nazwisko: </w:t>
            </w: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</w:t>
            </w:r>
          </w:p>
          <w:p w:rsidR="00944670" w:rsidRDefault="00805408">
            <w:pPr>
              <w:spacing w:before="120" w:after="120" w:line="360" w:lineRule="auto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Jednostka UKW ………………………………………………………………………………………………………………………</w:t>
            </w:r>
          </w:p>
        </w:tc>
      </w:tr>
      <w:tr w:rsidR="00944670">
        <w:tblPrEx>
          <w:tblCellMar>
            <w:top w:w="0" w:type="dxa"/>
            <w:bottom w:w="0" w:type="dxa"/>
          </w:tblCellMar>
        </w:tblPrEx>
        <w:trPr>
          <w:trHeight w:val="548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4670" w:rsidRDefault="00805408">
            <w:pPr>
              <w:spacing w:before="100" w:after="100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II. Dane kontaktowe (e-mail, telefon)</w:t>
            </w:r>
          </w:p>
          <w:p w:rsidR="00944670" w:rsidRDefault="00805408">
            <w:pPr>
              <w:spacing w:before="100" w:after="1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………………………………………………………………………………………………………………………………………………..</w:t>
            </w:r>
          </w:p>
          <w:p w:rsidR="00944670" w:rsidRDefault="00805408">
            <w:pPr>
              <w:spacing w:before="100" w:after="1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………………………………………………………………………………………………………………………………………………..</w:t>
            </w:r>
          </w:p>
          <w:p w:rsidR="00944670" w:rsidRDefault="00944670"/>
        </w:tc>
      </w:tr>
      <w:tr w:rsidR="00944670">
        <w:tblPrEx>
          <w:tblCellMar>
            <w:top w:w="0" w:type="dxa"/>
            <w:bottom w:w="0" w:type="dxa"/>
          </w:tblCellMar>
        </w:tblPrEx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4670" w:rsidRDefault="00805408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III. Do wniosku załączam:</w:t>
            </w:r>
          </w:p>
          <w:p w:rsidR="00944670" w:rsidRDefault="00805408">
            <w:pPr>
              <w:pStyle w:val="Akapitzlist"/>
              <w:numPr>
                <w:ilvl w:val="0"/>
                <w:numId w:val="1"/>
              </w:numPr>
            </w:pPr>
            <w:r>
              <w:rPr>
                <w:rFonts w:ascii="Calibri" w:hAnsi="Calibri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5367656</wp:posOffset>
                      </wp:positionH>
                      <wp:positionV relativeFrom="paragraph">
                        <wp:posOffset>28575</wp:posOffset>
                      </wp:positionV>
                      <wp:extent cx="218441" cy="142875"/>
                      <wp:effectExtent l="0" t="0" r="10159" b="28575"/>
                      <wp:wrapNone/>
                      <wp:docPr id="10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8441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F81BD"/>
                              </a:solidFill>
                              <a:ln w="25402">
                                <a:solidFill>
                                  <a:srgbClr val="385D8A"/>
                                </a:solidFill>
                                <a:prstDash val="solid"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Prostokąt 1" o:spid="_x0000_s1026" style="position:absolute;margin-left:422.65pt;margin-top:2.25pt;width:17.2pt;height:11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" fillcolor="#4f81bd" strokecolor="#385d8a" strokeweight=".70561mm">
                      <v:textbox inset="0,0,0,0"/>
                    </v:rect>
                  </w:pict>
                </mc:Fallback>
              </mc:AlternateContent>
            </w:r>
            <w:r>
              <w:rPr>
                <w:rFonts w:ascii="Calibri" w:hAnsi="Calibri"/>
                <w:b/>
              </w:rPr>
              <w:t>List motywacyjny (w języku angielskim)</w:t>
            </w:r>
          </w:p>
          <w:p w:rsidR="00944670" w:rsidRDefault="00944670">
            <w:pPr>
              <w:rPr>
                <w:rFonts w:ascii="Calibri" w:hAnsi="Calibri"/>
                <w:b/>
              </w:rPr>
            </w:pPr>
          </w:p>
        </w:tc>
      </w:tr>
      <w:tr w:rsidR="00944670">
        <w:tblPrEx>
          <w:tblCellMar>
            <w:top w:w="0" w:type="dxa"/>
            <w:bottom w:w="0" w:type="dxa"/>
          </w:tblCellMar>
        </w:tblPrEx>
        <w:trPr>
          <w:trHeight w:val="67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4670" w:rsidRDefault="00944670">
            <w:pPr>
              <w:jc w:val="right"/>
              <w:rPr>
                <w:rFonts w:ascii="Calibri" w:hAnsi="Calibri"/>
                <w:i/>
              </w:rPr>
            </w:pPr>
          </w:p>
          <w:p w:rsidR="00944670" w:rsidRDefault="00944670">
            <w:pPr>
              <w:jc w:val="right"/>
              <w:rPr>
                <w:rFonts w:ascii="Calibri" w:hAnsi="Calibri"/>
                <w:i/>
              </w:rPr>
            </w:pPr>
          </w:p>
          <w:p w:rsidR="00944670" w:rsidRDefault="00944670">
            <w:pPr>
              <w:jc w:val="right"/>
              <w:rPr>
                <w:rFonts w:ascii="Calibri" w:hAnsi="Calibri"/>
                <w:i/>
              </w:rPr>
            </w:pPr>
          </w:p>
          <w:p w:rsidR="00944670" w:rsidRDefault="00944670">
            <w:pPr>
              <w:jc w:val="right"/>
              <w:rPr>
                <w:rFonts w:ascii="Calibri" w:hAnsi="Calibri"/>
                <w:i/>
              </w:rPr>
            </w:pPr>
          </w:p>
          <w:p w:rsidR="00944670" w:rsidRDefault="00944670">
            <w:pPr>
              <w:jc w:val="right"/>
              <w:rPr>
                <w:rFonts w:ascii="Calibri" w:hAnsi="Calibri"/>
                <w:i/>
              </w:rPr>
            </w:pPr>
          </w:p>
          <w:p w:rsidR="00944670" w:rsidRDefault="00805408">
            <w:pPr>
              <w:jc w:val="right"/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………………………………………………………………</w:t>
            </w:r>
          </w:p>
          <w:p w:rsidR="00944670" w:rsidRDefault="00805408">
            <w:pPr>
              <w:jc w:val="right"/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data i podpis</w:t>
            </w:r>
          </w:p>
          <w:p w:rsidR="00944670" w:rsidRDefault="00944670"/>
        </w:tc>
      </w:tr>
      <w:tr w:rsidR="00944670">
        <w:tblPrEx>
          <w:tblCellMar>
            <w:top w:w="0" w:type="dxa"/>
            <w:bottom w:w="0" w:type="dxa"/>
          </w:tblCellMar>
        </w:tblPrEx>
        <w:trPr>
          <w:trHeight w:val="281"/>
        </w:trPr>
        <w:tc>
          <w:tcPr>
            <w:tcW w:w="9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4670" w:rsidRDefault="00805408">
            <w:pPr>
              <w:rPr>
                <w:rFonts w:ascii="Calibri" w:hAnsi="Calibri"/>
                <w:i/>
              </w:rPr>
            </w:pPr>
            <w:r>
              <w:rPr>
                <w:rFonts w:ascii="Calibri" w:hAnsi="Calibri"/>
                <w:i/>
              </w:rPr>
              <w:t>Decyzja Komisji:</w:t>
            </w:r>
          </w:p>
          <w:p w:rsidR="00944670" w:rsidRDefault="00944670"/>
          <w:p w:rsidR="00944670" w:rsidRDefault="00944670"/>
        </w:tc>
      </w:tr>
    </w:tbl>
    <w:p w:rsidR="00944670" w:rsidRDefault="00805408">
      <w:pPr>
        <w:pStyle w:val="Akapitzlist"/>
        <w:numPr>
          <w:ilvl w:val="0"/>
          <w:numId w:val="2"/>
        </w:numPr>
      </w:pPr>
      <w:r>
        <w:rPr>
          <w:i/>
          <w:sz w:val="20"/>
          <w:szCs w:val="20"/>
        </w:rPr>
        <w:t xml:space="preserve">Formularz wniosku oraz list intencyjny należy dostarczyć do </w:t>
      </w:r>
      <w:r>
        <w:rPr>
          <w:i/>
          <w:sz w:val="20"/>
          <w:szCs w:val="20"/>
        </w:rPr>
        <w:t>16.09.2022 roku do Biura Współpracy Międzynarodowej lub przesłać na adres: welcome@ukw.edu.pl</w:t>
      </w:r>
    </w:p>
    <w:sectPr w:rsidR="00944670">
      <w:headerReference w:type="default" r:id="rId8"/>
      <w:footerReference w:type="default" r:id="rId9"/>
      <w:pgSz w:w="11906" w:h="16838"/>
      <w:pgMar w:top="565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5408" w:rsidRDefault="00805408">
      <w:r>
        <w:separator/>
      </w:r>
    </w:p>
  </w:endnote>
  <w:endnote w:type="continuationSeparator" w:id="0">
    <w:p w:rsidR="00805408" w:rsidRDefault="008054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3487" w:rsidRDefault="00805408">
    <w:pPr>
      <w:pStyle w:val="Akapitzlist"/>
      <w:jc w:val="center"/>
    </w:pPr>
    <w:r>
      <w:rPr>
        <w:noProof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-556897</wp:posOffset>
          </wp:positionH>
          <wp:positionV relativeFrom="paragraph">
            <wp:posOffset>-198123</wp:posOffset>
          </wp:positionV>
          <wp:extent cx="1733546" cy="1647821"/>
          <wp:effectExtent l="0" t="0" r="4" b="0"/>
          <wp:wrapNone/>
          <wp:docPr id="8" name="Obraz 2" descr="Kontakt - NAW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33546" cy="164782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t xml:space="preserve">Projekt realizowany ze środków Narodowej Agencji Wymiany Akademickiej </w:t>
    </w:r>
    <w:r>
      <w:br/>
    </w:r>
    <w:r>
      <w:t>w ramach programu „</w:t>
    </w:r>
    <w:proofErr w:type="spellStart"/>
    <w:r>
      <w:t>Welcome</w:t>
    </w:r>
    <w:proofErr w:type="spellEnd"/>
    <w:r>
      <w:t xml:space="preserve"> to Poland 2020”</w:t>
    </w:r>
  </w:p>
  <w:p w:rsidR="00313487" w:rsidRDefault="00805408">
    <w:pPr>
      <w:pStyle w:val="Akapitzlist"/>
      <w:jc w:val="center"/>
      <w:rPr>
        <w:i/>
      </w:rPr>
    </w:pPr>
    <w:proofErr w:type="spellStart"/>
    <w:r>
      <w:rPr>
        <w:i/>
      </w:rPr>
      <w:t>Welcome</w:t>
    </w:r>
    <w:proofErr w:type="spellEnd"/>
    <w:r>
      <w:rPr>
        <w:i/>
      </w:rPr>
      <w:t xml:space="preserve"> Centre Uniwersytetu Kazimierza Wielkiego  </w:t>
    </w:r>
    <w:r>
      <w:rPr>
        <w:i/>
      </w:rPr>
      <w:br/>
    </w:r>
    <w:r>
      <w:rPr>
        <w:i/>
      </w:rPr>
      <w:t>ogniwem rozwoju internacjonalizacji</w:t>
    </w:r>
  </w:p>
  <w:p w:rsidR="00313487" w:rsidRDefault="00805408">
    <w:pPr>
      <w:pStyle w:val="Stopka"/>
    </w:pP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4129402</wp:posOffset>
          </wp:positionH>
          <wp:positionV relativeFrom="paragraph">
            <wp:posOffset>-4443</wp:posOffset>
          </wp:positionV>
          <wp:extent cx="1989725" cy="248341"/>
          <wp:effectExtent l="0" t="0" r="0" b="0"/>
          <wp:wrapNone/>
          <wp:docPr id="9" name="Obraz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89725" cy="24834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:rsidR="00313487" w:rsidRDefault="00805408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5408" w:rsidRDefault="00805408">
      <w:r>
        <w:rPr>
          <w:color w:val="000000"/>
        </w:rPr>
        <w:separator/>
      </w:r>
    </w:p>
  </w:footnote>
  <w:footnote w:type="continuationSeparator" w:id="0">
    <w:p w:rsidR="00805408" w:rsidRDefault="008054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3487" w:rsidRDefault="00805408">
    <w:pPr>
      <w:pStyle w:val="Nagwek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4443727</wp:posOffset>
          </wp:positionH>
          <wp:positionV relativeFrom="paragraph">
            <wp:posOffset>-440055</wp:posOffset>
          </wp:positionV>
          <wp:extent cx="904871" cy="904871"/>
          <wp:effectExtent l="0" t="0" r="0" b="0"/>
          <wp:wrapNone/>
          <wp:docPr id="1" name="Obraz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04871" cy="90487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-109215</wp:posOffset>
          </wp:positionH>
          <wp:positionV relativeFrom="paragraph">
            <wp:posOffset>-382905</wp:posOffset>
          </wp:positionV>
          <wp:extent cx="2324103" cy="578486"/>
          <wp:effectExtent l="0" t="0" r="0" b="0"/>
          <wp:wrapNone/>
          <wp:docPr id="2" name="Obraz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324103" cy="57848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inline distT="0" distB="0" distL="0" distR="0">
              <wp:extent cx="304166" cy="304166"/>
              <wp:effectExtent l="0" t="0" r="634" b="634"/>
              <wp:docPr id="3" name="AutoShape 5" descr="https://zimbra1.ukw.edu.pl/service/home/~/FE_POWER_poziom_pl-1_rgb.jpg?auth=co&amp;loc=pl&amp;id=124080&amp;part=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4166" cy="304166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</a:ln>
                    </wps:spPr>
                    <wps:bodyPr lIns="0" tIns="0" rIns="0" bIns="0"/>
                  </wps:wsp>
                </a:graphicData>
              </a:graphic>
            </wp:inline>
          </w:drawing>
        </mc:Choice>
        <mc:Fallback>
          <w:pict>
            <v:rect id="AutoShape 5" o:spid="_x0000_s1026" alt="Opis: https://zimbra1.ukw.edu.pl/service/home/~/FE_POWER_poziom_pl-1_rgb.jpg?auth=co&amp;loc=pl&amp;id=124080&amp;part=5" style="width:23.95pt;height:23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" filled="f" stroked="f">
              <v:textbox inset="0,0,0,0"/>
              <w10:anchorlock/>
            </v:rect>
          </w:pict>
        </mc:Fallback>
      </mc:AlternateContent>
    </w:r>
    <w:r>
      <w:rPr>
        <w:noProof/>
      </w:rPr>
      <mc:AlternateContent>
        <mc:Choice Requires="wps">
          <w:drawing>
            <wp:inline distT="0" distB="0" distL="0" distR="0">
              <wp:extent cx="304166" cy="304166"/>
              <wp:effectExtent l="0" t="0" r="634" b="634"/>
              <wp:docPr id="4" name="AutoShape 8" descr="https://zimbra1.ukw.edu.pl/service/home/~/FE_POWER_poziom_pl-1_rgb.jpg?auth=co&amp;loc=pl&amp;id=124080&amp;part=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4166" cy="304166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</a:ln>
                    </wps:spPr>
                    <wps:bodyPr lIns="0" tIns="0" rIns="0" bIns="0"/>
                  </wps:wsp>
                </a:graphicData>
              </a:graphic>
            </wp:inline>
          </w:drawing>
        </mc:Choice>
        <mc:Fallback>
          <w:pict>
            <v:rect id="AutoShape 8" o:spid="_x0000_s1026" alt="Opis: https://zimbra1.ukw.edu.pl/service/home/~/FE_POWER_poziom_pl-1_rgb.jpg?auth=co&amp;loc=pl&amp;id=124080&amp;part=5" style="width:23.95pt;height:23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" filled="f" stroked="f">
              <v:textbox inset="0,0,0,0"/>
              <w10:anchorlock/>
            </v:rect>
          </w:pict>
        </mc:Fallback>
      </mc:AlternateContent>
    </w:r>
    <w:r>
      <w:rPr>
        <w:noProof/>
      </w:rPr>
      <mc:AlternateContent>
        <mc:Choice Requires="wps">
          <w:drawing>
            <wp:inline distT="0" distB="0" distL="0" distR="0">
              <wp:extent cx="304166" cy="304166"/>
              <wp:effectExtent l="0" t="0" r="634" b="634"/>
              <wp:docPr id="5" name="Prostokąt 9" descr="https://zimbra1.ukw.edu.pl/service/home/~/FE_POWER_poziom_pl-1_rgb.jpg?auth=co&amp;loc=pl&amp;id=124080&amp;part=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4166" cy="304166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</a:ln>
                    </wps:spPr>
                    <wps:bodyPr lIns="0" tIns="0" rIns="0" bIns="0"/>
                  </wps:wsp>
                </a:graphicData>
              </a:graphic>
            </wp:inline>
          </w:drawing>
        </mc:Choice>
        <mc:Fallback>
          <w:pict>
            <v:rect id="Prostokąt 9" o:spid="_x0000_s1026" alt="Opis: https://zimbra1.ukw.edu.pl/service/home/~/FE_POWER_poziom_pl-1_rgb.jpg?auth=co&amp;loc=pl&amp;id=124080&amp;part=5" style="width:23.95pt;height:23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" filled="f" stroked="f">
              <v:textbox inset="0,0,0,0"/>
              <w10:anchorlock/>
            </v:rect>
          </w:pict>
        </mc:Fallback>
      </mc:AlternateContent>
    </w:r>
    <w:r>
      <w:rPr>
        <w:noProof/>
      </w:rPr>
      <mc:AlternateContent>
        <mc:Choice Requires="wps">
          <w:drawing>
            <wp:inline distT="0" distB="0" distL="0" distR="0">
              <wp:extent cx="304166" cy="304166"/>
              <wp:effectExtent l="0" t="0" r="634" b="634"/>
              <wp:docPr id="6" name="Prostokąt 4" descr="https://zimbra1.ukw.edu.pl/service/home/~/FE_POWER_poziom_pl-1_rgb.jpg?auth=co&amp;loc=pl&amp;id=124080&amp;part=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4166" cy="304166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</a:ln>
                    </wps:spPr>
                    <wps:bodyPr lIns="0" tIns="0" rIns="0" bIns="0"/>
                  </wps:wsp>
                </a:graphicData>
              </a:graphic>
            </wp:inline>
          </w:drawing>
        </mc:Choice>
        <mc:Fallback>
          <w:pict>
            <v:rect id="Prostokąt 4" o:spid="_x0000_s1026" alt="Opis: https://zimbra1.ukw.edu.pl/service/home/~/FE_POWER_poziom_pl-1_rgb.jpg?auth=co&amp;loc=pl&amp;id=124080&amp;part=5" style="width:23.95pt;height:23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" filled="f" stroked="f">
              <v:textbox inset="0,0,0,0"/>
              <w10:anchorlock/>
            </v:rect>
          </w:pict>
        </mc:Fallback>
      </mc:AlternateContent>
    </w:r>
    <w:r>
      <w:rPr>
        <w:noProof/>
      </w:rPr>
      <mc:AlternateContent>
        <mc:Choice Requires="wps">
          <w:drawing>
            <wp:inline distT="0" distB="0" distL="0" distR="0">
              <wp:extent cx="304166" cy="304166"/>
              <wp:effectExtent l="0" t="0" r="0" b="634"/>
              <wp:docPr id="7" name="AutoShape 3" descr="https://zimbra1.ukw.edu.pl/service/home/~/FE_POWER_poziom_pl-1_rgb.jpg?auth=co&amp;loc=pl&amp;id=124080&amp;part=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4166" cy="304166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 val="solid"/>
                      </a:ln>
                    </wps:spPr>
                    <wps:txbx>
                      <w:txbxContent>
                        <w:p w:rsidR="00313487" w:rsidRDefault="00805408">
                          <w:pPr>
                            <w:jc w:val="center"/>
                          </w:pPr>
                        </w:p>
                      </w:txbxContent>
                    </wps:txbx>
                    <wps:bodyPr vert="horz" wrap="square" lIns="91440" tIns="45720" rIns="91440" bIns="45720" anchor="t" anchorCtr="0" compatLnSpc="0"/>
                  </wps:wsp>
                </a:graphicData>
              </a:graphic>
            </wp:inline>
          </w:drawing>
        </mc:Choice>
        <mc:Fallback>
          <w:pict>
            <v:rect id="AutoShape 3" o:spid="_x0000_s1026" alt="Opis: https://zimbra1.ukw.edu.pl/service/home/~/FE_POWER_poziom_pl-1_rgb.jpg?auth=co&amp;loc=pl&amp;id=124080&amp;part=5" style="width:23.95pt;height:23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" filled="f" stroked="f">
              <v:textbox>
                <w:txbxContent>
                  <w:p w:rsidR="00313487" w:rsidRDefault="00805408">
                    <w:pPr>
                      <w:jc w:val="cente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4518F3"/>
    <w:multiLevelType w:val="multilevel"/>
    <w:tmpl w:val="B16891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4E5E0D"/>
    <w:multiLevelType w:val="multilevel"/>
    <w:tmpl w:val="D584AF28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44670"/>
    <w:rsid w:val="00805408"/>
    <w:rsid w:val="00944670"/>
    <w:rsid w:val="00CE4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pPr>
      <w:ind w:left="720"/>
    </w:p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pPr>
      <w:ind w:left="720"/>
    </w:p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Sebastian</cp:lastModifiedBy>
  <cp:revision>2</cp:revision>
  <cp:lastPrinted>2020-10-05T10:31:00Z</cp:lastPrinted>
  <dcterms:created xsi:type="dcterms:W3CDTF">2022-09-01T10:07:00Z</dcterms:created>
  <dcterms:modified xsi:type="dcterms:W3CDTF">2022-09-01T10:07:00Z</dcterms:modified>
</cp:coreProperties>
</file>